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E87" w:rsidRPr="00940615" w:rsidRDefault="006E6E87" w:rsidP="006E6E87">
      <w:pPr>
        <w:pStyle w:val="JnepTitle"/>
      </w:pPr>
      <w:bookmarkStart w:id="0" w:name="_GoBack"/>
      <w:bookmarkEnd w:id="0"/>
      <w:r w:rsidRPr="00EC3A90">
        <w:t>Preparation of the Article’s Manuscript Using the Template «J_Nano_Electron_Phys_</w:t>
      </w:r>
      <w:r>
        <w:t>ENG</w:t>
      </w:r>
      <w:r w:rsidRPr="00EC3A90">
        <w:t>.dot»</w:t>
      </w:r>
    </w:p>
    <w:p w:rsidR="006E6E87" w:rsidRPr="00940615" w:rsidRDefault="006E6E87" w:rsidP="006E6E87">
      <w:pPr>
        <w:pStyle w:val="JnepNormal"/>
        <w:tabs>
          <w:tab w:val="left" w:pos="2909"/>
        </w:tabs>
      </w:pPr>
    </w:p>
    <w:p w:rsidR="006E6E87" w:rsidRPr="00940615" w:rsidRDefault="006E6E87" w:rsidP="006E6E87">
      <w:pPr>
        <w:pStyle w:val="JnepAutors"/>
        <w:rPr>
          <w:vertAlign w:val="superscript"/>
        </w:rPr>
      </w:pPr>
      <w:r w:rsidRPr="00EC3A90">
        <w:t>T.V. Lyutyy</w:t>
      </w:r>
      <w:r w:rsidRPr="00EC3A90">
        <w:rPr>
          <w:vertAlign w:val="superscript"/>
        </w:rPr>
        <w:t>1</w:t>
      </w:r>
      <w:r w:rsidRPr="00940615">
        <w:rPr>
          <w:rStyle w:val="FootnoteReference"/>
        </w:rPr>
        <w:t>,</w:t>
      </w:r>
      <w:r w:rsidRPr="00181678">
        <w:rPr>
          <w:rStyle w:val="FootnoteReference"/>
          <w:lang w:val="ru-RU"/>
        </w:rPr>
        <w:footnoteReference w:id="1"/>
      </w:r>
      <w:r w:rsidRPr="00940615">
        <w:t xml:space="preserve">, </w:t>
      </w:r>
      <w:r w:rsidRPr="00EC3A90">
        <w:t>A.Yu. Polyakov</w:t>
      </w:r>
      <w:r w:rsidRPr="00EC3A90">
        <w:rPr>
          <w:vertAlign w:val="superscript"/>
        </w:rPr>
        <w:t>1</w:t>
      </w:r>
      <w:r w:rsidRPr="00EC3A90">
        <w:rPr>
          <w:rStyle w:val="FootnoteReference"/>
        </w:rPr>
        <w:t>,</w:t>
      </w:r>
      <w:r w:rsidRPr="00EC3A90">
        <w:rPr>
          <w:vertAlign w:val="superscript"/>
        </w:rPr>
        <w:t>2</w:t>
      </w:r>
      <w:r>
        <w:rPr>
          <w:vertAlign w:val="superscript"/>
        </w:rPr>
        <w:t>,</w:t>
      </w:r>
      <w:r>
        <w:rPr>
          <w:rStyle w:val="FootnoteReference"/>
        </w:rPr>
        <w:footnoteReference w:id="2"/>
      </w:r>
    </w:p>
    <w:p w:rsidR="006E6E87" w:rsidRPr="00940615" w:rsidRDefault="006E6E87" w:rsidP="006E6E87">
      <w:pPr>
        <w:pStyle w:val="JnepNormal"/>
      </w:pPr>
    </w:p>
    <w:p w:rsidR="006E6E87" w:rsidRPr="00EC3A90" w:rsidRDefault="006E6E87" w:rsidP="006E6E87">
      <w:pPr>
        <w:pStyle w:val="JnepAffiliations"/>
      </w:pPr>
      <w:r w:rsidRPr="00EC3A90">
        <w:rPr>
          <w:i w:val="0"/>
          <w:iCs/>
          <w:vertAlign w:val="superscript"/>
        </w:rPr>
        <w:t>1</w:t>
      </w:r>
      <w:r w:rsidRPr="00EC3A90">
        <w:rPr>
          <w:iCs/>
          <w:vertAlign w:val="superscript"/>
        </w:rPr>
        <w:tab/>
      </w:r>
      <w:r w:rsidRPr="00EC3A90">
        <w:t>Sumy State University, 2, R</w:t>
      </w:r>
      <w:r>
        <w:t>i</w:t>
      </w:r>
      <w:r w:rsidRPr="00EC3A90">
        <w:t>msky</w:t>
      </w:r>
      <w:r>
        <w:t>-</w:t>
      </w:r>
      <w:r w:rsidRPr="00EC3A90">
        <w:t xml:space="preserve">Korsakov Str., 40007 </w:t>
      </w:r>
      <w:smartTag w:uri="urn:schemas-microsoft-com:office:smarttags" w:element="place">
        <w:smartTag w:uri="urn:schemas-microsoft-com:office:smarttags" w:element="City">
          <w:r w:rsidRPr="00EC3A90">
            <w:t>Sumy</w:t>
          </w:r>
        </w:smartTag>
        <w:r w:rsidRPr="00EC3A90">
          <w:t xml:space="preserve">, </w:t>
        </w:r>
        <w:smartTag w:uri="urn:schemas-microsoft-com:office:smarttags" w:element="country-region">
          <w:r w:rsidRPr="00EC3A90">
            <w:t>Ukraine</w:t>
          </w:r>
        </w:smartTag>
      </w:smartTag>
    </w:p>
    <w:p w:rsidR="006E6E87" w:rsidRPr="00EC3A90" w:rsidRDefault="006E6E87" w:rsidP="006E6E87">
      <w:pPr>
        <w:pStyle w:val="JnepAffiliations"/>
      </w:pPr>
      <w:r w:rsidRPr="00EC3A90">
        <w:rPr>
          <w:i w:val="0"/>
          <w:iCs/>
          <w:vertAlign w:val="superscript"/>
        </w:rPr>
        <w:t>2</w:t>
      </w:r>
      <w:r w:rsidRPr="00EC3A90">
        <w:rPr>
          <w:iCs/>
          <w:vertAlign w:val="superscript"/>
        </w:rPr>
        <w:tab/>
      </w:r>
      <w:smartTag w:uri="urn:schemas-microsoft-com:office:smarttags" w:element="PlaceName">
        <w:r w:rsidRPr="00EC3A90">
          <w:t>Sumy</w:t>
        </w:r>
      </w:smartTag>
      <w:r w:rsidRPr="00EC3A90">
        <w:t xml:space="preserve"> </w:t>
      </w:r>
      <w:smartTag w:uri="urn:schemas-microsoft-com:office:smarttags" w:element="PlaceName">
        <w:r w:rsidRPr="00EC3A90">
          <w:t>Information</w:t>
        </w:r>
      </w:smartTag>
      <w:r w:rsidRPr="00EC3A90">
        <w:t xml:space="preserve"> </w:t>
      </w:r>
      <w:smartTag w:uri="urn:schemas-microsoft-com:office:smarttags" w:element="PlaceName">
        <w:r w:rsidRPr="00EC3A90">
          <w:t>Technology</w:t>
        </w:r>
      </w:smartTag>
      <w:r w:rsidRPr="00EC3A90">
        <w:t xml:space="preserve"> </w:t>
      </w:r>
      <w:smartTag w:uri="urn:schemas-microsoft-com:office:smarttags" w:element="PlaceType">
        <w:r w:rsidRPr="00EC3A90">
          <w:t>Center</w:t>
        </w:r>
      </w:smartTag>
      <w:r w:rsidRPr="00EC3A90">
        <w:t xml:space="preserve">, 28, </w:t>
      </w:r>
      <w:smartTag w:uri="urn:schemas-microsoft-com:office:smarttags" w:element="Street">
        <w:smartTag w:uri="urn:schemas-microsoft-com:office:smarttags" w:element="address">
          <w:r w:rsidRPr="00EC3A90">
            <w:t>Shevchenko Ave.</w:t>
          </w:r>
        </w:smartTag>
      </w:smartTag>
      <w:r w:rsidRPr="00EC3A90">
        <w:t xml:space="preserve">, 40007 </w:t>
      </w:r>
      <w:smartTag w:uri="urn:schemas-microsoft-com:office:smarttags" w:element="place">
        <w:smartTag w:uri="urn:schemas-microsoft-com:office:smarttags" w:element="City">
          <w:r w:rsidRPr="00EC3A90">
            <w:t>Sumy</w:t>
          </w:r>
        </w:smartTag>
        <w:r w:rsidRPr="00EC3A90">
          <w:t xml:space="preserve">, </w:t>
        </w:r>
        <w:smartTag w:uri="urn:schemas-microsoft-com:office:smarttags" w:element="country-region">
          <w:r w:rsidRPr="00EC3A90">
            <w:t>Ukraine</w:t>
          </w:r>
        </w:smartTag>
      </w:smartTag>
    </w:p>
    <w:p w:rsidR="006E6E87" w:rsidRPr="00190944" w:rsidRDefault="006E6E87" w:rsidP="006E6E87">
      <w:pPr>
        <w:pStyle w:val="JnepNormal"/>
      </w:pPr>
    </w:p>
    <w:p w:rsidR="006E6E87" w:rsidRPr="00A426FF" w:rsidRDefault="006E6E87" w:rsidP="006E6E87">
      <w:pPr>
        <w:pStyle w:val="JnepAbstract"/>
        <w:ind w:firstLine="0"/>
        <w:jc w:val="center"/>
        <w:rPr>
          <w:spacing w:val="-2"/>
        </w:rPr>
      </w:pPr>
      <w:r w:rsidRPr="00A426FF">
        <w:rPr>
          <w:spacing w:val="-2"/>
        </w:rPr>
        <w:t>(Received 15 February 201</w:t>
      </w:r>
      <w:r w:rsidR="00A563DB">
        <w:rPr>
          <w:spacing w:val="-2"/>
        </w:rPr>
        <w:t>3</w:t>
      </w:r>
      <w:r w:rsidRPr="00A426FF">
        <w:rPr>
          <w:spacing w:val="-2"/>
        </w:rPr>
        <w:t>; revised manuscript received 14 April 201</w:t>
      </w:r>
      <w:r w:rsidR="00A563DB">
        <w:rPr>
          <w:spacing w:val="-2"/>
        </w:rPr>
        <w:t>3</w:t>
      </w:r>
      <w:r w:rsidRPr="00A426FF">
        <w:rPr>
          <w:spacing w:val="-2"/>
        </w:rPr>
        <w:t>; published online</w:t>
      </w:r>
      <w:r w:rsidR="00A563DB">
        <w:rPr>
          <w:spacing w:val="-2"/>
        </w:rPr>
        <w:t xml:space="preserve"> </w:t>
      </w:r>
      <w:r w:rsidRPr="00A426FF">
        <w:rPr>
          <w:spacing w:val="-2"/>
        </w:rPr>
        <w:t>15 July 201</w:t>
      </w:r>
      <w:r w:rsidR="00A563DB">
        <w:rPr>
          <w:spacing w:val="-2"/>
        </w:rPr>
        <w:t>3</w:t>
      </w:r>
      <w:r w:rsidRPr="00A426FF">
        <w:rPr>
          <w:spacing w:val="-2"/>
        </w:rPr>
        <w:t>)</w:t>
      </w:r>
    </w:p>
    <w:p w:rsidR="006E6E87" w:rsidRPr="00EC3A90" w:rsidRDefault="006E6E87" w:rsidP="006E6E87">
      <w:pPr>
        <w:pStyle w:val="JnepNormal"/>
      </w:pPr>
    </w:p>
    <w:p w:rsidR="006E6E87" w:rsidRPr="00EC3A90" w:rsidRDefault="006E6E87" w:rsidP="006E6E87">
      <w:pPr>
        <w:pStyle w:val="JnepAbstract"/>
      </w:pPr>
      <w:r w:rsidRPr="00EC3A90">
        <w:t>The paper describes the design features of the text manuscript</w:t>
      </w:r>
      <w:r>
        <w:t>s</w:t>
      </w:r>
      <w:r w:rsidRPr="00EC3A90">
        <w:t xml:space="preserve"> in the word processor MS Word MS O</w:t>
      </w:r>
      <w:r w:rsidRPr="00EC3A90">
        <w:t>f</w:t>
      </w:r>
      <w:r w:rsidRPr="00EC3A90">
        <w:t xml:space="preserve">fice 2003 and 2010 releases. </w:t>
      </w:r>
      <w:r>
        <w:t>Use of the s</w:t>
      </w:r>
      <w:r w:rsidRPr="00EC3A90">
        <w:t xml:space="preserve">tandard tools of the MS Word environment and equation editors Equation 3.0 and MathType 6.x </w:t>
      </w:r>
      <w:r>
        <w:t>are</w:t>
      </w:r>
      <w:r w:rsidRPr="00EC3A90">
        <w:t xml:space="preserve"> examined. Much attention is paid to utilizing of the special styles d</w:t>
      </w:r>
      <w:r w:rsidRPr="00EC3A90">
        <w:t>e</w:t>
      </w:r>
      <w:r w:rsidRPr="00EC3A90">
        <w:t xml:space="preserve">signed just for the articles in the Journal </w:t>
      </w:r>
      <w:r>
        <w:t xml:space="preserve">of </w:t>
      </w:r>
      <w:r w:rsidRPr="00EC3A90">
        <w:t xml:space="preserve">Nano- and Electronic Physics. The work is aimed to </w:t>
      </w:r>
      <w:r w:rsidR="005C13AC">
        <w:t>explan</w:t>
      </w:r>
      <w:r w:rsidR="005C13AC">
        <w:t>a</w:t>
      </w:r>
      <w:r w:rsidR="005C13AC">
        <w:t>tion</w:t>
      </w:r>
      <w:r w:rsidR="005C13AC" w:rsidRPr="00DB0B80">
        <w:t xml:space="preserve"> of the techniques</w:t>
      </w:r>
      <w:r>
        <w:t xml:space="preserve"> of article</w:t>
      </w:r>
      <w:r w:rsidRPr="00EC3A90">
        <w:t xml:space="preserve"> text formatting </w:t>
      </w:r>
      <w:r>
        <w:t xml:space="preserve">during the writing </w:t>
      </w:r>
      <w:r w:rsidRPr="00EC3A90">
        <w:t>to maintain appropriate standards of printed and electronic versions of the Jou</w:t>
      </w:r>
      <w:r w:rsidRPr="00EC3A90">
        <w:t>r</w:t>
      </w:r>
      <w:r w:rsidRPr="00EC3A90">
        <w:t>nal.</w:t>
      </w:r>
    </w:p>
    <w:p w:rsidR="006E6E87" w:rsidRPr="00EC3A90" w:rsidRDefault="006E6E87" w:rsidP="006E6E87">
      <w:pPr>
        <w:pStyle w:val="JnepEmptystring"/>
      </w:pPr>
    </w:p>
    <w:p w:rsidR="006E6E87" w:rsidRPr="00EC3A90" w:rsidRDefault="006E6E87" w:rsidP="006E6E87">
      <w:pPr>
        <w:pStyle w:val="JnepAbstract"/>
        <w:ind w:firstLine="0"/>
      </w:pPr>
      <w:r w:rsidRPr="00EC3A90">
        <w:rPr>
          <w:b/>
        </w:rPr>
        <w:t xml:space="preserve">Keywords: </w:t>
      </w:r>
      <w:r w:rsidRPr="00EC3A90">
        <w:t>MS Word, Template, Style, Font, Menu, Equation, Figure, Reference, Table.</w:t>
      </w:r>
    </w:p>
    <w:p w:rsidR="006E6E87" w:rsidRPr="00940615" w:rsidRDefault="006E6E87" w:rsidP="006E6E87">
      <w:pPr>
        <w:pStyle w:val="JnepEmptystring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8"/>
        <w:gridCol w:w="4869"/>
      </w:tblGrid>
      <w:tr w:rsidR="006E6E87" w:rsidRPr="006E6E87" w:rsidTr="00684E7F">
        <w:tc>
          <w:tcPr>
            <w:tcW w:w="4868" w:type="dxa"/>
            <w:shd w:val="clear" w:color="auto" w:fill="auto"/>
          </w:tcPr>
          <w:p w:rsidR="006E6E87" w:rsidRPr="00181678" w:rsidRDefault="006E6E87" w:rsidP="00684E7F">
            <w:pPr>
              <w:pStyle w:val="JnepAbstract"/>
              <w:ind w:right="0" w:firstLine="0"/>
              <w:rPr>
                <w:lang w:val="ru-RU"/>
              </w:rPr>
            </w:pPr>
            <w:r w:rsidRPr="00181678">
              <w:rPr>
                <w:lang w:val="ru-RU"/>
              </w:rPr>
              <w:t xml:space="preserve">DOI: </w:t>
            </w:r>
          </w:p>
        </w:tc>
        <w:tc>
          <w:tcPr>
            <w:tcW w:w="4869" w:type="dxa"/>
            <w:shd w:val="clear" w:color="auto" w:fill="auto"/>
          </w:tcPr>
          <w:p w:rsidR="006E6E87" w:rsidRPr="00490C1E" w:rsidRDefault="006E6E87" w:rsidP="00684E7F">
            <w:pPr>
              <w:pStyle w:val="JnepAbstract"/>
              <w:ind w:left="4" w:right="732" w:firstLine="0"/>
              <w:jc w:val="right"/>
            </w:pPr>
            <w:r w:rsidRPr="00490C1E">
              <w:t>PACS number(s): 00.00.</w:t>
            </w:r>
            <w:r w:rsidRPr="00181678">
              <w:rPr>
                <w:lang w:val="ru-RU"/>
              </w:rPr>
              <w:t>Хх</w:t>
            </w:r>
            <w:r w:rsidRPr="00490C1E">
              <w:t>, 00.00.</w:t>
            </w:r>
            <w:r w:rsidRPr="00181678">
              <w:rPr>
                <w:lang w:val="ru-RU"/>
              </w:rPr>
              <w:t>Хх</w:t>
            </w:r>
          </w:p>
        </w:tc>
      </w:tr>
    </w:tbl>
    <w:p w:rsidR="006E6E87" w:rsidRDefault="002830C2" w:rsidP="002830C2">
      <w:pPr>
        <w:pStyle w:val="JnepNormal"/>
        <w:ind w:right="849"/>
        <w:jc w:val="right"/>
      </w:pPr>
      <w:r w:rsidRPr="00D71B69">
        <w:rPr>
          <w:color w:val="FF0000"/>
          <w:sz w:val="14"/>
          <w:szCs w:val="14"/>
        </w:rPr>
        <w:t>(</w:t>
      </w:r>
      <w:r w:rsidRPr="00D71B69">
        <w:rPr>
          <w:i/>
          <w:color w:val="FF0000"/>
          <w:sz w:val="14"/>
          <w:szCs w:val="14"/>
        </w:rPr>
        <w:t>Please, inp</w:t>
      </w:r>
      <w:r>
        <w:rPr>
          <w:i/>
          <w:color w:val="FF0000"/>
          <w:sz w:val="14"/>
          <w:szCs w:val="14"/>
        </w:rPr>
        <w:t>u</w:t>
      </w:r>
      <w:r w:rsidRPr="00D71B69">
        <w:rPr>
          <w:i/>
          <w:color w:val="FF0000"/>
          <w:sz w:val="14"/>
          <w:szCs w:val="14"/>
        </w:rPr>
        <w:t>t Your PACS and delete this hint</w:t>
      </w:r>
      <w:r w:rsidRPr="00D71B69">
        <w:rPr>
          <w:color w:val="FF0000"/>
          <w:sz w:val="14"/>
          <w:szCs w:val="14"/>
        </w:rPr>
        <w:t>)</w:t>
      </w:r>
    </w:p>
    <w:p w:rsidR="00AC3494" w:rsidRPr="00490C1E" w:rsidRDefault="00AC3494" w:rsidP="006E6E87">
      <w:pPr>
        <w:pStyle w:val="JnepNormal"/>
      </w:pPr>
    </w:p>
    <w:p w:rsidR="006E6E87" w:rsidRPr="002830C2" w:rsidRDefault="006E6E87" w:rsidP="006E6E87">
      <w:pPr>
        <w:pStyle w:val="JnepNormal"/>
        <w:sectPr w:rsidR="006E6E87" w:rsidRPr="002830C2" w:rsidSect="006E6E8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26" w:gutter="0"/>
          <w:cols w:space="340"/>
          <w:titlePg/>
          <w:docGrid w:linePitch="360"/>
        </w:sectPr>
      </w:pPr>
    </w:p>
    <w:p w:rsidR="006E6E87" w:rsidRPr="00940615" w:rsidRDefault="006E6E87" w:rsidP="006E6E87">
      <w:pPr>
        <w:pStyle w:val="JnepSection"/>
      </w:pPr>
      <w:r w:rsidRPr="00940615">
        <w:lastRenderedPageBreak/>
        <w:t>POL</w:t>
      </w:r>
      <w:r>
        <w:t>I</w:t>
      </w:r>
      <w:r w:rsidRPr="00940615">
        <w:t>CY OF THE JOURNAL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5D1558" w:rsidRDefault="00F96B3F" w:rsidP="006E6E87">
      <w:pPr>
        <w:pStyle w:val="JnepNormal"/>
        <w:rPr>
          <w:spacing w:val="-2"/>
        </w:rPr>
      </w:pPr>
      <w:r w:rsidRPr="00F96B3F">
        <w:rPr>
          <w:spacing w:val="-1"/>
        </w:rPr>
        <w:t xml:space="preserve">The </w:t>
      </w:r>
      <w:r w:rsidR="006E6E87" w:rsidRPr="00F96B3F">
        <w:rPr>
          <w:spacing w:val="-1"/>
        </w:rPr>
        <w:t xml:space="preserve">Editorial Team of the Journal of Nano- and Electronic Physics is working permanently </w:t>
      </w:r>
      <w:r w:rsidRPr="00F96B3F">
        <w:rPr>
          <w:spacing w:val="-1"/>
        </w:rPr>
        <w:t>at</w:t>
      </w:r>
      <w:r w:rsidR="006E6E87" w:rsidRPr="00F96B3F">
        <w:rPr>
          <w:spacing w:val="-1"/>
        </w:rPr>
        <w:t xml:space="preserve"> the i</w:t>
      </w:r>
      <w:r w:rsidR="006E6E87" w:rsidRPr="00F96B3F">
        <w:rPr>
          <w:spacing w:val="-1"/>
        </w:rPr>
        <w:t>m</w:t>
      </w:r>
      <w:r w:rsidR="006E6E87" w:rsidRPr="00F96B3F">
        <w:rPr>
          <w:spacing w:val="-1"/>
        </w:rPr>
        <w:t>prov</w:t>
      </w:r>
      <w:r w:rsidR="006E6E87" w:rsidRPr="00F96B3F">
        <w:rPr>
          <w:spacing w:val="-1"/>
        </w:rPr>
        <w:t>e</w:t>
      </w:r>
      <w:r w:rsidR="006E6E87" w:rsidRPr="00F96B3F">
        <w:rPr>
          <w:spacing w:val="-1"/>
        </w:rPr>
        <w:t>ment of the authors’ service, acceleration in the publication of submitted papers, good technical su</w:t>
      </w:r>
      <w:r w:rsidR="006E6E87" w:rsidRPr="00F96B3F">
        <w:rPr>
          <w:spacing w:val="-1"/>
        </w:rPr>
        <w:t>p</w:t>
      </w:r>
      <w:r w:rsidR="006E6E87" w:rsidRPr="00F96B3F">
        <w:rPr>
          <w:spacing w:val="-1"/>
        </w:rPr>
        <w:t>port, and worldwide dissemination of published art</w:t>
      </w:r>
      <w:r w:rsidR="006E6E87" w:rsidRPr="00F96B3F">
        <w:rPr>
          <w:spacing w:val="-1"/>
        </w:rPr>
        <w:t>i</w:t>
      </w:r>
      <w:r w:rsidR="006E6E87" w:rsidRPr="00F96B3F">
        <w:rPr>
          <w:spacing w:val="-1"/>
        </w:rPr>
        <w:t xml:space="preserve">cles. For this end </w:t>
      </w:r>
      <w:r w:rsidRPr="00F96B3F">
        <w:rPr>
          <w:spacing w:val="-1"/>
        </w:rPr>
        <w:t xml:space="preserve">The </w:t>
      </w:r>
      <w:r w:rsidR="006E6E87" w:rsidRPr="00F96B3F">
        <w:rPr>
          <w:spacing w:val="-1"/>
        </w:rPr>
        <w:t>Editorial Team translates Ukrainian and Russian articles into English, constan</w:t>
      </w:r>
      <w:r w:rsidR="006E6E87" w:rsidRPr="00F96B3F">
        <w:rPr>
          <w:spacing w:val="-1"/>
        </w:rPr>
        <w:t>t</w:t>
      </w:r>
      <w:r w:rsidR="006E6E87" w:rsidRPr="00F96B3F">
        <w:rPr>
          <w:spacing w:val="-1"/>
        </w:rPr>
        <w:t xml:space="preserve">ly develops the own web </w:t>
      </w:r>
      <w:r w:rsidRPr="00F96B3F">
        <w:rPr>
          <w:spacing w:val="-1"/>
        </w:rPr>
        <w:t>resource</w:t>
      </w:r>
      <w:r w:rsidR="006E6E87" w:rsidRPr="00F96B3F">
        <w:rPr>
          <w:spacing w:val="-1"/>
        </w:rPr>
        <w:t xml:space="preserve"> </w:t>
      </w:r>
      <w:hyperlink r:id="rId14" w:history="1">
        <w:r w:rsidR="006E6E87" w:rsidRPr="00F96B3F">
          <w:rPr>
            <w:rStyle w:val="Hyperlink"/>
            <w:spacing w:val="-1"/>
            <w:szCs w:val="18"/>
          </w:rPr>
          <w:t>http://jnep.sumdu.edu.ua/</w:t>
        </w:r>
      </w:hyperlink>
      <w:r w:rsidR="006E6E87" w:rsidRPr="00F96B3F">
        <w:rPr>
          <w:spacing w:val="-1"/>
        </w:rPr>
        <w:t xml:space="preserve"> for</w:t>
      </w:r>
      <w:r w:rsidR="006E6E87">
        <w:t xml:space="preserve"> the di</w:t>
      </w:r>
      <w:r w:rsidR="006E6E87">
        <w:t>s</w:t>
      </w:r>
      <w:r w:rsidR="006E6E87">
        <w:t>tribution of the articles in the Internet and for the co</w:t>
      </w:r>
      <w:r w:rsidR="006E6E87">
        <w:t>m</w:t>
      </w:r>
      <w:r w:rsidR="006E6E87">
        <w:t>fort</w:t>
      </w:r>
      <w:r w:rsidR="006E6E87">
        <w:t>a</w:t>
      </w:r>
      <w:r w:rsidR="006E6E87">
        <w:t>ble electronic submission of articles’ manuscripts</w:t>
      </w:r>
      <w:r w:rsidR="006E6E87" w:rsidRPr="00477F1E">
        <w:t xml:space="preserve">. </w:t>
      </w:r>
      <w:r>
        <w:t>P</w:t>
      </w:r>
      <w:r w:rsidR="006E6E87">
        <w:t>ublication</w:t>
      </w:r>
      <w:r>
        <w:t xml:space="preserve"> of articles</w:t>
      </w:r>
      <w:r w:rsidR="006E6E87">
        <w:t>, translation from Ukrainian (Russian) into English, and all author services are a</w:t>
      </w:r>
      <w:r w:rsidR="006E6E87">
        <w:t>b</w:t>
      </w:r>
      <w:r w:rsidR="006E6E87">
        <w:t>solut</w:t>
      </w:r>
      <w:r w:rsidR="006E6E87">
        <w:t>e</w:t>
      </w:r>
      <w:r w:rsidR="006E6E87">
        <w:t>ly free. All</w:t>
      </w:r>
      <w:r w:rsidR="006E6E87" w:rsidRPr="00477F1E">
        <w:t xml:space="preserve"> articles (</w:t>
      </w:r>
      <w:r w:rsidR="006E6E87">
        <w:t>and</w:t>
      </w:r>
      <w:r w:rsidR="006E6E87" w:rsidRPr="00477F1E">
        <w:t xml:space="preserve"> </w:t>
      </w:r>
      <w:r w:rsidR="006E6E87">
        <w:t>their</w:t>
      </w:r>
      <w:r w:rsidR="006E6E87" w:rsidRPr="00477F1E">
        <w:t xml:space="preserve"> </w:t>
      </w:r>
      <w:r w:rsidR="006E6E87">
        <w:t>English</w:t>
      </w:r>
      <w:r w:rsidR="006E6E87" w:rsidRPr="00477F1E">
        <w:t xml:space="preserve"> </w:t>
      </w:r>
      <w:r w:rsidR="006E6E87">
        <w:t>versions</w:t>
      </w:r>
      <w:r w:rsidR="006E6E87" w:rsidRPr="00477F1E">
        <w:t>) are freely available on-line</w:t>
      </w:r>
      <w:r w:rsidR="006E6E87">
        <w:t>.</w:t>
      </w:r>
      <w:r w:rsidR="006E6E87" w:rsidRPr="00477F1E">
        <w:t xml:space="preserve"> </w:t>
      </w:r>
      <w:r w:rsidR="006E6E87">
        <w:t>From</w:t>
      </w:r>
      <w:r w:rsidR="006E6E87" w:rsidRPr="00477F1E">
        <w:t xml:space="preserve"> </w:t>
      </w:r>
      <w:r w:rsidR="006E6E87">
        <w:t>the</w:t>
      </w:r>
      <w:r w:rsidR="006E6E87" w:rsidRPr="00477F1E">
        <w:t xml:space="preserve"> </w:t>
      </w:r>
      <w:r w:rsidR="006E6E87">
        <w:t>moment</w:t>
      </w:r>
      <w:r w:rsidR="006E6E87" w:rsidRPr="00477F1E">
        <w:t xml:space="preserve"> </w:t>
      </w:r>
      <w:r w:rsidR="006E6E87">
        <w:t>of</w:t>
      </w:r>
      <w:r w:rsidR="006E6E87" w:rsidRPr="00477F1E">
        <w:t xml:space="preserve"> </w:t>
      </w:r>
      <w:r w:rsidR="006E6E87">
        <w:t>the manuscript</w:t>
      </w:r>
      <w:r w:rsidR="006E6E87" w:rsidRPr="00477F1E">
        <w:t xml:space="preserve"> </w:t>
      </w:r>
      <w:r w:rsidR="006E6E87">
        <w:t>submission</w:t>
      </w:r>
      <w:r w:rsidR="006E6E87" w:rsidRPr="00477F1E">
        <w:t xml:space="preserve"> </w:t>
      </w:r>
      <w:r w:rsidR="006E6E87">
        <w:t>the</w:t>
      </w:r>
      <w:r w:rsidR="006E6E87" w:rsidRPr="00477F1E">
        <w:t xml:space="preserve"> </w:t>
      </w:r>
      <w:r w:rsidR="006E6E87">
        <w:t>Editorial</w:t>
      </w:r>
      <w:r w:rsidR="006E6E87" w:rsidRPr="00477F1E">
        <w:t xml:space="preserve"> </w:t>
      </w:r>
      <w:r w:rsidR="006E6E87">
        <w:t>Team</w:t>
      </w:r>
      <w:r w:rsidR="006E6E87" w:rsidRPr="00477F1E">
        <w:t xml:space="preserve"> </w:t>
      </w:r>
      <w:r w:rsidR="006E6E87">
        <w:t>keeps</w:t>
      </w:r>
      <w:r w:rsidR="006E6E87" w:rsidRPr="00477F1E">
        <w:t xml:space="preserve"> </w:t>
      </w:r>
      <w:r w:rsidR="006E6E87">
        <w:t>co</w:t>
      </w:r>
      <w:r w:rsidR="006E6E87">
        <w:t>n</w:t>
      </w:r>
      <w:r w:rsidR="006E6E87">
        <w:t>tacts</w:t>
      </w:r>
      <w:r w:rsidR="006E6E87" w:rsidRPr="00477F1E">
        <w:t xml:space="preserve"> </w:t>
      </w:r>
      <w:r w:rsidR="006E6E87">
        <w:t>with the authors, and before issuing sends an ele</w:t>
      </w:r>
      <w:r w:rsidR="006E6E87">
        <w:t>c</w:t>
      </w:r>
      <w:r w:rsidR="006E6E87">
        <w:t>tronic proof copy.</w:t>
      </w:r>
    </w:p>
    <w:p w:rsidR="006E6E87" w:rsidRPr="009F08E9" w:rsidRDefault="006E6E87" w:rsidP="006E6E87">
      <w:pPr>
        <w:pStyle w:val="JnepNormal"/>
      </w:pPr>
      <w:r>
        <w:t>Nevertheless</w:t>
      </w:r>
      <w:r w:rsidRPr="00477F1E">
        <w:t xml:space="preserve">, </w:t>
      </w:r>
      <w:r>
        <w:t>firstly</w:t>
      </w:r>
      <w:r w:rsidRPr="00477F1E">
        <w:t xml:space="preserve">, </w:t>
      </w:r>
      <w:r>
        <w:t>the</w:t>
      </w:r>
      <w:r w:rsidRPr="00477F1E">
        <w:t xml:space="preserve"> </w:t>
      </w:r>
      <w:r>
        <w:t>Journal</w:t>
      </w:r>
      <w:r w:rsidRPr="00477F1E">
        <w:t xml:space="preserve"> </w:t>
      </w:r>
      <w:r>
        <w:t>is</w:t>
      </w:r>
      <w:r w:rsidRPr="00477F1E">
        <w:t xml:space="preserve"> </w:t>
      </w:r>
      <w:r>
        <w:t>peer</w:t>
      </w:r>
      <w:r w:rsidRPr="00477F1E">
        <w:t xml:space="preserve"> </w:t>
      </w:r>
      <w:r>
        <w:t>reviewed,</w:t>
      </w:r>
      <w:r w:rsidRPr="00477F1E">
        <w:t xml:space="preserve"> </w:t>
      </w:r>
      <w:r>
        <w:t>and</w:t>
      </w:r>
      <w:r w:rsidRPr="00477F1E">
        <w:t xml:space="preserve"> </w:t>
      </w:r>
      <w:r>
        <w:t>any</w:t>
      </w:r>
      <w:r w:rsidRPr="00477F1E">
        <w:t xml:space="preserve"> </w:t>
      </w:r>
      <w:r>
        <w:t>submitted</w:t>
      </w:r>
      <w:r w:rsidRPr="00477F1E">
        <w:t xml:space="preserve"> </w:t>
      </w:r>
      <w:r>
        <w:t>manuscript</w:t>
      </w:r>
      <w:r w:rsidRPr="00477F1E">
        <w:t xml:space="preserve"> </w:t>
      </w:r>
      <w:r>
        <w:t>undergoes</w:t>
      </w:r>
      <w:r w:rsidRPr="00477F1E">
        <w:t xml:space="preserve"> </w:t>
      </w:r>
      <w:r>
        <w:t>the</w:t>
      </w:r>
      <w:r w:rsidRPr="00477F1E">
        <w:t xml:space="preserve"> </w:t>
      </w:r>
      <w:r>
        <w:t>revie</w:t>
      </w:r>
      <w:r>
        <w:t>w</w:t>
      </w:r>
      <w:r>
        <w:t>ing</w:t>
      </w:r>
      <w:r w:rsidRPr="00477F1E">
        <w:t xml:space="preserve"> </w:t>
      </w:r>
      <w:r>
        <w:t>procedure</w:t>
      </w:r>
      <w:r w:rsidRPr="00477F1E">
        <w:t xml:space="preserve">. </w:t>
      </w:r>
      <w:r>
        <w:t>If</w:t>
      </w:r>
      <w:r w:rsidRPr="00477F1E">
        <w:t xml:space="preserve"> </w:t>
      </w:r>
      <w:r>
        <w:t>the</w:t>
      </w:r>
      <w:r w:rsidRPr="00477F1E">
        <w:t xml:space="preserve"> </w:t>
      </w:r>
      <w:r>
        <w:t>referees</w:t>
      </w:r>
      <w:r w:rsidRPr="00477F1E">
        <w:t xml:space="preserve"> </w:t>
      </w:r>
      <w:r>
        <w:t>decline the paper, it could not be published. Secondly</w:t>
      </w:r>
      <w:r w:rsidRPr="00477F1E">
        <w:t xml:space="preserve">, strict requirements </w:t>
      </w:r>
      <w:r>
        <w:t>to</w:t>
      </w:r>
      <w:r w:rsidRPr="00477F1E">
        <w:t xml:space="preserve"> </w:t>
      </w:r>
      <w:r>
        <w:t>the</w:t>
      </w:r>
      <w:r w:rsidRPr="00477F1E">
        <w:t xml:space="preserve"> </w:t>
      </w:r>
      <w:r>
        <w:t>manuscript</w:t>
      </w:r>
      <w:r w:rsidRPr="00477F1E">
        <w:t xml:space="preserve"> </w:t>
      </w:r>
      <w:r>
        <w:t>preparation</w:t>
      </w:r>
      <w:r w:rsidRPr="00477F1E">
        <w:t xml:space="preserve"> </w:t>
      </w:r>
      <w:r>
        <w:t>exist, and submitted man</w:t>
      </w:r>
      <w:r>
        <w:t>u</w:t>
      </w:r>
      <w:r>
        <w:t>script should be ready for publication.</w:t>
      </w:r>
      <w:r w:rsidRPr="00477F1E">
        <w:t xml:space="preserve"> </w:t>
      </w:r>
      <w:r>
        <w:t>Simultaneou</w:t>
      </w:r>
      <w:r>
        <w:t>s</w:t>
      </w:r>
      <w:r>
        <w:t>ly</w:t>
      </w:r>
      <w:r w:rsidRPr="00477F1E">
        <w:t xml:space="preserve"> </w:t>
      </w:r>
      <w:r>
        <w:t>with</w:t>
      </w:r>
      <w:r w:rsidRPr="00477F1E">
        <w:t xml:space="preserve"> </w:t>
      </w:r>
      <w:r>
        <w:t>the</w:t>
      </w:r>
      <w:r w:rsidRPr="00477F1E">
        <w:t xml:space="preserve"> </w:t>
      </w:r>
      <w:r>
        <w:t>content</w:t>
      </w:r>
      <w:r w:rsidRPr="00477F1E">
        <w:t xml:space="preserve"> </w:t>
      </w:r>
      <w:r>
        <w:t>reviewing</w:t>
      </w:r>
      <w:r w:rsidRPr="00477F1E">
        <w:t xml:space="preserve">, </w:t>
      </w:r>
      <w:r>
        <w:t>any</w:t>
      </w:r>
      <w:r w:rsidRPr="00477F1E">
        <w:t xml:space="preserve"> </w:t>
      </w:r>
      <w:r>
        <w:t>manuscript</w:t>
      </w:r>
      <w:r w:rsidRPr="00477F1E">
        <w:t xml:space="preserve"> </w:t>
      </w:r>
      <w:r>
        <w:t>is</w:t>
      </w:r>
      <w:r w:rsidRPr="00477F1E">
        <w:t xml:space="preserve"> checked for compliance </w:t>
      </w:r>
      <w:r>
        <w:t xml:space="preserve">to the stated formatting </w:t>
      </w:r>
      <w:r w:rsidRPr="00477F1E">
        <w:t>r</w:t>
      </w:r>
      <w:r w:rsidRPr="00477F1E">
        <w:t>e</w:t>
      </w:r>
      <w:r w:rsidRPr="00477F1E">
        <w:t>quirements</w:t>
      </w:r>
      <w:r>
        <w:t>.</w:t>
      </w:r>
      <w:r w:rsidRPr="00477F1E">
        <w:t xml:space="preserve"> </w:t>
      </w:r>
      <w:r>
        <w:t>If</w:t>
      </w:r>
      <w:r w:rsidRPr="00477F1E">
        <w:t xml:space="preserve"> the checking is failed</w:t>
      </w:r>
      <w:r>
        <w:t xml:space="preserve">, the manuscript is returned to </w:t>
      </w:r>
      <w:r w:rsidRPr="009F08E9">
        <w:t>authors for revision.</w:t>
      </w:r>
    </w:p>
    <w:p w:rsidR="006E6E87" w:rsidRPr="00477F1E" w:rsidRDefault="006E6E87" w:rsidP="006E6E87">
      <w:pPr>
        <w:pStyle w:val="JnepNormal"/>
      </w:pPr>
    </w:p>
    <w:p w:rsidR="006E6E87" w:rsidRPr="00775195" w:rsidRDefault="006E6E87" w:rsidP="006E6E87">
      <w:pPr>
        <w:pStyle w:val="JnepSection"/>
      </w:pPr>
      <w:r w:rsidRPr="00775195">
        <w:t>MOTIVATION of the template usage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t>The Concept of Template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Default="006E6E87" w:rsidP="006E6E87">
      <w:pPr>
        <w:pStyle w:val="JnepNormal"/>
        <w:rPr>
          <w:spacing w:val="-1"/>
          <w:szCs w:val="18"/>
        </w:rPr>
      </w:pPr>
      <w:r w:rsidRPr="00477F1E">
        <w:rPr>
          <w:szCs w:val="18"/>
        </w:rPr>
        <w:t>A template is a tool for enforcing a standard la</w:t>
      </w:r>
      <w:r w:rsidRPr="00477F1E">
        <w:rPr>
          <w:szCs w:val="18"/>
        </w:rPr>
        <w:t>y</w:t>
      </w:r>
      <w:r w:rsidRPr="00477F1E">
        <w:rPr>
          <w:szCs w:val="18"/>
        </w:rPr>
        <w:t>out and look and feel across multiple pages or within co</w:t>
      </w:r>
      <w:r w:rsidRPr="00477F1E">
        <w:rPr>
          <w:szCs w:val="18"/>
        </w:rPr>
        <w:t>n</w:t>
      </w:r>
      <w:r w:rsidRPr="00477F1E">
        <w:rPr>
          <w:szCs w:val="18"/>
        </w:rPr>
        <w:t xml:space="preserve">tent regions. </w:t>
      </w:r>
      <w:r>
        <w:rPr>
          <w:szCs w:val="18"/>
        </w:rPr>
        <w:t>It</w:t>
      </w:r>
      <w:r w:rsidRPr="00477F1E">
        <w:rPr>
          <w:szCs w:val="18"/>
        </w:rPr>
        <w:t xml:space="preserve"> provide</w:t>
      </w:r>
      <w:r>
        <w:rPr>
          <w:szCs w:val="18"/>
        </w:rPr>
        <w:t>s</w:t>
      </w:r>
      <w:r w:rsidRPr="00477F1E">
        <w:rPr>
          <w:szCs w:val="18"/>
        </w:rPr>
        <w:t xml:space="preserve"> </w:t>
      </w:r>
      <w:r>
        <w:rPr>
          <w:szCs w:val="18"/>
        </w:rPr>
        <w:t>stricter</w:t>
      </w:r>
      <w:r w:rsidRPr="00477F1E">
        <w:rPr>
          <w:szCs w:val="18"/>
        </w:rPr>
        <w:t xml:space="preserve"> standardization co</w:t>
      </w:r>
      <w:r w:rsidRPr="00477F1E">
        <w:rPr>
          <w:szCs w:val="18"/>
        </w:rPr>
        <w:t>n</w:t>
      </w:r>
      <w:r>
        <w:rPr>
          <w:szCs w:val="18"/>
        </w:rPr>
        <w:t>trol of the documents</w:t>
      </w:r>
      <w:r w:rsidRPr="00477F1E">
        <w:rPr>
          <w:szCs w:val="18"/>
        </w:rPr>
        <w:t>. In other words, a template is a for</w:t>
      </w:r>
      <w:r>
        <w:rPr>
          <w:szCs w:val="18"/>
        </w:rPr>
        <w:t>m</w:t>
      </w:r>
      <w:r w:rsidRPr="00477F1E">
        <w:rPr>
          <w:szCs w:val="18"/>
        </w:rPr>
        <w:t xml:space="preserve"> or pattern used as a guide to making som</w:t>
      </w:r>
      <w:r w:rsidRPr="00477F1E">
        <w:rPr>
          <w:szCs w:val="18"/>
        </w:rPr>
        <w:t>e</w:t>
      </w:r>
      <w:r w:rsidRPr="00477F1E">
        <w:rPr>
          <w:szCs w:val="18"/>
        </w:rPr>
        <w:t xml:space="preserve">thing. Due to </w:t>
      </w:r>
      <w:r>
        <w:rPr>
          <w:szCs w:val="18"/>
        </w:rPr>
        <w:t>it</w:t>
      </w:r>
      <w:r w:rsidRPr="00477F1E">
        <w:rPr>
          <w:szCs w:val="18"/>
        </w:rPr>
        <w:t xml:space="preserve"> you do not need set the margins, spacing, page layout, fonts, </w:t>
      </w:r>
      <w:r>
        <w:rPr>
          <w:spacing w:val="-1"/>
          <w:szCs w:val="18"/>
        </w:rPr>
        <w:t>fo</w:t>
      </w:r>
      <w:r>
        <w:rPr>
          <w:spacing w:val="-1"/>
          <w:szCs w:val="18"/>
        </w:rPr>
        <w:t>r</w:t>
      </w:r>
      <w:r>
        <w:rPr>
          <w:spacing w:val="-1"/>
          <w:szCs w:val="18"/>
        </w:rPr>
        <w:t xml:space="preserve">mat options, etc. </w:t>
      </w:r>
      <w:r w:rsidRPr="00477F1E">
        <w:rPr>
          <w:szCs w:val="18"/>
        </w:rPr>
        <w:t>every time</w:t>
      </w:r>
      <w:r w:rsidRPr="00477F1E">
        <w:rPr>
          <w:spacing w:val="-1"/>
          <w:szCs w:val="18"/>
        </w:rPr>
        <w:t xml:space="preserve">. </w:t>
      </w:r>
    </w:p>
    <w:p w:rsidR="006E6E87" w:rsidRDefault="006E6E87" w:rsidP="006E6E87">
      <w:pPr>
        <w:pStyle w:val="JnepNormal"/>
        <w:ind w:firstLine="0"/>
        <w:rPr>
          <w:spacing w:val="-1"/>
          <w:szCs w:val="18"/>
        </w:rPr>
      </w:pPr>
      <w:r>
        <w:rPr>
          <w:spacing w:val="-1"/>
          <w:szCs w:val="18"/>
        </w:rPr>
        <w:lastRenderedPageBreak/>
        <w:t>The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template</w:t>
      </w:r>
      <w:r w:rsidRPr="00477F1E">
        <w:rPr>
          <w:spacing w:val="-1"/>
          <w:szCs w:val="18"/>
        </w:rPr>
        <w:t xml:space="preserve"> J_Nano_Electron_Phys_</w:t>
      </w:r>
      <w:r>
        <w:rPr>
          <w:spacing w:val="-1"/>
          <w:szCs w:val="18"/>
        </w:rPr>
        <w:t>ENG</w:t>
      </w:r>
      <w:r w:rsidRPr="00477F1E">
        <w:rPr>
          <w:spacing w:val="-1"/>
          <w:szCs w:val="18"/>
        </w:rPr>
        <w:t xml:space="preserve">.dot </w:t>
      </w:r>
      <w:r>
        <w:rPr>
          <w:spacing w:val="-1"/>
          <w:szCs w:val="18"/>
        </w:rPr>
        <w:t>is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a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filled form. Its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text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content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is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the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authors’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guidelines formatted in full accordance to the formatting rules. Your own art</w:t>
      </w:r>
      <w:r>
        <w:rPr>
          <w:spacing w:val="-1"/>
          <w:szCs w:val="18"/>
        </w:rPr>
        <w:t>i</w:t>
      </w:r>
      <w:r>
        <w:rPr>
          <w:spacing w:val="-1"/>
          <w:szCs w:val="18"/>
        </w:rPr>
        <w:t>cle text should be typed over and instead of this text.</w:t>
      </w:r>
    </w:p>
    <w:p w:rsidR="006E6E87" w:rsidRPr="00477F1E" w:rsidRDefault="006E6E87" w:rsidP="006E6E87">
      <w:pPr>
        <w:pStyle w:val="JnepNormal"/>
        <w:rPr>
          <w:spacing w:val="-1"/>
        </w:rPr>
      </w:pPr>
      <w:r>
        <w:rPr>
          <w:spacing w:val="-1"/>
          <w:szCs w:val="18"/>
        </w:rPr>
        <w:t>When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the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file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with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extension</w:t>
      </w:r>
      <w:r w:rsidRPr="00477F1E">
        <w:rPr>
          <w:spacing w:val="-1"/>
          <w:szCs w:val="18"/>
        </w:rPr>
        <w:t xml:space="preserve"> «dot» </w:t>
      </w:r>
      <w:r>
        <w:rPr>
          <w:spacing w:val="-1"/>
          <w:szCs w:val="18"/>
        </w:rPr>
        <w:t>is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opened</w:t>
      </w:r>
      <w:r w:rsidRPr="00477F1E">
        <w:rPr>
          <w:spacing w:val="-1"/>
          <w:szCs w:val="18"/>
        </w:rPr>
        <w:t xml:space="preserve">, </w:t>
      </w:r>
      <w:r>
        <w:rPr>
          <w:spacing w:val="-1"/>
          <w:szCs w:val="18"/>
        </w:rPr>
        <w:t>the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 xml:space="preserve">word processor </w:t>
      </w:r>
      <w:r w:rsidRPr="00477F1E">
        <w:rPr>
          <w:spacing w:val="-1"/>
          <w:szCs w:val="18"/>
        </w:rPr>
        <w:t xml:space="preserve">MS Word </w:t>
      </w:r>
      <w:r>
        <w:rPr>
          <w:spacing w:val="-1"/>
          <w:szCs w:val="18"/>
        </w:rPr>
        <w:t>generates a new document file, and copies automatically the template co</w:t>
      </w:r>
      <w:r>
        <w:rPr>
          <w:spacing w:val="-1"/>
          <w:szCs w:val="18"/>
        </w:rPr>
        <w:t>n</w:t>
      </w:r>
      <w:r>
        <w:rPr>
          <w:spacing w:val="-1"/>
          <w:szCs w:val="18"/>
        </w:rPr>
        <w:t>tent into it.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All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further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editions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will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be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done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in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this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new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file</w:t>
      </w:r>
      <w:r w:rsidRPr="00477F1E">
        <w:rPr>
          <w:spacing w:val="-1"/>
          <w:szCs w:val="18"/>
        </w:rPr>
        <w:t xml:space="preserve">, </w:t>
      </w:r>
      <w:r>
        <w:rPr>
          <w:spacing w:val="-1"/>
          <w:szCs w:val="18"/>
        </w:rPr>
        <w:t>ho</w:t>
      </w:r>
      <w:r>
        <w:rPr>
          <w:spacing w:val="-1"/>
          <w:szCs w:val="18"/>
        </w:rPr>
        <w:t>w</w:t>
      </w:r>
      <w:r>
        <w:rPr>
          <w:spacing w:val="-1"/>
          <w:szCs w:val="18"/>
        </w:rPr>
        <w:t>ever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a dot-file remains unchanged. It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gives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a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good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o</w:t>
      </w:r>
      <w:r>
        <w:rPr>
          <w:spacing w:val="-1"/>
          <w:szCs w:val="18"/>
        </w:rPr>
        <w:t>p</w:t>
      </w:r>
      <w:r>
        <w:rPr>
          <w:spacing w:val="-1"/>
          <w:szCs w:val="18"/>
        </w:rPr>
        <w:t>portunity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for</w:t>
      </w:r>
      <w:r w:rsidRPr="00477F1E">
        <w:rPr>
          <w:spacing w:val="-1"/>
          <w:szCs w:val="18"/>
        </w:rPr>
        <w:t xml:space="preserve"> </w:t>
      </w:r>
      <w:r>
        <w:rPr>
          <w:spacing w:val="-1"/>
          <w:szCs w:val="18"/>
        </w:rPr>
        <w:t>replication</w:t>
      </w:r>
      <w:r w:rsidRPr="00477F1E">
        <w:rPr>
          <w:spacing w:val="-1"/>
          <w:szCs w:val="18"/>
        </w:rPr>
        <w:t>.</w:t>
      </w:r>
    </w:p>
    <w:p w:rsidR="006E6E87" w:rsidRPr="00CA165C" w:rsidRDefault="006E6E87" w:rsidP="006E6E87">
      <w:pPr>
        <w:pStyle w:val="JnepNormal"/>
        <w:rPr>
          <w:spacing w:val="-1"/>
        </w:rPr>
      </w:pPr>
      <w:r>
        <w:rPr>
          <w:spacing w:val="-1"/>
        </w:rPr>
        <w:t>The main advantage</w:t>
      </w:r>
      <w:r w:rsidRPr="00CA165C">
        <w:rPr>
          <w:spacing w:val="-1"/>
        </w:rPr>
        <w:t xml:space="preserve"> of the template </w:t>
      </w:r>
      <w:r>
        <w:rPr>
          <w:spacing w:val="-1"/>
        </w:rPr>
        <w:t>is</w:t>
      </w:r>
      <w:r w:rsidRPr="00CA165C">
        <w:rPr>
          <w:spacing w:val="-1"/>
        </w:rPr>
        <w:t xml:space="preserve"> the text fo</w:t>
      </w:r>
      <w:r w:rsidRPr="00CA165C">
        <w:rPr>
          <w:spacing w:val="-1"/>
        </w:rPr>
        <w:t>r</w:t>
      </w:r>
      <w:r w:rsidRPr="00CA165C">
        <w:rPr>
          <w:spacing w:val="-1"/>
        </w:rPr>
        <w:t>matting standardization independently on</w:t>
      </w:r>
      <w:r>
        <w:rPr>
          <w:spacing w:val="-1"/>
        </w:rPr>
        <w:t xml:space="preserve"> the</w:t>
      </w:r>
      <w:r w:rsidRPr="00CA165C">
        <w:rPr>
          <w:spacing w:val="-1"/>
        </w:rPr>
        <w:t xml:space="preserve"> WS Word version, its current settings, the scope and personal preferences of the authors. </w:t>
      </w:r>
      <w:r>
        <w:rPr>
          <w:spacing w:val="-1"/>
        </w:rPr>
        <w:t>The text</w:t>
      </w:r>
      <w:r w:rsidRPr="00CA165C">
        <w:rPr>
          <w:spacing w:val="-1"/>
        </w:rPr>
        <w:t xml:space="preserve"> given as an exa</w:t>
      </w:r>
      <w:r w:rsidRPr="00CA165C">
        <w:rPr>
          <w:spacing w:val="-1"/>
        </w:rPr>
        <w:t>m</w:t>
      </w:r>
      <w:r w:rsidRPr="00CA165C">
        <w:rPr>
          <w:spacing w:val="-1"/>
        </w:rPr>
        <w:t>ple provide</w:t>
      </w:r>
      <w:r>
        <w:rPr>
          <w:spacing w:val="-1"/>
        </w:rPr>
        <w:t>s</w:t>
      </w:r>
      <w:r w:rsidRPr="00CA165C">
        <w:rPr>
          <w:spacing w:val="-1"/>
        </w:rPr>
        <w:t xml:space="preserve"> with excellent visual concept </w:t>
      </w:r>
      <w:r>
        <w:rPr>
          <w:spacing w:val="-1"/>
        </w:rPr>
        <w:t>relatively</w:t>
      </w:r>
      <w:r w:rsidRPr="00CA165C">
        <w:rPr>
          <w:spacing w:val="-1"/>
        </w:rPr>
        <w:t xml:space="preserve"> to the article preparation. It is </w:t>
      </w:r>
      <w:r>
        <w:rPr>
          <w:spacing w:val="-1"/>
        </w:rPr>
        <w:t>more preferred</w:t>
      </w:r>
      <w:r w:rsidRPr="00CA165C">
        <w:rPr>
          <w:spacing w:val="-1"/>
        </w:rPr>
        <w:t xml:space="preserve"> </w:t>
      </w:r>
      <w:r>
        <w:rPr>
          <w:spacing w:val="-1"/>
        </w:rPr>
        <w:t>than the</w:t>
      </w:r>
      <w:r w:rsidRPr="00CA165C">
        <w:rPr>
          <w:spacing w:val="-1"/>
        </w:rPr>
        <w:t xml:space="preserve"> d</w:t>
      </w:r>
      <w:r w:rsidRPr="00CA165C">
        <w:rPr>
          <w:spacing w:val="-1"/>
        </w:rPr>
        <w:t>e</w:t>
      </w:r>
      <w:r w:rsidRPr="00CA165C">
        <w:rPr>
          <w:spacing w:val="-1"/>
        </w:rPr>
        <w:t>tailed description of a large set of formatting options</w:t>
      </w:r>
      <w:r>
        <w:rPr>
          <w:spacing w:val="-1"/>
        </w:rPr>
        <w:t xml:space="preserve"> and</w:t>
      </w:r>
      <w:r w:rsidRPr="00CA165C">
        <w:rPr>
          <w:spacing w:val="-1"/>
        </w:rPr>
        <w:t xml:space="preserve"> prevents a number of misunderstandings b</w:t>
      </w:r>
      <w:r w:rsidRPr="00CA165C">
        <w:rPr>
          <w:spacing w:val="-1"/>
        </w:rPr>
        <w:t>e</w:t>
      </w:r>
      <w:r w:rsidRPr="00CA165C">
        <w:rPr>
          <w:spacing w:val="-1"/>
        </w:rPr>
        <w:t>tween authors and editors. If, moreover, all below listed r</w:t>
      </w:r>
      <w:r w:rsidRPr="00CA165C">
        <w:rPr>
          <w:spacing w:val="-1"/>
        </w:rPr>
        <w:t>e</w:t>
      </w:r>
      <w:r w:rsidRPr="00CA165C">
        <w:rPr>
          <w:spacing w:val="-1"/>
        </w:rPr>
        <w:t xml:space="preserve">quirements </w:t>
      </w:r>
      <w:r w:rsidR="00F96B3F">
        <w:rPr>
          <w:spacing w:val="-1"/>
        </w:rPr>
        <w:t>are</w:t>
      </w:r>
      <w:r w:rsidRPr="00CA165C">
        <w:rPr>
          <w:spacing w:val="-1"/>
        </w:rPr>
        <w:t xml:space="preserve"> met by all authors, all submitted art</w:t>
      </w:r>
      <w:r w:rsidRPr="00CA165C">
        <w:rPr>
          <w:spacing w:val="-1"/>
        </w:rPr>
        <w:t>i</w:t>
      </w:r>
      <w:r w:rsidRPr="00CA165C">
        <w:rPr>
          <w:spacing w:val="-1"/>
        </w:rPr>
        <w:t>cles will be ready to issue without significant additional e</w:t>
      </w:r>
      <w:r w:rsidRPr="00CA165C">
        <w:rPr>
          <w:spacing w:val="-1"/>
        </w:rPr>
        <w:t>d</w:t>
      </w:r>
      <w:r w:rsidRPr="00CA165C">
        <w:rPr>
          <w:spacing w:val="-1"/>
        </w:rPr>
        <w:t>its.</w:t>
      </w:r>
    </w:p>
    <w:p w:rsidR="006E6E87" w:rsidRPr="00477F1E" w:rsidRDefault="006E6E87" w:rsidP="006E6E87">
      <w:pPr>
        <w:pStyle w:val="JnepNormal"/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t>Use of the Styles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802EFD" w:rsidRDefault="006E6E87" w:rsidP="006E6E87">
      <w:pPr>
        <w:pStyle w:val="JnepNormal"/>
        <w:rPr>
          <w:szCs w:val="18"/>
        </w:rPr>
      </w:pPr>
      <w:r>
        <w:rPr>
          <w:szCs w:val="18"/>
        </w:rPr>
        <w:t>S</w:t>
      </w:r>
      <w:r w:rsidRPr="00802EFD">
        <w:rPr>
          <w:szCs w:val="18"/>
        </w:rPr>
        <w:t>tructure</w:t>
      </w:r>
      <w:r>
        <w:rPr>
          <w:szCs w:val="18"/>
        </w:rPr>
        <w:t xml:space="preserve"> of the</w:t>
      </w:r>
      <w:r w:rsidRPr="00802EFD">
        <w:rPr>
          <w:szCs w:val="18"/>
        </w:rPr>
        <w:t xml:space="preserve"> J_Nano_Electron_Phys_ENG.dot Template corresponds to the article’s one and </w:t>
      </w:r>
      <w:r>
        <w:rPr>
          <w:szCs w:val="18"/>
        </w:rPr>
        <w:t xml:space="preserve">the </w:t>
      </w:r>
      <w:r w:rsidRPr="00802EFD">
        <w:rPr>
          <w:szCs w:val="18"/>
        </w:rPr>
        <w:t xml:space="preserve">text formatting practically in full </w:t>
      </w:r>
      <w:r>
        <w:rPr>
          <w:szCs w:val="18"/>
        </w:rPr>
        <w:t xml:space="preserve">is </w:t>
      </w:r>
      <w:r w:rsidRPr="00802EFD">
        <w:rPr>
          <w:szCs w:val="18"/>
        </w:rPr>
        <w:t>realized due to the u</w:t>
      </w:r>
      <w:r w:rsidRPr="00802EFD">
        <w:rPr>
          <w:szCs w:val="18"/>
        </w:rPr>
        <w:t>s</w:t>
      </w:r>
      <w:r w:rsidRPr="00802EFD">
        <w:rPr>
          <w:szCs w:val="18"/>
        </w:rPr>
        <w:t>ing of special styles designed for the articles in the Journal of Nano- and Electronic Physics. Let us d</w:t>
      </w:r>
      <w:r w:rsidRPr="00802EFD">
        <w:rPr>
          <w:szCs w:val="18"/>
        </w:rPr>
        <w:t>e</w:t>
      </w:r>
      <w:r w:rsidRPr="00802EFD">
        <w:rPr>
          <w:szCs w:val="18"/>
        </w:rPr>
        <w:t xml:space="preserve">scribe the Style concept in detail. </w:t>
      </w:r>
    </w:p>
    <w:p w:rsidR="006E6E87" w:rsidRPr="00E40C76" w:rsidRDefault="006E6E87" w:rsidP="006E6E87">
      <w:pPr>
        <w:pStyle w:val="JnepNormal"/>
        <w:rPr>
          <w:spacing w:val="-2"/>
        </w:rPr>
      </w:pPr>
      <w:r w:rsidRPr="00E40C76">
        <w:rPr>
          <w:spacing w:val="-2"/>
        </w:rPr>
        <w:t>The styles of the MS Word make essentially easier the formatting of your document. A style is a set of fo</w:t>
      </w:r>
      <w:r w:rsidRPr="00E40C76">
        <w:rPr>
          <w:spacing w:val="-2"/>
        </w:rPr>
        <w:t>r</w:t>
      </w:r>
      <w:r w:rsidRPr="00E40C76">
        <w:rPr>
          <w:spacing w:val="-2"/>
        </w:rPr>
        <w:t>matting characteristics that you can apply to text in your document to quickly change its appearance. For i</w:t>
      </w:r>
      <w:r w:rsidRPr="00E40C76">
        <w:rPr>
          <w:spacing w:val="-2"/>
        </w:rPr>
        <w:t>n</w:t>
      </w:r>
      <w:r w:rsidRPr="00E40C76">
        <w:rPr>
          <w:spacing w:val="-2"/>
        </w:rPr>
        <w:t>stance, the style may include Century Schoo</w:t>
      </w:r>
      <w:r w:rsidRPr="00E40C76">
        <w:rPr>
          <w:spacing w:val="-2"/>
        </w:rPr>
        <w:t>l</w:t>
      </w:r>
      <w:r w:rsidRPr="00E40C76">
        <w:rPr>
          <w:spacing w:val="-2"/>
        </w:rPr>
        <w:t>Book font, size 9 pt, indent 0.5 cm, single line spacing, and alig</w:t>
      </w:r>
      <w:r w:rsidRPr="00E40C76">
        <w:rPr>
          <w:spacing w:val="-2"/>
        </w:rPr>
        <w:t>n</w:t>
      </w:r>
      <w:r w:rsidRPr="00E40C76">
        <w:rPr>
          <w:spacing w:val="-2"/>
        </w:rPr>
        <w:t>ment on both sides. When you apply a style, you apply a whole group of formats in one simple task. The text fo</w:t>
      </w:r>
      <w:r w:rsidRPr="00E40C76">
        <w:rPr>
          <w:spacing w:val="-2"/>
        </w:rPr>
        <w:t>r</w:t>
      </w:r>
      <w:r w:rsidRPr="00E40C76">
        <w:rPr>
          <w:spacing w:val="-2"/>
        </w:rPr>
        <w:t>matting using the style is much faster than manual fo</w:t>
      </w:r>
      <w:r w:rsidRPr="00E40C76">
        <w:rPr>
          <w:spacing w:val="-2"/>
        </w:rPr>
        <w:t>r</w:t>
      </w:r>
      <w:r w:rsidRPr="00E40C76">
        <w:rPr>
          <w:spacing w:val="-2"/>
        </w:rPr>
        <w:lastRenderedPageBreak/>
        <w:t>matting of each item. In addition, it e</w:t>
      </w:r>
      <w:r w:rsidRPr="00E40C76">
        <w:rPr>
          <w:spacing w:val="-2"/>
        </w:rPr>
        <w:t>n</w:t>
      </w:r>
      <w:r w:rsidRPr="00E40C76">
        <w:rPr>
          <w:spacing w:val="-2"/>
        </w:rPr>
        <w:t xml:space="preserve">sures a consistent look of all </w:t>
      </w:r>
      <w:r w:rsidR="00F96B3F">
        <w:rPr>
          <w:spacing w:val="-2"/>
        </w:rPr>
        <w:t>identical</w:t>
      </w:r>
      <w:r w:rsidRPr="00E40C76">
        <w:rPr>
          <w:spacing w:val="-2"/>
        </w:rPr>
        <w:t xml:space="preserve"> elements in the document. If you later change the style, the text of the do</w:t>
      </w:r>
      <w:r w:rsidRPr="00E40C76">
        <w:rPr>
          <w:spacing w:val="-2"/>
        </w:rPr>
        <w:t>c</w:t>
      </w:r>
      <w:r w:rsidRPr="00E40C76">
        <w:rPr>
          <w:spacing w:val="-2"/>
        </w:rPr>
        <w:t>ument, to which this style was applied, will be changed automatically. Here and below we mean a paragraph style.</w:t>
      </w:r>
    </w:p>
    <w:p w:rsidR="006E6E87" w:rsidRPr="005D1558" w:rsidRDefault="006E6E87" w:rsidP="006E6E87">
      <w:pPr>
        <w:pStyle w:val="JnepNormal"/>
      </w:pPr>
      <w:r w:rsidRPr="007F1D77">
        <w:t>Typically, users ignore special styles</w:t>
      </w:r>
      <w:r>
        <w:t>,</w:t>
      </w:r>
      <w:r w:rsidR="00F96B3F">
        <w:t xml:space="preserve"> and</w:t>
      </w:r>
      <w:r>
        <w:t xml:space="preserve"> prefer</w:t>
      </w:r>
      <w:r w:rsidRPr="007F1D77">
        <w:t xml:space="preserve"> to </w:t>
      </w:r>
      <w:r>
        <w:t>use</w:t>
      </w:r>
      <w:r w:rsidRPr="007F1D77">
        <w:t xml:space="preserve"> the default style «Normal»</w:t>
      </w:r>
      <w:r>
        <w:t>,</w:t>
      </w:r>
      <w:r w:rsidRPr="007F1D77">
        <w:t xml:space="preserve"> and change the text parameters manually. Due to this, the appea</w:t>
      </w:r>
      <w:r w:rsidRPr="007F1D77">
        <w:t>r</w:t>
      </w:r>
      <w:r w:rsidRPr="007F1D77">
        <w:t>ance of the style «</w:t>
      </w:r>
      <w:smartTag w:uri="urn:schemas-microsoft-com:office:smarttags" w:element="City">
        <w:smartTag w:uri="urn:schemas-microsoft-com:office:smarttags" w:element="place">
          <w:r w:rsidRPr="007F1D77">
            <w:t>Normal</w:t>
          </w:r>
        </w:smartTag>
      </w:smartTag>
      <w:r w:rsidRPr="007F1D77">
        <w:t>» for different desktops is significan</w:t>
      </w:r>
      <w:r w:rsidRPr="007F1D77">
        <w:t>t</w:t>
      </w:r>
      <w:r w:rsidRPr="007F1D77">
        <w:t>ly different. During the editorial handling of the Jou</w:t>
      </w:r>
      <w:r w:rsidRPr="007F1D77">
        <w:t>r</w:t>
      </w:r>
      <w:r w:rsidRPr="007F1D77">
        <w:t xml:space="preserve">nal issue all formatting parameters </w:t>
      </w:r>
      <w:r>
        <w:t xml:space="preserve">are </w:t>
      </w:r>
      <w:r w:rsidRPr="007F1D77">
        <w:t xml:space="preserve">brought into conformity with default styles </w:t>
      </w:r>
      <w:r>
        <w:t>o</w:t>
      </w:r>
      <w:r w:rsidRPr="007F1D77">
        <w:t>n the editor’s desktop. Thus, there is a situation whe</w:t>
      </w:r>
      <w:r>
        <w:t>n</w:t>
      </w:r>
      <w:r w:rsidRPr="007F1D77">
        <w:t xml:space="preserve"> initially authors </w:t>
      </w:r>
      <w:r w:rsidR="00F96B3F">
        <w:t>pr</w:t>
      </w:r>
      <w:r w:rsidR="00F96B3F">
        <w:t>e</w:t>
      </w:r>
      <w:r w:rsidR="00F96B3F">
        <w:t>pare</w:t>
      </w:r>
      <w:r w:rsidRPr="007F1D77">
        <w:t xml:space="preserve"> the text in the proper form, and then editor r</w:t>
      </w:r>
      <w:r w:rsidRPr="007F1D77">
        <w:t>e</w:t>
      </w:r>
      <w:r w:rsidRPr="007F1D77">
        <w:t>peat</w:t>
      </w:r>
      <w:r>
        <w:t>s</w:t>
      </w:r>
      <w:r w:rsidRPr="007F1D77">
        <w:t xml:space="preserve"> the same work. Therefore</w:t>
      </w:r>
      <w:r>
        <w:t>,</w:t>
      </w:r>
      <w:r w:rsidRPr="007F1D77">
        <w:t xml:space="preserve"> the use of standard styles («Normal», «Main text paragraph»</w:t>
      </w:r>
      <w:r>
        <w:t>,</w:t>
      </w:r>
      <w:r w:rsidRPr="007F1D77">
        <w:t xml:space="preserve"> etc.) is not suitable for the article preparation. </w:t>
      </w:r>
      <w:r w:rsidR="00F96B3F">
        <w:t>The c</w:t>
      </w:r>
      <w:r w:rsidRPr="007F1D77">
        <w:t>reation</w:t>
      </w:r>
      <w:r>
        <w:t xml:space="preserve"> of</w:t>
      </w:r>
      <w:r w:rsidRPr="007F1D77">
        <w:t xml:space="preserve"> sp</w:t>
      </w:r>
      <w:r w:rsidRPr="007F1D77">
        <w:t>e</w:t>
      </w:r>
      <w:r w:rsidRPr="007F1D77">
        <w:t>cial styles by authors is not</w:t>
      </w:r>
      <w:r>
        <w:t xml:space="preserve"> a</w:t>
      </w:r>
      <w:r w:rsidRPr="007F1D77">
        <w:t xml:space="preserve"> rational way</w:t>
      </w:r>
      <w:r>
        <w:t xml:space="preserve"> as well</w:t>
      </w:r>
      <w:r w:rsidRPr="007F1D77">
        <w:t>, b</w:t>
      </w:r>
      <w:r w:rsidRPr="007F1D77">
        <w:t>e</w:t>
      </w:r>
      <w:r w:rsidRPr="007F1D77">
        <w:t xml:space="preserve">cause </w:t>
      </w:r>
      <w:r>
        <w:t>this</w:t>
      </w:r>
      <w:r w:rsidRPr="007F1D77">
        <w:t xml:space="preserve"> adds tro</w:t>
      </w:r>
      <w:r w:rsidRPr="007F1D77">
        <w:t>u</w:t>
      </w:r>
      <w:r w:rsidRPr="007F1D77">
        <w:t xml:space="preserve">bles </w:t>
      </w:r>
      <w:r>
        <w:t xml:space="preserve">both </w:t>
      </w:r>
      <w:r w:rsidRPr="007F1D77">
        <w:t xml:space="preserve">to authors and </w:t>
      </w:r>
      <w:r>
        <w:t>editors</w:t>
      </w:r>
      <w:r w:rsidRPr="007F1D77">
        <w:t>.</w:t>
      </w:r>
    </w:p>
    <w:p w:rsidR="006E6E87" w:rsidRPr="007F1D77" w:rsidRDefault="006E6E87" w:rsidP="006E6E87">
      <w:pPr>
        <w:pStyle w:val="JnepNormal"/>
        <w:rPr>
          <w:szCs w:val="18"/>
        </w:rPr>
      </w:pPr>
      <w:r>
        <w:rPr>
          <w:szCs w:val="18"/>
        </w:rPr>
        <w:t>An easy and natural solution of these problems is the cre</w:t>
      </w:r>
      <w:r>
        <w:rPr>
          <w:szCs w:val="18"/>
        </w:rPr>
        <w:t>a</w:t>
      </w:r>
      <w:r>
        <w:rPr>
          <w:szCs w:val="18"/>
        </w:rPr>
        <w:t>tion of the special styles by the Editorial Team. All</w:t>
      </w:r>
      <w:r w:rsidRPr="007F1D77">
        <w:rPr>
          <w:szCs w:val="18"/>
        </w:rPr>
        <w:t xml:space="preserve"> </w:t>
      </w:r>
      <w:r>
        <w:rPr>
          <w:szCs w:val="18"/>
        </w:rPr>
        <w:t>authors</w:t>
      </w:r>
      <w:r w:rsidRPr="007F1D77">
        <w:rPr>
          <w:szCs w:val="18"/>
        </w:rPr>
        <w:t xml:space="preserve"> </w:t>
      </w:r>
      <w:r>
        <w:rPr>
          <w:szCs w:val="18"/>
        </w:rPr>
        <w:t>will</w:t>
      </w:r>
      <w:r w:rsidRPr="007F1D77">
        <w:rPr>
          <w:szCs w:val="18"/>
        </w:rPr>
        <w:t xml:space="preserve"> </w:t>
      </w:r>
      <w:r>
        <w:rPr>
          <w:szCs w:val="18"/>
        </w:rPr>
        <w:t>use</w:t>
      </w:r>
      <w:r w:rsidRPr="007F1D77">
        <w:rPr>
          <w:szCs w:val="18"/>
        </w:rPr>
        <w:t xml:space="preserve"> </w:t>
      </w:r>
      <w:r>
        <w:rPr>
          <w:szCs w:val="18"/>
        </w:rPr>
        <w:t>but</w:t>
      </w:r>
      <w:r w:rsidRPr="007F1D77">
        <w:rPr>
          <w:szCs w:val="18"/>
        </w:rPr>
        <w:t xml:space="preserve"> </w:t>
      </w:r>
      <w:r>
        <w:rPr>
          <w:szCs w:val="18"/>
        </w:rPr>
        <w:t>not</w:t>
      </w:r>
      <w:r w:rsidRPr="007F1D77">
        <w:rPr>
          <w:szCs w:val="18"/>
        </w:rPr>
        <w:t xml:space="preserve"> </w:t>
      </w:r>
      <w:r>
        <w:rPr>
          <w:szCs w:val="18"/>
        </w:rPr>
        <w:t>change</w:t>
      </w:r>
      <w:r w:rsidRPr="007F1D77">
        <w:rPr>
          <w:szCs w:val="18"/>
        </w:rPr>
        <w:t xml:space="preserve"> </w:t>
      </w:r>
      <w:r>
        <w:rPr>
          <w:szCs w:val="18"/>
        </w:rPr>
        <w:t>them.</w:t>
      </w:r>
      <w:r w:rsidRPr="007F1D77">
        <w:rPr>
          <w:szCs w:val="18"/>
        </w:rPr>
        <w:t xml:space="preserve"> Th</w:t>
      </w:r>
      <w:r w:rsidRPr="007F1D77">
        <w:rPr>
          <w:szCs w:val="18"/>
        </w:rPr>
        <w:t>e</w:t>
      </w:r>
      <w:r w:rsidRPr="007F1D77">
        <w:rPr>
          <w:szCs w:val="18"/>
        </w:rPr>
        <w:t xml:space="preserve">se are the styles </w:t>
      </w:r>
      <w:r>
        <w:rPr>
          <w:szCs w:val="18"/>
        </w:rPr>
        <w:t>that</w:t>
      </w:r>
      <w:r w:rsidRPr="007F1D77">
        <w:rPr>
          <w:szCs w:val="18"/>
        </w:rPr>
        <w:t xml:space="preserve"> </w:t>
      </w:r>
      <w:r>
        <w:rPr>
          <w:szCs w:val="18"/>
        </w:rPr>
        <w:t xml:space="preserve">are contained </w:t>
      </w:r>
      <w:r w:rsidRPr="007F1D77">
        <w:rPr>
          <w:szCs w:val="18"/>
        </w:rPr>
        <w:t xml:space="preserve">in </w:t>
      </w:r>
      <w:r>
        <w:rPr>
          <w:szCs w:val="18"/>
        </w:rPr>
        <w:t>the</w:t>
      </w:r>
      <w:r w:rsidRPr="007F1D77">
        <w:rPr>
          <w:szCs w:val="18"/>
        </w:rPr>
        <w:t xml:space="preserve"> J_Nano_Electron_</w:t>
      </w:r>
      <w:r>
        <w:rPr>
          <w:szCs w:val="18"/>
        </w:rPr>
        <w:br/>
      </w:r>
      <w:r w:rsidRPr="007F1D77">
        <w:rPr>
          <w:szCs w:val="18"/>
        </w:rPr>
        <w:t>Phys_</w:t>
      </w:r>
      <w:r>
        <w:rPr>
          <w:szCs w:val="18"/>
        </w:rPr>
        <w:t>ENG</w:t>
      </w:r>
      <w:r w:rsidRPr="007F1D77">
        <w:rPr>
          <w:szCs w:val="18"/>
        </w:rPr>
        <w:t xml:space="preserve">.dot </w:t>
      </w:r>
      <w:r>
        <w:rPr>
          <w:szCs w:val="18"/>
        </w:rPr>
        <w:t>T</w:t>
      </w:r>
      <w:r w:rsidRPr="007F1D77">
        <w:rPr>
          <w:szCs w:val="18"/>
        </w:rPr>
        <w:t xml:space="preserve">emplate </w:t>
      </w:r>
      <w:r>
        <w:rPr>
          <w:szCs w:val="18"/>
        </w:rPr>
        <w:t>and will be contained in all do</w:t>
      </w:r>
      <w:r>
        <w:rPr>
          <w:szCs w:val="18"/>
        </w:rPr>
        <w:t>c</w:t>
      </w:r>
      <w:r>
        <w:rPr>
          <w:szCs w:val="18"/>
        </w:rPr>
        <w:t xml:space="preserve">uments created using this Template. </w:t>
      </w:r>
      <w:r w:rsidRPr="007F1D77">
        <w:rPr>
          <w:szCs w:val="18"/>
        </w:rPr>
        <w:t>All these styles have a speci</w:t>
      </w:r>
      <w:r>
        <w:rPr>
          <w:szCs w:val="18"/>
        </w:rPr>
        <w:t>al</w:t>
      </w:r>
      <w:r w:rsidRPr="007F1D77">
        <w:rPr>
          <w:szCs w:val="18"/>
        </w:rPr>
        <w:t xml:space="preserve"> name that starts with letter combin</w:t>
      </w:r>
      <w:r w:rsidRPr="007F1D77">
        <w:rPr>
          <w:szCs w:val="18"/>
        </w:rPr>
        <w:t>a</w:t>
      </w:r>
      <w:r w:rsidRPr="007F1D77">
        <w:rPr>
          <w:szCs w:val="18"/>
        </w:rPr>
        <w:t>tion «Jnep_».</w:t>
      </w:r>
    </w:p>
    <w:p w:rsidR="006E6E87" w:rsidRPr="00F031AE" w:rsidRDefault="006E6E87" w:rsidP="006E6E87">
      <w:pPr>
        <w:pStyle w:val="JnepNormal"/>
        <w:rPr>
          <w:szCs w:val="18"/>
        </w:rPr>
      </w:pPr>
      <w:r>
        <w:rPr>
          <w:szCs w:val="18"/>
        </w:rPr>
        <w:t>The</w:t>
      </w:r>
      <w:r w:rsidRPr="00F031AE">
        <w:rPr>
          <w:szCs w:val="18"/>
        </w:rPr>
        <w:t xml:space="preserve"> </w:t>
      </w:r>
      <w:r>
        <w:rPr>
          <w:szCs w:val="18"/>
        </w:rPr>
        <w:t>special</w:t>
      </w:r>
      <w:r w:rsidRPr="00F031AE">
        <w:rPr>
          <w:szCs w:val="18"/>
        </w:rPr>
        <w:t xml:space="preserve"> </w:t>
      </w:r>
      <w:r>
        <w:rPr>
          <w:szCs w:val="18"/>
        </w:rPr>
        <w:t>styles</w:t>
      </w:r>
      <w:r w:rsidRPr="00F031AE">
        <w:rPr>
          <w:szCs w:val="18"/>
        </w:rPr>
        <w:t xml:space="preserve"> </w:t>
      </w:r>
      <w:r>
        <w:rPr>
          <w:szCs w:val="18"/>
        </w:rPr>
        <w:t>are also</w:t>
      </w:r>
      <w:r w:rsidRPr="00F031AE">
        <w:rPr>
          <w:szCs w:val="18"/>
        </w:rPr>
        <w:t xml:space="preserve"> </w:t>
      </w:r>
      <w:r>
        <w:rPr>
          <w:szCs w:val="18"/>
        </w:rPr>
        <w:t>necessary</w:t>
      </w:r>
      <w:r w:rsidRPr="00F031AE">
        <w:rPr>
          <w:szCs w:val="18"/>
        </w:rPr>
        <w:t xml:space="preserve"> </w:t>
      </w:r>
      <w:r>
        <w:rPr>
          <w:szCs w:val="18"/>
        </w:rPr>
        <w:t>for</w:t>
      </w:r>
      <w:r w:rsidRPr="00F031AE">
        <w:rPr>
          <w:szCs w:val="18"/>
        </w:rPr>
        <w:t xml:space="preserve"> </w:t>
      </w:r>
      <w:r>
        <w:rPr>
          <w:szCs w:val="18"/>
        </w:rPr>
        <w:t>the</w:t>
      </w:r>
      <w:r w:rsidRPr="00F031AE">
        <w:rPr>
          <w:szCs w:val="18"/>
        </w:rPr>
        <w:t xml:space="preserve"> </w:t>
      </w:r>
      <w:r>
        <w:rPr>
          <w:szCs w:val="18"/>
        </w:rPr>
        <w:t>aut</w:t>
      </w:r>
      <w:r>
        <w:rPr>
          <w:szCs w:val="18"/>
        </w:rPr>
        <w:t>o</w:t>
      </w:r>
      <w:r>
        <w:rPr>
          <w:szCs w:val="18"/>
        </w:rPr>
        <w:t>matic</w:t>
      </w:r>
      <w:r w:rsidRPr="00F031AE">
        <w:rPr>
          <w:szCs w:val="18"/>
        </w:rPr>
        <w:t xml:space="preserve"> </w:t>
      </w:r>
      <w:r>
        <w:rPr>
          <w:szCs w:val="18"/>
        </w:rPr>
        <w:t>analysis</w:t>
      </w:r>
      <w:r w:rsidRPr="00F031AE">
        <w:rPr>
          <w:szCs w:val="18"/>
        </w:rPr>
        <w:t xml:space="preserve"> </w:t>
      </w:r>
      <w:r>
        <w:rPr>
          <w:szCs w:val="18"/>
        </w:rPr>
        <w:t>and</w:t>
      </w:r>
      <w:r w:rsidRPr="00F031AE">
        <w:rPr>
          <w:szCs w:val="18"/>
        </w:rPr>
        <w:t xml:space="preserve"> reliable harvesting of metadata</w:t>
      </w:r>
      <w:r>
        <w:rPr>
          <w:szCs w:val="18"/>
        </w:rPr>
        <w:t xml:space="preserve"> with further formation</w:t>
      </w:r>
      <w:r w:rsidRPr="00F031AE">
        <w:rPr>
          <w:szCs w:val="18"/>
        </w:rPr>
        <w:t xml:space="preserve"> </w:t>
      </w:r>
      <w:r>
        <w:rPr>
          <w:szCs w:val="18"/>
        </w:rPr>
        <w:t>of the Journal web-version and data transfer to the abstract databases, which i</w:t>
      </w:r>
      <w:r>
        <w:rPr>
          <w:szCs w:val="18"/>
        </w:rPr>
        <w:t>n</w:t>
      </w:r>
      <w:r>
        <w:rPr>
          <w:szCs w:val="18"/>
        </w:rPr>
        <w:t>dex our Jou</w:t>
      </w:r>
      <w:r>
        <w:rPr>
          <w:szCs w:val="18"/>
        </w:rPr>
        <w:t>r</w:t>
      </w:r>
      <w:r>
        <w:rPr>
          <w:szCs w:val="18"/>
        </w:rPr>
        <w:t>nal.</w:t>
      </w:r>
    </w:p>
    <w:p w:rsidR="006E6E87" w:rsidRPr="00F031AE" w:rsidRDefault="006E6E87" w:rsidP="006E6E87">
      <w:pPr>
        <w:pStyle w:val="JnepNormal"/>
        <w:rPr>
          <w:spacing w:val="-3"/>
          <w:szCs w:val="18"/>
        </w:rPr>
      </w:pPr>
      <w:r w:rsidRPr="00F031AE">
        <w:rPr>
          <w:spacing w:val="-3"/>
          <w:szCs w:val="18"/>
        </w:rPr>
        <w:t>To format the text in accordance with the required style in MS Word of MS Office 2003</w:t>
      </w:r>
      <w:r>
        <w:rPr>
          <w:spacing w:val="-3"/>
          <w:szCs w:val="18"/>
        </w:rPr>
        <w:t>,</w:t>
      </w:r>
      <w:r w:rsidRPr="00F031AE">
        <w:rPr>
          <w:spacing w:val="-3"/>
          <w:szCs w:val="18"/>
        </w:rPr>
        <w:t xml:space="preserve"> </w:t>
      </w:r>
      <w:r>
        <w:rPr>
          <w:spacing w:val="-3"/>
          <w:szCs w:val="18"/>
        </w:rPr>
        <w:t>it is necessary to select a</w:t>
      </w:r>
      <w:r w:rsidRPr="00F031AE">
        <w:rPr>
          <w:spacing w:val="-3"/>
          <w:szCs w:val="18"/>
        </w:rPr>
        <w:t xml:space="preserve"> part of the te</w:t>
      </w:r>
      <w:r>
        <w:rPr>
          <w:spacing w:val="-3"/>
          <w:szCs w:val="18"/>
        </w:rPr>
        <w:t>xt</w:t>
      </w:r>
      <w:r w:rsidRPr="00F031AE">
        <w:rPr>
          <w:spacing w:val="-3"/>
          <w:szCs w:val="18"/>
        </w:rPr>
        <w:t xml:space="preserve"> and choose one of the styles in the corresponding list on the </w:t>
      </w:r>
      <w:r>
        <w:rPr>
          <w:spacing w:val="-3"/>
          <w:szCs w:val="18"/>
        </w:rPr>
        <w:t>f</w:t>
      </w:r>
      <w:r w:rsidRPr="00F031AE">
        <w:rPr>
          <w:spacing w:val="-3"/>
          <w:szCs w:val="18"/>
        </w:rPr>
        <w:t xml:space="preserve">ormatting toolbar </w:t>
      </w:r>
      <w:r>
        <w:rPr>
          <w:spacing w:val="-3"/>
          <w:szCs w:val="18"/>
        </w:rPr>
        <w:t>(see Fig. 1a)</w:t>
      </w:r>
      <w:r w:rsidRPr="00F031AE">
        <w:rPr>
          <w:spacing w:val="-3"/>
          <w:szCs w:val="18"/>
        </w:rPr>
        <w:t xml:space="preserve">. </w:t>
      </w:r>
      <w:r>
        <w:rPr>
          <w:spacing w:val="-3"/>
          <w:szCs w:val="18"/>
        </w:rPr>
        <w:t>Y</w:t>
      </w:r>
      <w:r w:rsidRPr="00F031AE">
        <w:rPr>
          <w:spacing w:val="-3"/>
          <w:szCs w:val="18"/>
        </w:rPr>
        <w:t>ou can also choose</w:t>
      </w:r>
      <w:r>
        <w:rPr>
          <w:spacing w:val="-3"/>
          <w:szCs w:val="18"/>
        </w:rPr>
        <w:t xml:space="preserve"> </w:t>
      </w:r>
      <w:r w:rsidR="00F96B3F">
        <w:rPr>
          <w:spacing w:val="-3"/>
          <w:szCs w:val="18"/>
        </w:rPr>
        <w:t xml:space="preserve">the </w:t>
      </w:r>
      <w:r w:rsidRPr="00F031AE">
        <w:rPr>
          <w:spacing w:val="-3"/>
          <w:szCs w:val="18"/>
        </w:rPr>
        <w:t xml:space="preserve">style from the menu </w:t>
      </w:r>
      <w:r w:rsidRPr="00F031AE">
        <w:t>«</w:t>
      </w:r>
      <w:r w:rsidRPr="00F031AE">
        <w:rPr>
          <w:spacing w:val="-3"/>
          <w:szCs w:val="18"/>
        </w:rPr>
        <w:t>Format</w:t>
      </w:r>
      <w:r w:rsidRPr="00F031AE">
        <w:t>»</w:t>
      </w:r>
      <w:r w:rsidRPr="00F031AE">
        <w:rPr>
          <w:spacing w:val="-3"/>
          <w:szCs w:val="18"/>
        </w:rPr>
        <w:t>-</w:t>
      </w:r>
      <w:r w:rsidRPr="00F031AE">
        <w:t>«</w:t>
      </w:r>
      <w:r w:rsidRPr="00F031AE">
        <w:rPr>
          <w:spacing w:val="-3"/>
          <w:szCs w:val="18"/>
        </w:rPr>
        <w:t>Styles and Formatting</w:t>
      </w:r>
      <w:r w:rsidRPr="00F031AE">
        <w:t>»</w:t>
      </w:r>
      <w:r w:rsidRPr="00F031AE">
        <w:rPr>
          <w:spacing w:val="-3"/>
          <w:szCs w:val="18"/>
        </w:rPr>
        <w:t xml:space="preserve"> (</w:t>
      </w:r>
      <w:r>
        <w:rPr>
          <w:spacing w:val="-3"/>
          <w:szCs w:val="18"/>
        </w:rPr>
        <w:t>see Fig. 1b</w:t>
      </w:r>
      <w:r w:rsidRPr="00F031AE">
        <w:rPr>
          <w:spacing w:val="-3"/>
          <w:szCs w:val="18"/>
        </w:rPr>
        <w:t>).</w:t>
      </w:r>
    </w:p>
    <w:p w:rsidR="006E6E87" w:rsidRPr="00F031AE" w:rsidRDefault="006E6E87" w:rsidP="006E6E87">
      <w:pPr>
        <w:pStyle w:val="JnepNormal"/>
        <w:rPr>
          <w:spacing w:val="-2"/>
        </w:rPr>
      </w:pPr>
      <w:r w:rsidRPr="00F031AE">
        <w:rPr>
          <w:spacing w:val="-2"/>
        </w:rPr>
        <w:t xml:space="preserve">In MS Word of MS Office 2010 </w:t>
      </w:r>
      <w:r>
        <w:rPr>
          <w:spacing w:val="-2"/>
        </w:rPr>
        <w:t>an</w:t>
      </w:r>
      <w:r w:rsidRPr="00F031AE">
        <w:rPr>
          <w:spacing w:val="-2"/>
        </w:rPr>
        <w:t xml:space="preserve"> access to the styles </w:t>
      </w:r>
      <w:r>
        <w:rPr>
          <w:spacing w:val="-2"/>
        </w:rPr>
        <w:t xml:space="preserve">is </w:t>
      </w:r>
      <w:r w:rsidRPr="00F031AE">
        <w:rPr>
          <w:spacing w:val="-2"/>
        </w:rPr>
        <w:t>provided by the menu «</w:t>
      </w:r>
      <w:r>
        <w:rPr>
          <w:spacing w:val="-2"/>
        </w:rPr>
        <w:t>Home</w:t>
      </w:r>
      <w:r w:rsidRPr="00F031AE">
        <w:rPr>
          <w:spacing w:val="-2"/>
        </w:rPr>
        <w:t>»-«Style» with the activ</w:t>
      </w:r>
      <w:r w:rsidRPr="00F031AE">
        <w:rPr>
          <w:spacing w:val="-2"/>
        </w:rPr>
        <w:t>a</w:t>
      </w:r>
      <w:r w:rsidRPr="00F031AE">
        <w:rPr>
          <w:spacing w:val="-2"/>
        </w:rPr>
        <w:t>tion of the style’s dialogue (by clic</w:t>
      </w:r>
      <w:r w:rsidRPr="00F031AE">
        <w:rPr>
          <w:spacing w:val="-2"/>
        </w:rPr>
        <w:t>k</w:t>
      </w:r>
      <w:r w:rsidRPr="00F031AE">
        <w:rPr>
          <w:spacing w:val="-2"/>
        </w:rPr>
        <w:t>ing the icon at the bottom right corner of the menu «Styles»), see Fig.</w:t>
      </w:r>
      <w:r>
        <w:rPr>
          <w:spacing w:val="-2"/>
        </w:rPr>
        <w:t> </w:t>
      </w:r>
      <w:r w:rsidRPr="00F031AE">
        <w:rPr>
          <w:spacing w:val="-2"/>
        </w:rPr>
        <w:t>2, or via keyboard shortcut «Alt» + «Ctrl» + «Shift» +</w:t>
      </w:r>
      <w:r>
        <w:rPr>
          <w:spacing w:val="-2"/>
        </w:rPr>
        <w:t> </w:t>
      </w:r>
      <w:r w:rsidRPr="00F031AE">
        <w:rPr>
          <w:spacing w:val="-2"/>
        </w:rPr>
        <w:t>«S».</w:t>
      </w:r>
    </w:p>
    <w:p w:rsidR="006E6E87" w:rsidRPr="00F031AE" w:rsidRDefault="006E6E87" w:rsidP="006E6E87">
      <w:pPr>
        <w:pStyle w:val="JnepNormal"/>
      </w:pPr>
    </w:p>
    <w:p w:rsidR="006E6E87" w:rsidRPr="005D1558" w:rsidRDefault="006E6E87" w:rsidP="006E6E87">
      <w:pPr>
        <w:pStyle w:val="JnepSection"/>
        <w:tabs>
          <w:tab w:val="left" w:pos="285"/>
        </w:tabs>
      </w:pPr>
      <w:r>
        <w:t>Article Structure and the corr</w:t>
      </w:r>
      <w:r>
        <w:t>e</w:t>
      </w:r>
      <w:r>
        <w:t xml:space="preserve">sponding Styles </w:t>
      </w:r>
    </w:p>
    <w:p w:rsidR="006E6E87" w:rsidRPr="005D1558" w:rsidRDefault="006E6E87" w:rsidP="006E6E87">
      <w:pPr>
        <w:pStyle w:val="JnepEmptystring"/>
      </w:pPr>
    </w:p>
    <w:p w:rsidR="006E6E87" w:rsidRPr="00792AC8" w:rsidRDefault="006E6E87" w:rsidP="006E6E87">
      <w:pPr>
        <w:pStyle w:val="JnepNormal"/>
      </w:pPr>
      <w:r w:rsidRPr="00792AC8">
        <w:rPr>
          <w:spacing w:val="-2"/>
        </w:rPr>
        <w:t>The bas</w:t>
      </w:r>
      <w:r>
        <w:rPr>
          <w:spacing w:val="-2"/>
        </w:rPr>
        <w:t>ic</w:t>
      </w:r>
      <w:r w:rsidRPr="00792AC8">
        <w:rPr>
          <w:spacing w:val="-2"/>
        </w:rPr>
        <w:t xml:space="preserve"> used style is called «Jnep_Normal», </w:t>
      </w:r>
      <w:r>
        <w:rPr>
          <w:spacing w:val="-2"/>
        </w:rPr>
        <w:t xml:space="preserve">and other styles are its </w:t>
      </w:r>
      <w:r w:rsidRPr="00792AC8">
        <w:rPr>
          <w:spacing w:val="-2"/>
        </w:rPr>
        <w:t>subsidiaries (</w:t>
      </w:r>
      <w:r>
        <w:rPr>
          <w:spacing w:val="-2"/>
        </w:rPr>
        <w:t>see</w:t>
      </w:r>
      <w:r w:rsidRPr="00792AC8">
        <w:rPr>
          <w:spacing w:val="-2"/>
        </w:rPr>
        <w:t xml:space="preserve"> </w:t>
      </w:r>
      <w:r>
        <w:rPr>
          <w:spacing w:val="-2"/>
        </w:rPr>
        <w:t>Table 1</w:t>
      </w:r>
      <w:r w:rsidRPr="00792AC8">
        <w:rPr>
          <w:spacing w:val="-2"/>
        </w:rPr>
        <w:t>). Abs</w:t>
      </w:r>
      <w:r w:rsidRPr="00792AC8">
        <w:rPr>
          <w:spacing w:val="-2"/>
        </w:rPr>
        <w:t>o</w:t>
      </w:r>
      <w:r w:rsidRPr="00792AC8">
        <w:rPr>
          <w:spacing w:val="-2"/>
        </w:rPr>
        <w:t xml:space="preserve">lutely </w:t>
      </w:r>
      <w:r w:rsidR="00F96B3F">
        <w:rPr>
          <w:spacing w:val="-2"/>
        </w:rPr>
        <w:t xml:space="preserve">the </w:t>
      </w:r>
      <w:r>
        <w:rPr>
          <w:spacing w:val="-2"/>
        </w:rPr>
        <w:t xml:space="preserve">whole text </w:t>
      </w:r>
      <w:r w:rsidRPr="00792AC8">
        <w:rPr>
          <w:spacing w:val="-2"/>
        </w:rPr>
        <w:t xml:space="preserve">of the </w:t>
      </w:r>
      <w:r>
        <w:rPr>
          <w:spacing w:val="-2"/>
        </w:rPr>
        <w:t>article</w:t>
      </w:r>
      <w:r w:rsidRPr="00792AC8">
        <w:rPr>
          <w:spacing w:val="-2"/>
        </w:rPr>
        <w:t xml:space="preserve"> should be formatted with </w:t>
      </w:r>
      <w:r>
        <w:rPr>
          <w:spacing w:val="-2"/>
        </w:rPr>
        <w:t xml:space="preserve">the </w:t>
      </w:r>
      <w:r w:rsidRPr="00792AC8">
        <w:rPr>
          <w:spacing w:val="-2"/>
        </w:rPr>
        <w:t>styles, wh</w:t>
      </w:r>
      <w:r>
        <w:rPr>
          <w:spacing w:val="-2"/>
        </w:rPr>
        <w:t>ich</w:t>
      </w:r>
      <w:r w:rsidRPr="00792AC8">
        <w:rPr>
          <w:spacing w:val="-2"/>
        </w:rPr>
        <w:t xml:space="preserve"> ha</w:t>
      </w:r>
      <w:r>
        <w:rPr>
          <w:spacing w:val="-2"/>
        </w:rPr>
        <w:t>ve</w:t>
      </w:r>
      <w:r w:rsidRPr="00792AC8">
        <w:rPr>
          <w:spacing w:val="-2"/>
        </w:rPr>
        <w:t xml:space="preserve"> the prefix «Jnep_»</w:t>
      </w:r>
      <w:r>
        <w:rPr>
          <w:spacing w:val="-2"/>
        </w:rPr>
        <w:t xml:space="preserve"> in the name</w:t>
      </w:r>
      <w:r w:rsidRPr="00792AC8">
        <w:rPr>
          <w:spacing w:val="-2"/>
        </w:rPr>
        <w:t xml:space="preserve">. </w:t>
      </w:r>
      <w:r>
        <w:rPr>
          <w:spacing w:val="-2"/>
        </w:rPr>
        <w:t>It is</w:t>
      </w:r>
      <w:r w:rsidRPr="00792AC8">
        <w:rPr>
          <w:spacing w:val="-2"/>
        </w:rPr>
        <w:t xml:space="preserve"> PROHIBITED</w:t>
      </w:r>
      <w:r>
        <w:rPr>
          <w:spacing w:val="-2"/>
        </w:rPr>
        <w:t xml:space="preserve"> to e</w:t>
      </w:r>
      <w:r w:rsidRPr="00792AC8">
        <w:rPr>
          <w:spacing w:val="-2"/>
        </w:rPr>
        <w:t>dit and modify these sp</w:t>
      </w:r>
      <w:r w:rsidRPr="00792AC8">
        <w:rPr>
          <w:spacing w:val="-2"/>
        </w:rPr>
        <w:t>e</w:t>
      </w:r>
      <w:r w:rsidRPr="00792AC8">
        <w:rPr>
          <w:spacing w:val="-2"/>
        </w:rPr>
        <w:t>cial styles. To correctly a</w:t>
      </w:r>
      <w:r w:rsidRPr="00792AC8">
        <w:rPr>
          <w:spacing w:val="-2"/>
        </w:rPr>
        <w:t>p</w:t>
      </w:r>
      <w:r w:rsidRPr="00792AC8">
        <w:rPr>
          <w:spacing w:val="-2"/>
        </w:rPr>
        <w:t>ply</w:t>
      </w:r>
      <w:r>
        <w:rPr>
          <w:spacing w:val="-2"/>
        </w:rPr>
        <w:t xml:space="preserve"> the</w:t>
      </w:r>
      <w:r w:rsidRPr="00792AC8">
        <w:rPr>
          <w:spacing w:val="-2"/>
        </w:rPr>
        <w:t xml:space="preserve"> styles</w:t>
      </w:r>
      <w:r>
        <w:rPr>
          <w:spacing w:val="-2"/>
        </w:rPr>
        <w:t>,</w:t>
      </w:r>
      <w:r w:rsidRPr="00792AC8">
        <w:rPr>
          <w:spacing w:val="-2"/>
        </w:rPr>
        <w:t xml:space="preserve"> </w:t>
      </w:r>
      <w:r>
        <w:rPr>
          <w:spacing w:val="-2"/>
        </w:rPr>
        <w:t xml:space="preserve">it is necessary </w:t>
      </w:r>
      <w:r w:rsidRPr="00792AC8">
        <w:rPr>
          <w:spacing w:val="-2"/>
        </w:rPr>
        <w:t>to display all non-printable cha</w:t>
      </w:r>
      <w:r w:rsidRPr="00792AC8">
        <w:rPr>
          <w:spacing w:val="-2"/>
        </w:rPr>
        <w:t>r</w:t>
      </w:r>
      <w:r w:rsidRPr="00792AC8">
        <w:rPr>
          <w:spacing w:val="-2"/>
        </w:rPr>
        <w:t xml:space="preserve">acters (the button with the sign </w:t>
      </w:r>
      <w:r w:rsidRPr="00792AC8">
        <w:t xml:space="preserve">«¶» </w:t>
      </w:r>
      <w:r>
        <w:t>on the toolbar</w:t>
      </w:r>
      <w:r w:rsidRPr="00792AC8">
        <w:t xml:space="preserve"> </w:t>
      </w:r>
      <w:r>
        <w:t xml:space="preserve">or the </w:t>
      </w:r>
      <w:r w:rsidRPr="00F031AE">
        <w:rPr>
          <w:spacing w:val="-2"/>
        </w:rPr>
        <w:t>keyboard shortcut</w:t>
      </w:r>
      <w:r>
        <w:t xml:space="preserve"> </w:t>
      </w:r>
      <w:r w:rsidRPr="00792AC8">
        <w:t xml:space="preserve">«Ctrl» + «*»), </w:t>
      </w:r>
      <w:r>
        <w:t>which serve for the formatting, namely,</w:t>
      </w:r>
      <w:r w:rsidRPr="00792AC8">
        <w:t xml:space="preserve"> space character, pa</w:t>
      </w:r>
      <w:r w:rsidRPr="00792AC8">
        <w:t>r</w:t>
      </w:r>
      <w:r w:rsidRPr="00792AC8">
        <w:t xml:space="preserve">agraph, end of line, page breaks, etc. </w:t>
      </w:r>
      <w:r>
        <w:t xml:space="preserve">One should be very </w:t>
      </w:r>
      <w:r w:rsidRPr="00792AC8">
        <w:t>car</w:t>
      </w:r>
      <w:r w:rsidRPr="00792AC8">
        <w:t>e</w:t>
      </w:r>
      <w:r w:rsidRPr="00792AC8">
        <w:t xml:space="preserve">ful </w:t>
      </w:r>
      <w:r>
        <w:t>while r</w:t>
      </w:r>
      <w:r w:rsidRPr="00792AC8">
        <w:t>emov</w:t>
      </w:r>
      <w:r>
        <w:t>ing</w:t>
      </w:r>
      <w:r w:rsidRPr="00792AC8">
        <w:t xml:space="preserve"> non-printable characters because they are important elements </w:t>
      </w:r>
      <w:r>
        <w:t>of</w:t>
      </w:r>
      <w:r w:rsidRPr="00792AC8">
        <w:t xml:space="preserve"> the fo</w:t>
      </w:r>
      <w:r w:rsidRPr="00792AC8">
        <w:t>r</w:t>
      </w:r>
      <w:r w:rsidRPr="00792AC8">
        <w:t>matting.</w:t>
      </w:r>
    </w:p>
    <w:p w:rsidR="006E6E87" w:rsidRDefault="006E6E87" w:rsidP="006E6E87">
      <w:pPr>
        <w:pStyle w:val="JnepNormal"/>
      </w:pPr>
      <w:r w:rsidRPr="00792AC8">
        <w:rPr>
          <w:spacing w:val="-2"/>
        </w:rPr>
        <w:t>«Jnep_Normal»</w:t>
      </w:r>
      <w:r>
        <w:rPr>
          <w:spacing w:val="-2"/>
        </w:rPr>
        <w:t xml:space="preserve"> </w:t>
      </w:r>
      <w:r>
        <w:t>style</w:t>
      </w:r>
      <w:r w:rsidRPr="00792AC8">
        <w:t xml:space="preserve"> </w:t>
      </w:r>
      <w:r>
        <w:t>uses</w:t>
      </w:r>
      <w:r w:rsidRPr="00792AC8">
        <w:t xml:space="preserve"> Century SchoolBook </w:t>
      </w:r>
      <w:r>
        <w:t>font,</w:t>
      </w:r>
      <w:r w:rsidRPr="00792AC8">
        <w:t xml:space="preserve"> </w:t>
      </w:r>
      <w:r>
        <w:t>which</w:t>
      </w:r>
      <w:r w:rsidRPr="00792AC8">
        <w:t xml:space="preserve"> </w:t>
      </w:r>
      <w:r>
        <w:t>is</w:t>
      </w:r>
      <w:r w:rsidRPr="00792AC8">
        <w:t xml:space="preserve"> </w:t>
      </w:r>
      <w:r>
        <w:t>not a</w:t>
      </w:r>
      <w:r w:rsidRPr="00792AC8">
        <w:t xml:space="preserve"> </w:t>
      </w:r>
      <w:r>
        <w:t>standard Windows font and should be installed additionally.</w:t>
      </w:r>
      <w:r w:rsidRPr="00792AC8">
        <w:t xml:space="preserve"> </w:t>
      </w:r>
      <w:r>
        <w:t>The</w:t>
      </w:r>
      <w:r w:rsidRPr="00792AC8">
        <w:t xml:space="preserve"> install</w:t>
      </w:r>
      <w:r>
        <w:t>ation d</w:t>
      </w:r>
      <w:r w:rsidRPr="00792AC8">
        <w:t xml:space="preserve">etails </w:t>
      </w:r>
      <w:r>
        <w:t xml:space="preserve">of </w:t>
      </w:r>
      <w:r w:rsidRPr="00792AC8">
        <w:t>th</w:t>
      </w:r>
      <w:r>
        <w:t>is</w:t>
      </w:r>
      <w:r w:rsidRPr="00792AC8">
        <w:t xml:space="preserve"> font</w:t>
      </w:r>
      <w:r>
        <w:t xml:space="preserve"> are</w:t>
      </w:r>
      <w:r w:rsidRPr="00792AC8">
        <w:t xml:space="preserve"> d</w:t>
      </w:r>
      <w:r w:rsidRPr="00792AC8">
        <w:t>e</w:t>
      </w:r>
      <w:r w:rsidRPr="00792AC8">
        <w:t>scribed in Appendix A.</w:t>
      </w:r>
    </w:p>
    <w:p w:rsidR="006E6E87" w:rsidRPr="00181678" w:rsidRDefault="00D11A4F" w:rsidP="006E6E87">
      <w:pPr>
        <w:pStyle w:val="JnepNormal"/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lastRenderedPageBreak/>
        <w:drawing>
          <wp:inline distT="0" distB="0" distL="0" distR="0">
            <wp:extent cx="2552700" cy="1485900"/>
            <wp:effectExtent l="0" t="0" r="0" b="0"/>
            <wp:docPr id="1" name="Рисунок 14" descr="Описание: ScreenSh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ScreenShot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792AC8" w:rsidRDefault="006E6E87" w:rsidP="006E6E87">
      <w:pPr>
        <w:pStyle w:val="JnepNormal"/>
        <w:tabs>
          <w:tab w:val="left" w:pos="2324"/>
        </w:tabs>
      </w:pPr>
      <w:r w:rsidRPr="00181678">
        <w:rPr>
          <w:lang w:val="ru-RU"/>
        </w:rPr>
        <w:tab/>
      </w:r>
      <w:r>
        <w:t>a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181678" w:rsidRDefault="00D11A4F" w:rsidP="006E6E87">
      <w:pPr>
        <w:pStyle w:val="JnepNormal"/>
        <w:tabs>
          <w:tab w:val="left" w:pos="2408"/>
        </w:tabs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2571750" cy="2047875"/>
            <wp:effectExtent l="0" t="0" r="0" b="9525"/>
            <wp:docPr id="2" name="Рисунок 13" descr="Описание: ScreenSh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ScreenShot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792AC8" w:rsidRDefault="006E6E87" w:rsidP="006E6E87">
      <w:pPr>
        <w:pStyle w:val="JnepNormal"/>
        <w:tabs>
          <w:tab w:val="left" w:pos="2380"/>
          <w:tab w:val="left" w:pos="5415"/>
        </w:tabs>
        <w:ind w:firstLine="0"/>
      </w:pPr>
      <w:r w:rsidRPr="00181678">
        <w:rPr>
          <w:lang w:val="ru-RU"/>
        </w:rPr>
        <w:tab/>
      </w:r>
      <w:r>
        <w:t>b</w:t>
      </w:r>
    </w:p>
    <w:p w:rsidR="006E6E87" w:rsidRPr="00792AC8" w:rsidRDefault="006E6E87" w:rsidP="006E6E87">
      <w:pPr>
        <w:pStyle w:val="JnepEmptystring"/>
      </w:pPr>
    </w:p>
    <w:p w:rsidR="006E6E87" w:rsidRPr="001A3070" w:rsidRDefault="006E6E87" w:rsidP="006E6E87">
      <w:pPr>
        <w:pStyle w:val="JnepCaption"/>
      </w:pPr>
      <w:r w:rsidRPr="004F3E20">
        <w:rPr>
          <w:b/>
          <w:spacing w:val="-2"/>
        </w:rPr>
        <w:t>Fig. 1</w:t>
      </w:r>
      <w:r w:rsidRPr="004F3E20">
        <w:rPr>
          <w:spacing w:val="-2"/>
        </w:rPr>
        <w:t> – </w:t>
      </w:r>
      <w:r w:rsidRPr="001A3070">
        <w:t>Appl</w:t>
      </w:r>
      <w:r>
        <w:t>ication</w:t>
      </w:r>
      <w:r w:rsidRPr="001A3070">
        <w:t xml:space="preserve"> </w:t>
      </w:r>
      <w:r>
        <w:t xml:space="preserve">of the </w:t>
      </w:r>
      <w:r w:rsidRPr="001A3070">
        <w:t xml:space="preserve">styles </w:t>
      </w:r>
      <w:r>
        <w:t xml:space="preserve">for the text </w:t>
      </w:r>
      <w:r w:rsidRPr="001A3070">
        <w:t>format</w:t>
      </w:r>
      <w:r>
        <w:t>ting</w:t>
      </w:r>
      <w:r w:rsidRPr="001A3070">
        <w:t xml:space="preserve"> in MS Word of MS O</w:t>
      </w:r>
      <w:r w:rsidRPr="001A3070">
        <w:t>f</w:t>
      </w:r>
      <w:r w:rsidRPr="001A3070">
        <w:t>fice 2003 using the «Formatting» toolbar (a), via the menu «Fo</w:t>
      </w:r>
      <w:r w:rsidRPr="001A3070">
        <w:t>r</w:t>
      </w:r>
      <w:r w:rsidRPr="001A3070">
        <w:t>mat» (b)</w:t>
      </w:r>
    </w:p>
    <w:p w:rsidR="006E6E87" w:rsidRPr="00792AC8" w:rsidRDefault="006E6E87" w:rsidP="006E6E87">
      <w:pPr>
        <w:pStyle w:val="JnepEmptystring"/>
      </w:pPr>
    </w:p>
    <w:p w:rsidR="006E6E87" w:rsidRPr="00181678" w:rsidRDefault="00D11A4F" w:rsidP="006E6E87">
      <w:pPr>
        <w:pStyle w:val="JnepNormal"/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2943225" cy="1047750"/>
            <wp:effectExtent l="0" t="0" r="9525" b="0"/>
            <wp:docPr id="3" name="Рисунок 12" descr="Описание: ScreenShotW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ScreenShotW10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792AC8" w:rsidRDefault="006E6E87" w:rsidP="006E6E87">
      <w:pPr>
        <w:pStyle w:val="JnepCaption"/>
      </w:pPr>
      <w:r>
        <w:rPr>
          <w:b/>
        </w:rPr>
        <w:t>Fig</w:t>
      </w:r>
      <w:r w:rsidRPr="00792AC8">
        <w:rPr>
          <w:b/>
        </w:rPr>
        <w:t>. 2</w:t>
      </w:r>
      <w:r w:rsidRPr="00792AC8">
        <w:t> – </w:t>
      </w:r>
      <w:r w:rsidRPr="001A3070">
        <w:t>Appl</w:t>
      </w:r>
      <w:r>
        <w:t>ication</w:t>
      </w:r>
      <w:r w:rsidRPr="001A3070">
        <w:t xml:space="preserve"> </w:t>
      </w:r>
      <w:r>
        <w:t xml:space="preserve">of the </w:t>
      </w:r>
      <w:r w:rsidRPr="001A3070">
        <w:t xml:space="preserve">styles </w:t>
      </w:r>
      <w:r>
        <w:t xml:space="preserve">for the text </w:t>
      </w:r>
      <w:r w:rsidRPr="001A3070">
        <w:t>format</w:t>
      </w:r>
      <w:r>
        <w:t>ting</w:t>
      </w:r>
      <w:r w:rsidRPr="001A3070">
        <w:t xml:space="preserve"> in </w:t>
      </w:r>
      <w:r w:rsidRPr="00792AC8">
        <w:t>MS Word of MS O</w:t>
      </w:r>
      <w:r w:rsidRPr="00792AC8">
        <w:t>f</w:t>
      </w:r>
      <w:r w:rsidRPr="00792AC8">
        <w:t>fice 2010</w:t>
      </w:r>
    </w:p>
    <w:p w:rsidR="006E6E87" w:rsidRPr="00792AC8" w:rsidRDefault="006E6E87" w:rsidP="006E6E87">
      <w:pPr>
        <w:pStyle w:val="JnepNormal"/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t>Headers and Footers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BE55CB" w:rsidRDefault="006E6E87" w:rsidP="006E6E87">
      <w:pPr>
        <w:pStyle w:val="JnepNormal"/>
      </w:pPr>
      <w:r w:rsidRPr="00BE55CB">
        <w:t xml:space="preserve">Headers and footers are </w:t>
      </w:r>
      <w:r>
        <w:t xml:space="preserve">the </w:t>
      </w:r>
      <w:r w:rsidRPr="00BE55CB">
        <w:t xml:space="preserve">areas in the top and </w:t>
      </w:r>
      <w:r>
        <w:t xml:space="preserve">the </w:t>
      </w:r>
      <w:r w:rsidRPr="00BE55CB">
        <w:t xml:space="preserve">bottom margins of each page </w:t>
      </w:r>
      <w:r>
        <w:t>of the</w:t>
      </w:r>
      <w:r w:rsidRPr="00BE55CB">
        <w:t xml:space="preserve"> document.</w:t>
      </w:r>
      <w:r w:rsidRPr="00BE55CB">
        <w:rPr>
          <w:rStyle w:val="JnepNormal0"/>
        </w:rPr>
        <w:t xml:space="preserve"> You can insert text or graphics in headers and footers</w:t>
      </w:r>
      <w:r>
        <w:rPr>
          <w:rStyle w:val="JnepNormal0"/>
        </w:rPr>
        <w:t>,</w:t>
      </w:r>
      <w:r w:rsidRPr="00BE55CB">
        <w:rPr>
          <w:rStyle w:val="JnepNormal0"/>
        </w:rPr>
        <w:t xml:space="preserve"> for e</w:t>
      </w:r>
      <w:r w:rsidRPr="00BE55CB">
        <w:rPr>
          <w:rStyle w:val="JnepNormal0"/>
        </w:rPr>
        <w:t>x</w:t>
      </w:r>
      <w:r w:rsidRPr="00BE55CB">
        <w:rPr>
          <w:rStyle w:val="JnepNormal0"/>
        </w:rPr>
        <w:t>ample, the Journal name, volume, issue, the article ID (or page numbers), Publisher information, etc.</w:t>
      </w:r>
      <w:r>
        <w:rPr>
          <w:rStyle w:val="JnepNormal0"/>
        </w:rPr>
        <w:t>,</w:t>
      </w:r>
      <w:r w:rsidRPr="00BE55CB">
        <w:rPr>
          <w:rStyle w:val="JnepNormal0"/>
        </w:rPr>
        <w:t xml:space="preserve"> </w:t>
      </w:r>
      <w:r>
        <w:rPr>
          <w:rStyle w:val="JnepNormal0"/>
        </w:rPr>
        <w:t>which</w:t>
      </w:r>
      <w:r w:rsidRPr="00BE55CB">
        <w:rPr>
          <w:rStyle w:val="JnepNormal0"/>
        </w:rPr>
        <w:t xml:space="preserve"> are printed at the top or</w:t>
      </w:r>
      <w:r>
        <w:rPr>
          <w:rStyle w:val="JnepNormal0"/>
        </w:rPr>
        <w:t xml:space="preserve"> the</w:t>
      </w:r>
      <w:r w:rsidRPr="00BE55CB">
        <w:rPr>
          <w:rStyle w:val="JnepNormal0"/>
        </w:rPr>
        <w:t xml:space="preserve"> bottom of each page </w:t>
      </w:r>
      <w:r>
        <w:rPr>
          <w:rStyle w:val="JnepNormal0"/>
        </w:rPr>
        <w:t>of the</w:t>
      </w:r>
      <w:r w:rsidRPr="00BE55CB">
        <w:rPr>
          <w:rStyle w:val="JnepNormal0"/>
        </w:rPr>
        <w:t xml:space="preserve"> document. In particular, the header specifies the article title (or abbreviated title</w:t>
      </w:r>
      <w:r>
        <w:rPr>
          <w:rStyle w:val="JnepNormal0"/>
        </w:rPr>
        <w:t>) and the</w:t>
      </w:r>
      <w:r w:rsidRPr="00BE55CB">
        <w:rPr>
          <w:rStyle w:val="JnepNormal0"/>
        </w:rPr>
        <w:t xml:space="preserve"> authors list (or a</w:t>
      </w:r>
      <w:r w:rsidRPr="00BE55CB">
        <w:rPr>
          <w:rStyle w:val="JnepNormal0"/>
        </w:rPr>
        <w:t>b</w:t>
      </w:r>
      <w:r w:rsidRPr="00BE55CB">
        <w:rPr>
          <w:rStyle w:val="JnepNormal0"/>
        </w:rPr>
        <w:t>breviated list). Th</w:t>
      </w:r>
      <w:r>
        <w:rPr>
          <w:rStyle w:val="JnepNormal0"/>
        </w:rPr>
        <w:t>ese parts</w:t>
      </w:r>
      <w:r w:rsidRPr="00BE55CB">
        <w:rPr>
          <w:rStyle w:val="JnepNormal0"/>
        </w:rPr>
        <w:t xml:space="preserve"> </w:t>
      </w:r>
      <w:r>
        <w:rPr>
          <w:rStyle w:val="JnepNormal0"/>
        </w:rPr>
        <w:t>of</w:t>
      </w:r>
      <w:r w:rsidRPr="00BE55CB">
        <w:rPr>
          <w:rStyle w:val="JnepNormal0"/>
        </w:rPr>
        <w:t xml:space="preserve"> the header</w:t>
      </w:r>
      <w:r>
        <w:rPr>
          <w:rStyle w:val="JnepNormal0"/>
        </w:rPr>
        <w:t xml:space="preserve"> can be edited</w:t>
      </w:r>
      <w:r w:rsidRPr="00BE55CB">
        <w:rPr>
          <w:rStyle w:val="JnepNormal0"/>
        </w:rPr>
        <w:t xml:space="preserve"> by authors.</w:t>
      </w:r>
      <w:r w:rsidRPr="00BE55CB">
        <w:t xml:space="preserve"> </w:t>
      </w:r>
      <w:r>
        <w:rPr>
          <w:rStyle w:val="JnepNormal0"/>
        </w:rPr>
        <w:t>I</w:t>
      </w:r>
      <w:r w:rsidRPr="00BE55CB">
        <w:rPr>
          <w:rStyle w:val="JnepNormal0"/>
        </w:rPr>
        <w:t>f necessary</w:t>
      </w:r>
      <w:r>
        <w:rPr>
          <w:rStyle w:val="JnepNormal0"/>
        </w:rPr>
        <w:t>,</w:t>
      </w:r>
      <w:r>
        <w:t xml:space="preserve"> a</w:t>
      </w:r>
      <w:r w:rsidRPr="00BE55CB">
        <w:rPr>
          <w:rStyle w:val="JnepNormal0"/>
        </w:rPr>
        <w:t xml:space="preserve">uthors </w:t>
      </w:r>
      <w:r>
        <w:rPr>
          <w:rStyle w:val="JnepNormal0"/>
        </w:rPr>
        <w:t xml:space="preserve">should create by themselves </w:t>
      </w:r>
      <w:r w:rsidRPr="00BE55CB">
        <w:rPr>
          <w:rStyle w:val="JnepNormal0"/>
        </w:rPr>
        <w:t>the abbreviated title of the</w:t>
      </w:r>
      <w:r>
        <w:rPr>
          <w:rStyle w:val="JnepNormal0"/>
        </w:rPr>
        <w:t>ir</w:t>
      </w:r>
      <w:r w:rsidRPr="00BE55CB">
        <w:rPr>
          <w:rStyle w:val="JnepNormal0"/>
        </w:rPr>
        <w:t xml:space="preserve"> article, </w:t>
      </w:r>
      <w:r>
        <w:rPr>
          <w:rStyle w:val="JnepNormal0"/>
        </w:rPr>
        <w:t>which</w:t>
      </w:r>
      <w:r w:rsidRPr="00BE55CB">
        <w:rPr>
          <w:rStyle w:val="JnepNormal0"/>
        </w:rPr>
        <w:t xml:space="preserve"> must fit one line</w:t>
      </w:r>
      <w:r>
        <w:rPr>
          <w:rStyle w:val="JnepNormal0"/>
        </w:rPr>
        <w:t xml:space="preserve"> of the header</w:t>
      </w:r>
      <w:r w:rsidRPr="00BE55CB">
        <w:rPr>
          <w:rStyle w:val="JnepNormal0"/>
        </w:rPr>
        <w:t xml:space="preserve">. </w:t>
      </w:r>
      <w:r w:rsidR="008E62C4">
        <w:rPr>
          <w:rStyle w:val="JnepNormal0"/>
        </w:rPr>
        <w:t>Also the list of authors should be typed in one line</w:t>
      </w:r>
      <w:r w:rsidRPr="00BE55CB">
        <w:rPr>
          <w:rStyle w:val="JnepNormal0"/>
        </w:rPr>
        <w:t xml:space="preserve"> In addition, if the list is abbreviated, «etc.» should be </w:t>
      </w:r>
      <w:r>
        <w:rPr>
          <w:rStyle w:val="JnepNormal0"/>
        </w:rPr>
        <w:t>ad</w:t>
      </w:r>
      <w:r>
        <w:rPr>
          <w:rStyle w:val="JnepNormal0"/>
        </w:rPr>
        <w:t>d</w:t>
      </w:r>
      <w:r>
        <w:rPr>
          <w:rStyle w:val="JnepNormal0"/>
        </w:rPr>
        <w:t>ed</w:t>
      </w:r>
      <w:r w:rsidRPr="00BE55CB">
        <w:rPr>
          <w:rStyle w:val="JnepNormal0"/>
        </w:rPr>
        <w:t xml:space="preserve"> </w:t>
      </w:r>
      <w:r w:rsidR="008E62C4">
        <w:rPr>
          <w:rStyle w:val="JnepNormal0"/>
        </w:rPr>
        <w:t>at</w:t>
      </w:r>
      <w:r w:rsidRPr="00BE55CB">
        <w:rPr>
          <w:rStyle w:val="JnepNormal0"/>
        </w:rPr>
        <w:t xml:space="preserve"> the end.</w:t>
      </w:r>
    </w:p>
    <w:p w:rsidR="006E6E87" w:rsidRPr="00BE55CB" w:rsidRDefault="006E6E87" w:rsidP="006E6E87">
      <w:pPr>
        <w:pStyle w:val="JnepNormal"/>
      </w:pPr>
      <w:r w:rsidRPr="00BE55CB">
        <w:t>The style</w:t>
      </w:r>
      <w:r>
        <w:t>, which is</w:t>
      </w:r>
      <w:r w:rsidRPr="00BE55CB">
        <w:t xml:space="preserve"> used to format</w:t>
      </w:r>
      <w:r>
        <w:t xml:space="preserve"> the headers and footers, is</w:t>
      </w:r>
      <w:r w:rsidRPr="00BE55CB">
        <w:t xml:space="preserve"> «Jnep_Header».</w:t>
      </w:r>
    </w:p>
    <w:p w:rsidR="006E6E87" w:rsidRPr="00BE55CB" w:rsidRDefault="006E6E87" w:rsidP="006E6E87">
      <w:pPr>
        <w:pStyle w:val="JnepEmptystring"/>
        <w:sectPr w:rsidR="006E6E87" w:rsidRPr="00BE55CB" w:rsidSect="006E6E87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50" w:gutter="0"/>
          <w:cols w:num="2" w:space="340"/>
          <w:docGrid w:linePitch="360"/>
        </w:sectPr>
      </w:pPr>
    </w:p>
    <w:p w:rsidR="00F96B3F" w:rsidRDefault="00F96B3F" w:rsidP="006E6E87">
      <w:pPr>
        <w:pStyle w:val="JnepCaption"/>
        <w:rPr>
          <w:b/>
        </w:rPr>
      </w:pPr>
    </w:p>
    <w:p w:rsidR="006E6E87" w:rsidRPr="00BE55CB" w:rsidRDefault="006E6E87" w:rsidP="006E6E87">
      <w:pPr>
        <w:pStyle w:val="JnepCaption"/>
      </w:pPr>
      <w:r>
        <w:rPr>
          <w:b/>
        </w:rPr>
        <w:lastRenderedPageBreak/>
        <w:t>Table</w:t>
      </w:r>
      <w:r w:rsidRPr="00BE55CB">
        <w:rPr>
          <w:b/>
        </w:rPr>
        <w:t> 1</w:t>
      </w:r>
      <w:r w:rsidRPr="00BE55CB">
        <w:t> – </w:t>
      </w:r>
      <w:r>
        <w:t>Description</w:t>
      </w:r>
      <w:r w:rsidRPr="00BE55CB">
        <w:t xml:space="preserve"> of </w:t>
      </w:r>
      <w:r>
        <w:t xml:space="preserve">the </w:t>
      </w:r>
      <w:r w:rsidRPr="00BE55CB">
        <w:t>special paragraph styles</w:t>
      </w:r>
    </w:p>
    <w:p w:rsidR="006E6E87" w:rsidRPr="00BE55CB" w:rsidRDefault="006E6E87" w:rsidP="006E6E87">
      <w:pPr>
        <w:pStyle w:val="JnepEmptystring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2173"/>
        <w:gridCol w:w="4889"/>
        <w:gridCol w:w="2328"/>
      </w:tblGrid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№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jc w:val="center"/>
              <w:rPr>
                <w:b/>
              </w:rPr>
            </w:pPr>
            <w:r w:rsidRPr="00784C91">
              <w:rPr>
                <w:b/>
              </w:rPr>
              <w:t>Style Tytle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jc w:val="center"/>
              <w:rPr>
                <w:b/>
              </w:rPr>
            </w:pPr>
            <w:r>
              <w:rPr>
                <w:b/>
              </w:rPr>
              <w:t>Destination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jc w:val="center"/>
              <w:rPr>
                <w:b/>
              </w:rPr>
            </w:pPr>
            <w:r w:rsidRPr="00784C91">
              <w:rPr>
                <w:b/>
              </w:rPr>
              <w:t>Notes</w:t>
            </w: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1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Jnep_Normal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The main paragraph style. </w:t>
            </w:r>
            <w:r>
              <w:t>U</w:t>
            </w:r>
            <w:r w:rsidRPr="00784C91">
              <w:t xml:space="preserve">sed </w:t>
            </w:r>
            <w:r>
              <w:t>to</w:t>
            </w:r>
            <w:r w:rsidRPr="00784C91">
              <w:t xml:space="preserve"> format:</w:t>
            </w:r>
          </w:p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a) </w:t>
            </w:r>
            <w:r>
              <w:t xml:space="preserve">the </w:t>
            </w:r>
            <w:r w:rsidRPr="00784C91">
              <w:t>blank lines separating the title, authors, affili</w:t>
            </w:r>
            <w:r w:rsidRPr="00784C91">
              <w:t>a</w:t>
            </w:r>
            <w:r w:rsidRPr="00784C91">
              <w:t>tion</w:t>
            </w:r>
            <w:r>
              <w:t>s</w:t>
            </w:r>
            <w:r w:rsidRPr="00784C91">
              <w:t xml:space="preserve"> and date</w:t>
            </w:r>
            <w:r>
              <w:t>s</w:t>
            </w:r>
            <w:r w:rsidRPr="00784C91">
              <w:t>;</w:t>
            </w:r>
          </w:p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b) </w:t>
            </w:r>
            <w:r>
              <w:t xml:space="preserve">the </w:t>
            </w:r>
            <w:r w:rsidRPr="00784C91">
              <w:t>main text of the article.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rPr>
                <w:spacing w:val="-2"/>
              </w:rPr>
              <w:t>This style is basic. Ot</w:t>
            </w:r>
            <w:r w:rsidRPr="00784C91">
              <w:rPr>
                <w:spacing w:val="-2"/>
              </w:rPr>
              <w:t>h</w:t>
            </w:r>
            <w:r w:rsidRPr="00784C91">
              <w:rPr>
                <w:spacing w:val="-2"/>
              </w:rPr>
              <w:t>er styles are its subsidia</w:t>
            </w:r>
            <w:r w:rsidRPr="00784C91">
              <w:rPr>
                <w:spacing w:val="-2"/>
              </w:rPr>
              <w:t>r</w:t>
            </w:r>
            <w:r w:rsidRPr="00784C91">
              <w:rPr>
                <w:spacing w:val="-2"/>
              </w:rPr>
              <w:t>ies.</w:t>
            </w: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2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Jnep_Title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For the article title formatting only.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3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Jnep_Authors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For </w:t>
            </w:r>
            <w:r>
              <w:t xml:space="preserve">the </w:t>
            </w:r>
            <w:r w:rsidRPr="00784C91">
              <w:t>list of authors formatting only.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4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Jnep_Affiliations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For </w:t>
            </w:r>
            <w:r>
              <w:t xml:space="preserve">the </w:t>
            </w:r>
            <w:r w:rsidRPr="00784C91">
              <w:t>list of affiliations formatting only.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5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Jnep_Abstract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>
              <w:t>U</w:t>
            </w:r>
            <w:r w:rsidRPr="00784C91">
              <w:t xml:space="preserve">sed </w:t>
            </w:r>
            <w:r>
              <w:t>to</w:t>
            </w:r>
            <w:r w:rsidRPr="00784C91">
              <w:t xml:space="preserve"> format:</w:t>
            </w:r>
          </w:p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a) </w:t>
            </w:r>
            <w:r>
              <w:t xml:space="preserve">the </w:t>
            </w:r>
            <w:r w:rsidRPr="00784C91">
              <w:t>abstract</w:t>
            </w:r>
            <w:r>
              <w:t>s</w:t>
            </w:r>
            <w:r w:rsidRPr="00784C91">
              <w:t>;</w:t>
            </w:r>
          </w:p>
          <w:p w:rsidR="006E6E87" w:rsidRPr="00784C91" w:rsidRDefault="006E6E87" w:rsidP="00684E7F">
            <w:pPr>
              <w:pStyle w:val="JnepNormal"/>
              <w:ind w:firstLine="0"/>
            </w:pPr>
            <w:r>
              <w:t xml:space="preserve">b) the </w:t>
            </w:r>
            <w:r w:rsidRPr="00784C91">
              <w:t>keywords.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6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Jnep_Empty_string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Used to format </w:t>
            </w:r>
            <w:r>
              <w:t xml:space="preserve">the </w:t>
            </w:r>
            <w:r w:rsidRPr="00784C91">
              <w:t>blank lines separating:</w:t>
            </w:r>
          </w:p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a) </w:t>
            </w:r>
            <w:r>
              <w:t>t</w:t>
            </w:r>
            <w:r w:rsidRPr="00784C91">
              <w:t xml:space="preserve">he </w:t>
            </w:r>
            <w:r>
              <w:t>Figures</w:t>
            </w:r>
            <w:r w:rsidRPr="00784C91">
              <w:t xml:space="preserve"> and captions</w:t>
            </w:r>
            <w:r>
              <w:t xml:space="preserve"> to them</w:t>
            </w:r>
            <w:r w:rsidRPr="00784C91">
              <w:t>;</w:t>
            </w:r>
          </w:p>
          <w:p w:rsidR="006E6E87" w:rsidRPr="00784C91" w:rsidRDefault="006E6E87" w:rsidP="00684E7F">
            <w:pPr>
              <w:pStyle w:val="JnepNormal"/>
              <w:ind w:firstLine="0"/>
            </w:pPr>
            <w:r>
              <w:t>b) the T</w:t>
            </w:r>
            <w:r w:rsidRPr="00784C91">
              <w:t>ables and captions</w:t>
            </w:r>
            <w:r>
              <w:t xml:space="preserve"> to them</w:t>
            </w:r>
            <w:r w:rsidRPr="00784C91">
              <w:t>;</w:t>
            </w:r>
          </w:p>
          <w:p w:rsidR="006E6E87" w:rsidRPr="00784C91" w:rsidRDefault="006E6E87" w:rsidP="00684E7F">
            <w:pPr>
              <w:pStyle w:val="JnepNormal"/>
              <w:ind w:firstLine="0"/>
            </w:pPr>
            <w:r>
              <w:t>c) t</w:t>
            </w:r>
            <w:r w:rsidRPr="00784C91">
              <w:t>he titles of sections (subsections) and the main text.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7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Jnep_Equation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Used to format </w:t>
            </w:r>
            <w:r>
              <w:t xml:space="preserve">the </w:t>
            </w:r>
            <w:r w:rsidRPr="00784C91">
              <w:t>mathematical expressions written out in a sep</w:t>
            </w:r>
            <w:r w:rsidRPr="00784C91">
              <w:t>a</w:t>
            </w:r>
            <w:r w:rsidRPr="00784C91">
              <w:t>rate line.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rPr>
                <w:spacing w:val="-4"/>
              </w:rPr>
            </w:pPr>
            <w:r w:rsidRPr="00784C91">
              <w:rPr>
                <w:spacing w:val="-4"/>
              </w:rPr>
              <w:t xml:space="preserve">Tab is </w:t>
            </w:r>
            <w:r>
              <w:rPr>
                <w:spacing w:val="-4"/>
              </w:rPr>
              <w:t>typed</w:t>
            </w:r>
            <w:r w:rsidRPr="00784C91">
              <w:rPr>
                <w:spacing w:val="-4"/>
              </w:rPr>
              <w:t xml:space="preserve"> before and after the </w:t>
            </w:r>
            <w:r>
              <w:rPr>
                <w:spacing w:val="-4"/>
              </w:rPr>
              <w:t>equation</w:t>
            </w:r>
            <w:r w:rsidRPr="00784C91">
              <w:rPr>
                <w:spacing w:val="-4"/>
              </w:rPr>
              <w:t>.</w:t>
            </w: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8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Jnep_Equation_large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Used to format </w:t>
            </w:r>
            <w:r>
              <w:t xml:space="preserve">the </w:t>
            </w:r>
            <w:r w:rsidRPr="00784C91">
              <w:t>mathematical expressions wri</w:t>
            </w:r>
            <w:r w:rsidRPr="00784C91">
              <w:t>t</w:t>
            </w:r>
            <w:r w:rsidRPr="00784C91">
              <w:t>ten out in one column.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rPr>
                <w:spacing w:val="-4"/>
              </w:rPr>
            </w:pPr>
            <w:r w:rsidRPr="00784C91">
              <w:rPr>
                <w:spacing w:val="-4"/>
              </w:rPr>
              <w:t xml:space="preserve">Tab is </w:t>
            </w:r>
            <w:r>
              <w:rPr>
                <w:spacing w:val="-4"/>
              </w:rPr>
              <w:t>typed</w:t>
            </w:r>
            <w:r w:rsidRPr="00784C91">
              <w:rPr>
                <w:spacing w:val="-4"/>
              </w:rPr>
              <w:t xml:space="preserve"> before and after the </w:t>
            </w:r>
            <w:r>
              <w:rPr>
                <w:spacing w:val="-4"/>
              </w:rPr>
              <w:t>equation</w:t>
            </w:r>
            <w:r w:rsidRPr="00784C91">
              <w:rPr>
                <w:spacing w:val="-4"/>
              </w:rPr>
              <w:t>.</w:t>
            </w: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9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Jnep_Header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Used to format </w:t>
            </w:r>
            <w:r>
              <w:t>the headers and footers.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rPr>
                <w:spacing w:val="-4"/>
              </w:rPr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10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Jnep_Caption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rPr>
                <w:spacing w:val="-2"/>
              </w:rPr>
            </w:pPr>
            <w:r w:rsidRPr="00784C91">
              <w:rPr>
                <w:spacing w:val="-2"/>
              </w:rPr>
              <w:t xml:space="preserve">Used to format </w:t>
            </w:r>
            <w:r>
              <w:rPr>
                <w:spacing w:val="-2"/>
              </w:rPr>
              <w:t xml:space="preserve">the </w:t>
            </w:r>
            <w:r w:rsidRPr="00784C91">
              <w:rPr>
                <w:spacing w:val="-2"/>
              </w:rPr>
              <w:t>captions to Figures and T</w:t>
            </w:r>
            <w:r w:rsidRPr="00784C91">
              <w:rPr>
                <w:spacing w:val="-2"/>
              </w:rPr>
              <w:t>a</w:t>
            </w:r>
            <w:r w:rsidRPr="00784C91">
              <w:rPr>
                <w:spacing w:val="-2"/>
              </w:rPr>
              <w:t>bles.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rPr>
                <w:spacing w:val="-4"/>
              </w:rPr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11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Jnep_References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  <w:rPr>
                <w:spacing w:val="-4"/>
              </w:rPr>
            </w:pPr>
            <w:r w:rsidRPr="00784C91">
              <w:t xml:space="preserve">Used to format </w:t>
            </w:r>
            <w:r>
              <w:t>the reference list</w:t>
            </w:r>
            <w:r w:rsidRPr="00784C91">
              <w:rPr>
                <w:spacing w:val="-4"/>
              </w:rPr>
              <w:t>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  <w:tr w:rsidR="006E6E87" w:rsidRPr="006E6E87" w:rsidTr="00684E7F">
        <w:trPr>
          <w:trHeight w:val="445"/>
        </w:trPr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12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Jnep_Section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Used to format </w:t>
            </w:r>
            <w:r>
              <w:t>the titles of sections</w:t>
            </w:r>
            <w:r w:rsidRPr="00784C91">
              <w:t>.</w:t>
            </w:r>
          </w:p>
        </w:tc>
        <w:tc>
          <w:tcPr>
            <w:tcW w:w="2328" w:type="dxa"/>
            <w:vMerge w:val="restart"/>
            <w:shd w:val="clear" w:color="auto" w:fill="auto"/>
            <w:tcMar>
              <w:left w:w="85" w:type="dxa"/>
              <w:right w:w="85" w:type="dxa"/>
            </w:tcMar>
          </w:tcPr>
          <w:p w:rsidR="006E6E87" w:rsidRPr="00804250" w:rsidRDefault="006E6E87" w:rsidP="00684E7F">
            <w:pPr>
              <w:pStyle w:val="JnepNormal"/>
              <w:ind w:firstLine="0"/>
              <w:rPr>
                <w:spacing w:val="-4"/>
              </w:rPr>
            </w:pPr>
            <w:r w:rsidRPr="00804250">
              <w:rPr>
                <w:spacing w:val="-4"/>
              </w:rPr>
              <w:t>Styles 12 and 13 are co</w:t>
            </w:r>
            <w:r w:rsidRPr="00804250">
              <w:rPr>
                <w:spacing w:val="-4"/>
              </w:rPr>
              <w:t>n</w:t>
            </w:r>
            <w:r w:rsidRPr="00804250">
              <w:rPr>
                <w:spacing w:val="-4"/>
              </w:rPr>
              <w:t xml:space="preserve">nected </w:t>
            </w:r>
            <w:r>
              <w:rPr>
                <w:spacing w:val="-4"/>
              </w:rPr>
              <w:t>by</w:t>
            </w:r>
            <w:r w:rsidRPr="00804250">
              <w:rPr>
                <w:spacing w:val="-4"/>
              </w:rPr>
              <w:t xml:space="preserve"> multilevel nu</w:t>
            </w:r>
            <w:r w:rsidRPr="00804250">
              <w:rPr>
                <w:spacing w:val="-4"/>
              </w:rPr>
              <w:t>m</w:t>
            </w:r>
            <w:r w:rsidRPr="00804250">
              <w:rPr>
                <w:spacing w:val="-4"/>
              </w:rPr>
              <w:t>bering.</w:t>
            </w: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13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Jnep_Subsection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Used to format </w:t>
            </w:r>
            <w:r>
              <w:t>the titles of subsections</w:t>
            </w:r>
            <w:r w:rsidRPr="00784C91">
              <w:t>.</w:t>
            </w:r>
          </w:p>
        </w:tc>
        <w:tc>
          <w:tcPr>
            <w:tcW w:w="2328" w:type="dxa"/>
            <w:vMerge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  <w:tr w:rsidR="006E6E87" w:rsidRPr="006E6E87" w:rsidTr="00684E7F"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14</w:t>
            </w:r>
          </w:p>
        </w:tc>
        <w:tc>
          <w:tcPr>
            <w:tcW w:w="0" w:type="auto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>Jnep_Section_NonNum</w:t>
            </w:r>
          </w:p>
        </w:tc>
        <w:tc>
          <w:tcPr>
            <w:tcW w:w="4889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  <w:r w:rsidRPr="00784C91">
              <w:t xml:space="preserve">Used to format </w:t>
            </w:r>
            <w:r>
              <w:t>the appendix</w:t>
            </w:r>
            <w:r w:rsidRPr="00784C91">
              <w:t xml:space="preserve"> </w:t>
            </w:r>
            <w:r>
              <w:t>titles</w:t>
            </w:r>
            <w:r w:rsidRPr="00784C91">
              <w:t>, «</w:t>
            </w:r>
            <w:r>
              <w:t>Acknowledg</w:t>
            </w:r>
            <w:r>
              <w:t>e</w:t>
            </w:r>
            <w:r>
              <w:t>ment</w:t>
            </w:r>
            <w:r w:rsidRPr="00784C91">
              <w:t>»</w:t>
            </w:r>
            <w:r>
              <w:t xml:space="preserve"> and </w:t>
            </w:r>
            <w:r w:rsidRPr="00784C91">
              <w:t>«</w:t>
            </w:r>
            <w:r>
              <w:t>Re</w:t>
            </w:r>
            <w:r>
              <w:t>f</w:t>
            </w:r>
            <w:r>
              <w:t>erences</w:t>
            </w:r>
            <w:r w:rsidRPr="00784C91">
              <w:t>».</w:t>
            </w:r>
          </w:p>
        </w:tc>
        <w:tc>
          <w:tcPr>
            <w:tcW w:w="2328" w:type="dxa"/>
            <w:shd w:val="clear" w:color="auto" w:fill="auto"/>
          </w:tcPr>
          <w:p w:rsidR="006E6E87" w:rsidRPr="00784C91" w:rsidRDefault="006E6E87" w:rsidP="00684E7F">
            <w:pPr>
              <w:pStyle w:val="JnepNormal"/>
              <w:ind w:firstLine="0"/>
            </w:pPr>
          </w:p>
        </w:tc>
      </w:tr>
    </w:tbl>
    <w:p w:rsidR="006E6E87" w:rsidRPr="00784C91" w:rsidRDefault="006E6E87" w:rsidP="006E6E87">
      <w:pPr>
        <w:pStyle w:val="JnepNormal"/>
      </w:pPr>
    </w:p>
    <w:p w:rsidR="006E6E87" w:rsidRPr="00784C91" w:rsidRDefault="006E6E87" w:rsidP="006E6E87">
      <w:pPr>
        <w:pStyle w:val="JnepSubsection"/>
        <w:tabs>
          <w:tab w:val="num" w:pos="399"/>
        </w:tabs>
        <w:ind w:left="397" w:hanging="397"/>
        <w:rPr>
          <w:spacing w:val="-2"/>
        </w:rPr>
        <w:sectPr w:rsidR="006E6E87" w:rsidRPr="00784C91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18" w:gutter="0"/>
          <w:cols w:space="340"/>
          <w:docGrid w:linePitch="360"/>
        </w:sectPr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lastRenderedPageBreak/>
        <w:t>Article Title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784C91" w:rsidRDefault="008E62C4" w:rsidP="006E6E87">
      <w:pPr>
        <w:pStyle w:val="JnepNormal"/>
        <w:rPr>
          <w:spacing w:val="-2"/>
        </w:rPr>
      </w:pPr>
      <w:r>
        <w:rPr>
          <w:spacing w:val="-2"/>
        </w:rPr>
        <w:t>The t</w:t>
      </w:r>
      <w:r w:rsidR="006E6E87" w:rsidRPr="00784C91">
        <w:rPr>
          <w:spacing w:val="-2"/>
        </w:rPr>
        <w:t xml:space="preserve">itle of </w:t>
      </w:r>
      <w:r w:rsidR="006E6E87">
        <w:rPr>
          <w:spacing w:val="-2"/>
        </w:rPr>
        <w:t xml:space="preserve">the </w:t>
      </w:r>
      <w:r w:rsidR="006E6E87" w:rsidRPr="00784C91">
        <w:rPr>
          <w:spacing w:val="-2"/>
        </w:rPr>
        <w:t>article should concisely and fully d</w:t>
      </w:r>
      <w:r w:rsidR="006E6E87" w:rsidRPr="00784C91">
        <w:rPr>
          <w:spacing w:val="-2"/>
        </w:rPr>
        <w:t>e</w:t>
      </w:r>
      <w:r w:rsidR="006E6E87" w:rsidRPr="00784C91">
        <w:rPr>
          <w:spacing w:val="-2"/>
        </w:rPr>
        <w:t xml:space="preserve">scribe the content of the article. In the title </w:t>
      </w:r>
      <w:r w:rsidR="006E6E87">
        <w:rPr>
          <w:spacing w:val="-2"/>
        </w:rPr>
        <w:t>the following is u</w:t>
      </w:r>
      <w:r w:rsidR="006E6E87">
        <w:rPr>
          <w:spacing w:val="-2"/>
        </w:rPr>
        <w:t>n</w:t>
      </w:r>
      <w:r w:rsidR="006E6E87">
        <w:rPr>
          <w:spacing w:val="-2"/>
        </w:rPr>
        <w:t>desirable</w:t>
      </w:r>
      <w:r w:rsidR="006E6E87" w:rsidRPr="00784C91">
        <w:rPr>
          <w:spacing w:val="-2"/>
        </w:rPr>
        <w:t>:</w:t>
      </w:r>
    </w:p>
    <w:p w:rsidR="006E6E87" w:rsidRPr="00784C91" w:rsidRDefault="006E6E87" w:rsidP="006E6E87">
      <w:pPr>
        <w:pStyle w:val="JnepNormal"/>
        <w:tabs>
          <w:tab w:val="left" w:pos="567"/>
        </w:tabs>
      </w:pPr>
      <w:r w:rsidRPr="00784C91">
        <w:t>1.</w:t>
      </w:r>
      <w:r w:rsidRPr="00784C91">
        <w:tab/>
      </w:r>
      <w:r>
        <w:t>t</w:t>
      </w:r>
      <w:r w:rsidRPr="00784C91">
        <w:t>he word «research» and its synonyms</w:t>
      </w:r>
      <w:r>
        <w:t>;</w:t>
      </w:r>
    </w:p>
    <w:p w:rsidR="006E6E87" w:rsidRPr="00784C91" w:rsidRDefault="006E6E87" w:rsidP="006E6E87">
      <w:pPr>
        <w:pStyle w:val="JnepNormal"/>
        <w:tabs>
          <w:tab w:val="left" w:pos="567"/>
        </w:tabs>
      </w:pPr>
      <w:r w:rsidRPr="00784C91">
        <w:t>2.</w:t>
      </w:r>
      <w:r w:rsidRPr="00784C91">
        <w:tab/>
      </w:r>
      <w:r>
        <w:t>m</w:t>
      </w:r>
      <w:r w:rsidRPr="00784C91">
        <w:t>athematical expressions</w:t>
      </w:r>
      <w:r>
        <w:t>;</w:t>
      </w:r>
    </w:p>
    <w:p w:rsidR="006E6E87" w:rsidRPr="00784C91" w:rsidRDefault="006E6E87" w:rsidP="006E6E87">
      <w:pPr>
        <w:pStyle w:val="JnepNormal"/>
        <w:tabs>
          <w:tab w:val="left" w:pos="567"/>
        </w:tabs>
      </w:pPr>
      <w:r w:rsidRPr="00784C91">
        <w:t>3.</w:t>
      </w:r>
      <w:r w:rsidRPr="00784C91">
        <w:tab/>
      </w:r>
      <w:r>
        <w:t>abbreviations</w:t>
      </w:r>
      <w:r w:rsidRPr="00784C91">
        <w:t>.</w:t>
      </w:r>
    </w:p>
    <w:p w:rsidR="006E6E87" w:rsidRPr="00784C91" w:rsidRDefault="006E6E87" w:rsidP="006E6E87">
      <w:pPr>
        <w:pStyle w:val="JnepNormal"/>
      </w:pPr>
      <w:r w:rsidRPr="00784C91">
        <w:t xml:space="preserve">The </w:t>
      </w:r>
      <w:r>
        <w:t xml:space="preserve">title </w:t>
      </w:r>
      <w:r w:rsidRPr="00784C91">
        <w:t xml:space="preserve">should be separated </w:t>
      </w:r>
      <w:r w:rsidR="008E62C4">
        <w:t>from</w:t>
      </w:r>
      <w:r w:rsidR="008E62C4" w:rsidRPr="00784C91">
        <w:t xml:space="preserve"> </w:t>
      </w:r>
      <w:r w:rsidR="008E62C4">
        <w:t>the l</w:t>
      </w:r>
      <w:r w:rsidR="008E62C4" w:rsidRPr="00784C91">
        <w:t>ist of a</w:t>
      </w:r>
      <w:r w:rsidR="008E62C4" w:rsidRPr="00784C91">
        <w:t>u</w:t>
      </w:r>
      <w:r w:rsidR="008E62C4" w:rsidRPr="00784C91">
        <w:t xml:space="preserve">thors </w:t>
      </w:r>
      <w:r w:rsidRPr="00784C91">
        <w:t xml:space="preserve">below by a blank line </w:t>
      </w:r>
      <w:r>
        <w:t xml:space="preserve">of the </w:t>
      </w:r>
      <w:r w:rsidRPr="00784C91">
        <w:t>style «Jnep_Normal».</w:t>
      </w:r>
    </w:p>
    <w:p w:rsidR="006E6E87" w:rsidRPr="00784C91" w:rsidRDefault="008E62C4" w:rsidP="006E6E87">
      <w:pPr>
        <w:pStyle w:val="JnepNormal"/>
        <w:rPr>
          <w:spacing w:val="-4"/>
        </w:rPr>
      </w:pPr>
      <w:r>
        <w:rPr>
          <w:spacing w:val="-4"/>
        </w:rPr>
        <w:t>The s</w:t>
      </w:r>
      <w:r w:rsidR="006E6E87">
        <w:rPr>
          <w:spacing w:val="-4"/>
        </w:rPr>
        <w:t>tyle</w:t>
      </w:r>
      <w:r w:rsidR="006E6E87" w:rsidRPr="00784C91">
        <w:rPr>
          <w:spacing w:val="-4"/>
        </w:rPr>
        <w:t xml:space="preserve"> used </w:t>
      </w:r>
      <w:r w:rsidR="006E6E87">
        <w:rPr>
          <w:spacing w:val="-4"/>
        </w:rPr>
        <w:t>to</w:t>
      </w:r>
      <w:r w:rsidR="006E6E87" w:rsidRPr="00784C91">
        <w:rPr>
          <w:spacing w:val="-4"/>
        </w:rPr>
        <w:t xml:space="preserve"> format </w:t>
      </w:r>
      <w:r w:rsidR="006E6E87">
        <w:rPr>
          <w:spacing w:val="-4"/>
        </w:rPr>
        <w:t xml:space="preserve">the </w:t>
      </w:r>
      <w:r w:rsidR="006E6E87" w:rsidRPr="00784C91">
        <w:rPr>
          <w:spacing w:val="-4"/>
        </w:rPr>
        <w:t>titles</w:t>
      </w:r>
      <w:r w:rsidR="006E6E87">
        <w:rPr>
          <w:spacing w:val="-4"/>
        </w:rPr>
        <w:t xml:space="preserve"> is </w:t>
      </w:r>
      <w:r w:rsidR="006E6E87" w:rsidRPr="00784C91">
        <w:rPr>
          <w:spacing w:val="-4"/>
        </w:rPr>
        <w:t>«JNEP_TITLE».</w:t>
      </w:r>
    </w:p>
    <w:p w:rsidR="006E6E87" w:rsidRPr="00BE55CB" w:rsidRDefault="006E6E87" w:rsidP="006E6E87">
      <w:pPr>
        <w:pStyle w:val="JnepNormal"/>
        <w:rPr>
          <w:spacing w:val="-2"/>
        </w:rPr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t>Author List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804250" w:rsidRDefault="006E6E87" w:rsidP="006E6E87">
      <w:pPr>
        <w:pStyle w:val="JnepNormal"/>
        <w:rPr>
          <w:spacing w:val="-2"/>
        </w:rPr>
      </w:pPr>
      <w:r w:rsidRPr="00804250">
        <w:rPr>
          <w:spacing w:val="-2"/>
        </w:rPr>
        <w:t>The list of authors is formatted using the style «Jnep_Authors»</w:t>
      </w:r>
      <w:r>
        <w:rPr>
          <w:spacing w:val="-2"/>
        </w:rPr>
        <w:t>.</w:t>
      </w:r>
      <w:r w:rsidRPr="00804250">
        <w:rPr>
          <w:spacing w:val="-2"/>
        </w:rPr>
        <w:t xml:space="preserve"> </w:t>
      </w:r>
      <w:r>
        <w:rPr>
          <w:spacing w:val="-2"/>
        </w:rPr>
        <w:t>E</w:t>
      </w:r>
      <w:r w:rsidRPr="00804250">
        <w:rPr>
          <w:spacing w:val="-2"/>
        </w:rPr>
        <w:t xml:space="preserve">ach author </w:t>
      </w:r>
      <w:r>
        <w:rPr>
          <w:spacing w:val="-2"/>
        </w:rPr>
        <w:t xml:space="preserve">is </w:t>
      </w:r>
      <w:r w:rsidRPr="00804250">
        <w:rPr>
          <w:spacing w:val="-2"/>
        </w:rPr>
        <w:t>note</w:t>
      </w:r>
      <w:r>
        <w:rPr>
          <w:spacing w:val="-2"/>
        </w:rPr>
        <w:t>d</w:t>
      </w:r>
      <w:r w:rsidRPr="00804250">
        <w:rPr>
          <w:spacing w:val="-2"/>
        </w:rPr>
        <w:t xml:space="preserve"> in the format «A</w:t>
      </w:r>
      <w:r w:rsidRPr="00804250">
        <w:rPr>
          <w:spacing w:val="-2"/>
        </w:rPr>
        <w:t>b</w:t>
      </w:r>
      <w:r w:rsidRPr="00804250">
        <w:rPr>
          <w:spacing w:val="-2"/>
        </w:rPr>
        <w:t>breviated First Names»-NON-BREAKING</w:t>
      </w:r>
      <w:r>
        <w:rPr>
          <w:spacing w:val="-2"/>
        </w:rPr>
        <w:t xml:space="preserve"> </w:t>
      </w:r>
      <w:r w:rsidRPr="00804250">
        <w:rPr>
          <w:spacing w:val="-2"/>
        </w:rPr>
        <w:t>SPACE-«Last Name». The non-breaking space (</w:t>
      </w:r>
      <w:r>
        <w:rPr>
          <w:spacing w:val="-2"/>
        </w:rPr>
        <w:t>s</w:t>
      </w:r>
      <w:r w:rsidRPr="00804250">
        <w:rPr>
          <w:spacing w:val="-2"/>
        </w:rPr>
        <w:t>ymbol «</w:t>
      </w:r>
      <w:r w:rsidRPr="00804250">
        <w:rPr>
          <w:spacing w:val="-2"/>
        </w:rPr>
        <w:sym w:font="Symbol" w:char="F0B0"/>
      </w:r>
      <w:r w:rsidRPr="00804250">
        <w:rPr>
          <w:spacing w:val="-2"/>
        </w:rPr>
        <w:t>») is typed using the keyboard shortcut «Shift» + «Ctrl» + «Space</w:t>
      </w:r>
      <w:r>
        <w:rPr>
          <w:spacing w:val="-2"/>
        </w:rPr>
        <w:t>»</w:t>
      </w:r>
      <w:r w:rsidRPr="00804250">
        <w:rPr>
          <w:spacing w:val="-2"/>
        </w:rPr>
        <w:t>. Authors’ affiliations are designated by a superscript A</w:t>
      </w:r>
      <w:r w:rsidRPr="00804250">
        <w:rPr>
          <w:spacing w:val="-2"/>
        </w:rPr>
        <w:t>r</w:t>
      </w:r>
      <w:r w:rsidRPr="00804250">
        <w:rPr>
          <w:spacing w:val="-2"/>
        </w:rPr>
        <w:t xml:space="preserve">abic numeral </w:t>
      </w:r>
      <w:r w:rsidR="008E62C4">
        <w:rPr>
          <w:spacing w:val="-2"/>
        </w:rPr>
        <w:t>at</w:t>
      </w:r>
      <w:r w:rsidRPr="00804250">
        <w:rPr>
          <w:spacing w:val="-2"/>
        </w:rPr>
        <w:t xml:space="preserve"> the end of last names. If all authors </w:t>
      </w:r>
      <w:r>
        <w:rPr>
          <w:spacing w:val="-2"/>
        </w:rPr>
        <w:t>have</w:t>
      </w:r>
      <w:r w:rsidRPr="00804250">
        <w:rPr>
          <w:spacing w:val="-2"/>
        </w:rPr>
        <w:t xml:space="preserve"> the same affiliation, superscripts Arabic n</w:t>
      </w:r>
      <w:r w:rsidRPr="00804250">
        <w:rPr>
          <w:spacing w:val="-2"/>
        </w:rPr>
        <w:t>u</w:t>
      </w:r>
      <w:r w:rsidRPr="00804250">
        <w:rPr>
          <w:spacing w:val="-2"/>
        </w:rPr>
        <w:t>meral are not used. After</w:t>
      </w:r>
      <w:r>
        <w:rPr>
          <w:spacing w:val="-2"/>
        </w:rPr>
        <w:t xml:space="preserve"> </w:t>
      </w:r>
      <w:r w:rsidRPr="00804250">
        <w:rPr>
          <w:spacing w:val="-2"/>
        </w:rPr>
        <w:t>Arabic numeral</w:t>
      </w:r>
      <w:r>
        <w:rPr>
          <w:spacing w:val="-2"/>
        </w:rPr>
        <w:t xml:space="preserve"> the </w:t>
      </w:r>
      <w:r w:rsidRPr="00804250">
        <w:rPr>
          <w:spacing w:val="-2"/>
        </w:rPr>
        <w:t>footnote</w:t>
      </w:r>
      <w:r>
        <w:rPr>
          <w:spacing w:val="-2"/>
        </w:rPr>
        <w:t xml:space="preserve"> symbol</w:t>
      </w:r>
      <w:r w:rsidRPr="00804250">
        <w:rPr>
          <w:spacing w:val="-2"/>
        </w:rPr>
        <w:t>, which indicate</w:t>
      </w:r>
      <w:r>
        <w:rPr>
          <w:spacing w:val="-2"/>
        </w:rPr>
        <w:t>s</w:t>
      </w:r>
      <w:r w:rsidRPr="00804250">
        <w:rPr>
          <w:spacing w:val="-2"/>
        </w:rPr>
        <w:t xml:space="preserve"> the </w:t>
      </w:r>
      <w:r>
        <w:rPr>
          <w:spacing w:val="-2"/>
        </w:rPr>
        <w:t>e-mail of the author, is inserted</w:t>
      </w:r>
      <w:r w:rsidRPr="00804250">
        <w:rPr>
          <w:spacing w:val="-2"/>
        </w:rPr>
        <w:t>. This operation is ca</w:t>
      </w:r>
      <w:r w:rsidRPr="00804250">
        <w:rPr>
          <w:spacing w:val="-2"/>
        </w:rPr>
        <w:t>r</w:t>
      </w:r>
      <w:r w:rsidRPr="00804250">
        <w:rPr>
          <w:spacing w:val="-2"/>
        </w:rPr>
        <w:t xml:space="preserve">ried out in MS Word of MS Office 2003 by using the «Insert»-«Link»-«Footnote» (see Fig. 3a) or with hot keys «Alt» + «Ctrl» + «F». </w:t>
      </w:r>
      <w:r w:rsidR="008E62C4">
        <w:rPr>
          <w:spacing w:val="-2"/>
        </w:rPr>
        <w:t>The f</w:t>
      </w:r>
      <w:r w:rsidRPr="00804250">
        <w:rPr>
          <w:spacing w:val="-2"/>
        </w:rPr>
        <w:t>ormat</w:t>
      </w:r>
      <w:r>
        <w:rPr>
          <w:spacing w:val="-2"/>
        </w:rPr>
        <w:t xml:space="preserve"> of </w:t>
      </w:r>
      <w:r w:rsidRPr="00804250">
        <w:rPr>
          <w:spacing w:val="-2"/>
        </w:rPr>
        <w:t>footnotes should</w:t>
      </w:r>
      <w:r>
        <w:rPr>
          <w:spacing w:val="-2"/>
        </w:rPr>
        <w:t xml:space="preserve"> </w:t>
      </w:r>
      <w:r w:rsidRPr="00804250">
        <w:rPr>
          <w:spacing w:val="-2"/>
        </w:rPr>
        <w:t>conform to the specified</w:t>
      </w:r>
      <w:r>
        <w:rPr>
          <w:spacing w:val="-2"/>
        </w:rPr>
        <w:t xml:space="preserve"> ones shown</w:t>
      </w:r>
      <w:r w:rsidRPr="00804250">
        <w:rPr>
          <w:spacing w:val="-2"/>
        </w:rPr>
        <w:t xml:space="preserve"> in Fig</w:t>
      </w:r>
      <w:r>
        <w:rPr>
          <w:spacing w:val="-2"/>
        </w:rPr>
        <w:t>. </w:t>
      </w:r>
      <w:r w:rsidRPr="00804250">
        <w:rPr>
          <w:spacing w:val="-2"/>
        </w:rPr>
        <w:t xml:space="preserve">3b. In MS Word of MS Office 2010 insert </w:t>
      </w:r>
      <w:r>
        <w:rPr>
          <w:spacing w:val="-2"/>
        </w:rPr>
        <w:t>of the</w:t>
      </w:r>
      <w:r w:rsidRPr="00804250">
        <w:rPr>
          <w:spacing w:val="-2"/>
        </w:rPr>
        <w:t xml:space="preserve"> footnote</w:t>
      </w:r>
      <w:r>
        <w:rPr>
          <w:spacing w:val="-2"/>
        </w:rPr>
        <w:t xml:space="preserve"> is pe</w:t>
      </w:r>
      <w:r>
        <w:rPr>
          <w:spacing w:val="-2"/>
        </w:rPr>
        <w:t>r</w:t>
      </w:r>
      <w:r>
        <w:rPr>
          <w:spacing w:val="-2"/>
        </w:rPr>
        <w:t>formed</w:t>
      </w:r>
      <w:r w:rsidRPr="00804250">
        <w:rPr>
          <w:spacing w:val="-2"/>
        </w:rPr>
        <w:t xml:space="preserve"> using the menu «Links»-«Insert Footnote» (see Fig.</w:t>
      </w:r>
      <w:r>
        <w:rPr>
          <w:spacing w:val="-2"/>
        </w:rPr>
        <w:t> 3c)</w:t>
      </w:r>
      <w:r w:rsidRPr="00804250">
        <w:rPr>
          <w:spacing w:val="-2"/>
        </w:rPr>
        <w:t xml:space="preserve"> or hot keys «Alt» + «Ctrl» + «F». Access to the text of the footnote </w:t>
      </w:r>
      <w:r>
        <w:rPr>
          <w:spacing w:val="-2"/>
        </w:rPr>
        <w:t xml:space="preserve">is </w:t>
      </w:r>
      <w:r w:rsidRPr="00804250">
        <w:rPr>
          <w:spacing w:val="-2"/>
        </w:rPr>
        <w:t xml:space="preserve">carried out by pressing the left mouse button on the symbol after the author's name. </w:t>
      </w:r>
      <w:r>
        <w:rPr>
          <w:spacing w:val="-2"/>
        </w:rPr>
        <w:t>Then</w:t>
      </w:r>
      <w:r w:rsidRPr="00804250">
        <w:rPr>
          <w:spacing w:val="-2"/>
        </w:rPr>
        <w:t xml:space="preserve"> </w:t>
      </w:r>
      <w:r>
        <w:rPr>
          <w:spacing w:val="-2"/>
        </w:rPr>
        <w:t>cursor</w:t>
      </w:r>
      <w:r w:rsidRPr="00804250">
        <w:rPr>
          <w:spacing w:val="-2"/>
        </w:rPr>
        <w:t xml:space="preserve"> is moved down the page</w:t>
      </w:r>
      <w:r>
        <w:rPr>
          <w:spacing w:val="-2"/>
        </w:rPr>
        <w:t>, and</w:t>
      </w:r>
      <w:r w:rsidRPr="00804250">
        <w:rPr>
          <w:spacing w:val="-2"/>
        </w:rPr>
        <w:t xml:space="preserve"> </w:t>
      </w:r>
      <w:r>
        <w:rPr>
          <w:spacing w:val="-2"/>
        </w:rPr>
        <w:t xml:space="preserve">you </w:t>
      </w:r>
      <w:r w:rsidRPr="00804250">
        <w:rPr>
          <w:spacing w:val="-2"/>
        </w:rPr>
        <w:t xml:space="preserve">print the </w:t>
      </w:r>
      <w:r w:rsidRPr="00804250">
        <w:rPr>
          <w:spacing w:val="-2"/>
        </w:rPr>
        <w:lastRenderedPageBreak/>
        <w:t xml:space="preserve">appropriate e-mail. </w:t>
      </w:r>
      <w:r>
        <w:rPr>
          <w:spacing w:val="-2"/>
        </w:rPr>
        <w:t>For m</w:t>
      </w:r>
      <w:r w:rsidRPr="00804250">
        <w:rPr>
          <w:spacing w:val="-2"/>
        </w:rPr>
        <w:t>ore info</w:t>
      </w:r>
      <w:r w:rsidRPr="00804250">
        <w:rPr>
          <w:spacing w:val="-2"/>
        </w:rPr>
        <w:t>r</w:t>
      </w:r>
      <w:r w:rsidRPr="00804250">
        <w:rPr>
          <w:spacing w:val="-2"/>
        </w:rPr>
        <w:t>mation about the list of e</w:t>
      </w:r>
      <w:r>
        <w:rPr>
          <w:spacing w:val="-2"/>
        </w:rPr>
        <w:t>-</w:t>
      </w:r>
      <w:r w:rsidRPr="00804250">
        <w:rPr>
          <w:spacing w:val="-2"/>
        </w:rPr>
        <w:t>mail address</w:t>
      </w:r>
      <w:r>
        <w:rPr>
          <w:spacing w:val="-2"/>
        </w:rPr>
        <w:t>es</w:t>
      </w:r>
      <w:r w:rsidRPr="00804250">
        <w:rPr>
          <w:spacing w:val="-2"/>
        </w:rPr>
        <w:t xml:space="preserve"> see the subse</w:t>
      </w:r>
      <w:r w:rsidRPr="00804250">
        <w:rPr>
          <w:spacing w:val="-2"/>
        </w:rPr>
        <w:t>c</w:t>
      </w:r>
      <w:r w:rsidRPr="00804250">
        <w:rPr>
          <w:spacing w:val="-2"/>
        </w:rPr>
        <w:t>tion 3.6.</w:t>
      </w:r>
    </w:p>
    <w:p w:rsidR="006E6E87" w:rsidRPr="00804250" w:rsidRDefault="006E6E87" w:rsidP="006E6E87">
      <w:pPr>
        <w:pStyle w:val="JnepNormal"/>
      </w:pPr>
      <w:r w:rsidRPr="00804250">
        <w:t xml:space="preserve">The list of authors should be separated by a blank line </w:t>
      </w:r>
      <w:r>
        <w:t xml:space="preserve">of the </w:t>
      </w:r>
      <w:r w:rsidRPr="00804250">
        <w:t xml:space="preserve">style «Jnep_Normal» from the </w:t>
      </w:r>
      <w:r>
        <w:t>title</w:t>
      </w:r>
      <w:r w:rsidRPr="00804250">
        <w:t xml:space="preserve"> and affi</w:t>
      </w:r>
      <w:r w:rsidRPr="00804250">
        <w:t>l</w:t>
      </w:r>
      <w:r w:rsidRPr="00804250">
        <w:t>iation</w:t>
      </w:r>
      <w:r>
        <w:t xml:space="preserve"> list</w:t>
      </w:r>
      <w:r w:rsidRPr="00804250">
        <w:t>.</w:t>
      </w:r>
    </w:p>
    <w:p w:rsidR="006E6E87" w:rsidRPr="00804250" w:rsidRDefault="006E6E87" w:rsidP="006E6E87">
      <w:pPr>
        <w:pStyle w:val="JnepCaption"/>
        <w:rPr>
          <w:spacing w:val="-2"/>
        </w:rPr>
      </w:pPr>
    </w:p>
    <w:p w:rsidR="006E6E87" w:rsidRPr="00181678" w:rsidRDefault="006E6E87" w:rsidP="006E6E87">
      <w:pPr>
        <w:pStyle w:val="JnepSubsection"/>
        <w:tabs>
          <w:tab w:val="num" w:pos="399"/>
        </w:tabs>
        <w:ind w:left="397" w:hanging="397"/>
        <w:rPr>
          <w:lang w:val="ru-RU"/>
        </w:rPr>
      </w:pPr>
      <w:r>
        <w:rPr>
          <w:spacing w:val="-2"/>
        </w:rPr>
        <w:t>Author Affiliation List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804250" w:rsidRDefault="006E6E87" w:rsidP="006E6E87">
      <w:pPr>
        <w:pStyle w:val="JnepNormal"/>
        <w:rPr>
          <w:spacing w:val="-1"/>
        </w:rPr>
      </w:pPr>
      <w:r w:rsidRPr="00804250">
        <w:rPr>
          <w:spacing w:val="-1"/>
        </w:rPr>
        <w:t>Explanation of</w:t>
      </w:r>
      <w:r>
        <w:rPr>
          <w:spacing w:val="-1"/>
        </w:rPr>
        <w:t xml:space="preserve"> indices in the list of authors</w:t>
      </w:r>
      <w:r w:rsidRPr="00804250">
        <w:rPr>
          <w:spacing w:val="-1"/>
        </w:rPr>
        <w:t xml:space="preserve"> poin</w:t>
      </w:r>
      <w:r w:rsidRPr="00804250">
        <w:rPr>
          <w:spacing w:val="-1"/>
        </w:rPr>
        <w:t>t</w:t>
      </w:r>
      <w:r w:rsidRPr="00804250">
        <w:rPr>
          <w:spacing w:val="-1"/>
        </w:rPr>
        <w:t xml:space="preserve">ing </w:t>
      </w:r>
      <w:r w:rsidRPr="00F65D2F">
        <w:rPr>
          <w:spacing w:val="-1"/>
        </w:rPr>
        <w:t xml:space="preserve">to the organization, </w:t>
      </w:r>
      <w:r w:rsidRPr="00F65D2F">
        <w:rPr>
          <w:rStyle w:val="st"/>
        </w:rPr>
        <w:t xml:space="preserve">on whose </w:t>
      </w:r>
      <w:r w:rsidRPr="00F65D2F">
        <w:rPr>
          <w:rStyle w:val="Emphasis"/>
          <w:i w:val="0"/>
        </w:rPr>
        <w:t>behalf the paper is su</w:t>
      </w:r>
      <w:r w:rsidRPr="00F65D2F">
        <w:rPr>
          <w:rStyle w:val="Emphasis"/>
          <w:i w:val="0"/>
        </w:rPr>
        <w:t>b</w:t>
      </w:r>
      <w:r w:rsidRPr="00F65D2F">
        <w:rPr>
          <w:rStyle w:val="Emphasis"/>
          <w:i w:val="0"/>
        </w:rPr>
        <w:t>mitted</w:t>
      </w:r>
      <w:r>
        <w:rPr>
          <w:rStyle w:val="Emphasis"/>
          <w:i w:val="0"/>
        </w:rPr>
        <w:t>,</w:t>
      </w:r>
      <w:r w:rsidRPr="00F65D2F">
        <w:rPr>
          <w:i/>
          <w:spacing w:val="-1"/>
        </w:rPr>
        <w:t xml:space="preserve"> </w:t>
      </w:r>
      <w:r w:rsidRPr="00F65D2F">
        <w:rPr>
          <w:spacing w:val="-1"/>
        </w:rPr>
        <w:t xml:space="preserve">should </w:t>
      </w:r>
      <w:r w:rsidRPr="00804250">
        <w:rPr>
          <w:spacing w:val="-1"/>
        </w:rPr>
        <w:t>be as follows. First, the index in the form as</w:t>
      </w:r>
      <w:r>
        <w:rPr>
          <w:spacing w:val="-1"/>
        </w:rPr>
        <w:t xml:space="preserve"> well as</w:t>
      </w:r>
      <w:r w:rsidRPr="00804250">
        <w:rPr>
          <w:spacing w:val="-1"/>
        </w:rPr>
        <w:t xml:space="preserve"> after the au</w:t>
      </w:r>
      <w:r>
        <w:rPr>
          <w:spacing w:val="-1"/>
        </w:rPr>
        <w:t>thor surname</w:t>
      </w:r>
      <w:r w:rsidRPr="00804250">
        <w:rPr>
          <w:spacing w:val="-1"/>
        </w:rPr>
        <w:t xml:space="preserve"> is typed. Then </w:t>
      </w:r>
      <w:r>
        <w:rPr>
          <w:spacing w:val="-1"/>
        </w:rPr>
        <w:t>after</w:t>
      </w:r>
      <w:r w:rsidRPr="00804250">
        <w:rPr>
          <w:spacing w:val="-1"/>
        </w:rPr>
        <w:t xml:space="preserve"> the tab</w:t>
      </w:r>
      <w:r>
        <w:rPr>
          <w:spacing w:val="-1"/>
        </w:rPr>
        <w:t xml:space="preserve"> symbol</w:t>
      </w:r>
      <w:r w:rsidRPr="00804250">
        <w:rPr>
          <w:spacing w:val="-1"/>
        </w:rPr>
        <w:t xml:space="preserve"> </w:t>
      </w:r>
      <w:r>
        <w:rPr>
          <w:spacing w:val="-1"/>
        </w:rPr>
        <w:t xml:space="preserve">one </w:t>
      </w:r>
      <w:r w:rsidRPr="00804250">
        <w:rPr>
          <w:spacing w:val="-1"/>
        </w:rPr>
        <w:t>indicate</w:t>
      </w:r>
      <w:r>
        <w:rPr>
          <w:spacing w:val="-1"/>
        </w:rPr>
        <w:t>s</w:t>
      </w:r>
      <w:r w:rsidRPr="00804250">
        <w:rPr>
          <w:spacing w:val="-1"/>
        </w:rPr>
        <w:t xml:space="preserve"> the Organization Name, Building Number (or Code)</w:t>
      </w:r>
      <w:r>
        <w:rPr>
          <w:spacing w:val="-1"/>
        </w:rPr>
        <w:t>,</w:t>
      </w:r>
      <w:r w:rsidRPr="00804250">
        <w:rPr>
          <w:spacing w:val="-1"/>
        </w:rPr>
        <w:t xml:space="preserve"> Street (Avenue, Boulevard, etc.) Name</w:t>
      </w:r>
      <w:r w:rsidRPr="005D1558">
        <w:rPr>
          <w:spacing w:val="-1"/>
        </w:rPr>
        <w:t xml:space="preserve"> (</w:t>
      </w:r>
      <w:r w:rsidRPr="00804250">
        <w:rPr>
          <w:spacing w:val="-1"/>
        </w:rPr>
        <w:t>or</w:t>
      </w:r>
      <w:r w:rsidRPr="005D1558">
        <w:rPr>
          <w:spacing w:val="-1"/>
        </w:rPr>
        <w:t xml:space="preserve"> </w:t>
      </w:r>
      <w:r w:rsidRPr="00804250">
        <w:rPr>
          <w:spacing w:val="-1"/>
        </w:rPr>
        <w:t>Number</w:t>
      </w:r>
      <w:r w:rsidRPr="005D1558">
        <w:rPr>
          <w:spacing w:val="-1"/>
        </w:rPr>
        <w:t>), «</w:t>
      </w:r>
      <w:r w:rsidRPr="00804250">
        <w:rPr>
          <w:spacing w:val="-1"/>
        </w:rPr>
        <w:t>Str</w:t>
      </w:r>
      <w:r w:rsidRPr="005D1558">
        <w:rPr>
          <w:spacing w:val="-1"/>
        </w:rPr>
        <w:t xml:space="preserve">.» </w:t>
      </w:r>
      <w:r w:rsidRPr="00804250">
        <w:rPr>
          <w:spacing w:val="-1"/>
        </w:rPr>
        <w:t>(«Ave.», «Boul.»</w:t>
      </w:r>
      <w:r>
        <w:rPr>
          <w:spacing w:val="-1"/>
        </w:rPr>
        <w:t>,</w:t>
      </w:r>
      <w:r w:rsidRPr="00804250">
        <w:rPr>
          <w:spacing w:val="-1"/>
        </w:rPr>
        <w:t xml:space="preserve"> etc.), Zip Code, City, and Country. Then in a new line the similar inform</w:t>
      </w:r>
      <w:r w:rsidRPr="00804250">
        <w:rPr>
          <w:spacing w:val="-1"/>
        </w:rPr>
        <w:t>a</w:t>
      </w:r>
      <w:r w:rsidRPr="00804250">
        <w:rPr>
          <w:spacing w:val="-1"/>
        </w:rPr>
        <w:t xml:space="preserve">tion </w:t>
      </w:r>
      <w:r>
        <w:rPr>
          <w:spacing w:val="-1"/>
        </w:rPr>
        <w:t>corresponding to the next index</w:t>
      </w:r>
      <w:r w:rsidRPr="00804250">
        <w:rPr>
          <w:spacing w:val="-1"/>
        </w:rPr>
        <w:t xml:space="preserve"> is typed. This part of the text is formatted us</w:t>
      </w:r>
      <w:r>
        <w:rPr>
          <w:spacing w:val="-1"/>
        </w:rPr>
        <w:t>ing the style</w:t>
      </w:r>
      <w:r w:rsidRPr="00804250">
        <w:rPr>
          <w:spacing w:val="-1"/>
        </w:rPr>
        <w:t xml:space="preserve"> «Jnep_</w:t>
      </w:r>
      <w:r>
        <w:rPr>
          <w:spacing w:val="-1"/>
        </w:rPr>
        <w:br/>
      </w:r>
      <w:r w:rsidRPr="00804250">
        <w:rPr>
          <w:spacing w:val="-1"/>
        </w:rPr>
        <w:t xml:space="preserve">Affiliations» and must be separated </w:t>
      </w:r>
      <w:r w:rsidR="008E62C4" w:rsidRPr="00804250">
        <w:rPr>
          <w:spacing w:val="-1"/>
        </w:rPr>
        <w:t>from the list of a</w:t>
      </w:r>
      <w:r w:rsidR="008E62C4" w:rsidRPr="00804250">
        <w:rPr>
          <w:spacing w:val="-1"/>
        </w:rPr>
        <w:t>u</w:t>
      </w:r>
      <w:r w:rsidR="008E62C4" w:rsidRPr="00804250">
        <w:rPr>
          <w:spacing w:val="-1"/>
        </w:rPr>
        <w:t xml:space="preserve">thors and abstracts </w:t>
      </w:r>
      <w:r w:rsidRPr="00804250">
        <w:rPr>
          <w:spacing w:val="-1"/>
        </w:rPr>
        <w:t xml:space="preserve">by a blank line </w:t>
      </w:r>
      <w:r>
        <w:rPr>
          <w:spacing w:val="-1"/>
        </w:rPr>
        <w:t>of</w:t>
      </w:r>
      <w:r w:rsidRPr="00804250">
        <w:rPr>
          <w:spacing w:val="-1"/>
        </w:rPr>
        <w:t xml:space="preserve"> the style «Jnep_Normal».</w:t>
      </w:r>
    </w:p>
    <w:p w:rsidR="006E6E87" w:rsidRPr="00804250" w:rsidRDefault="006E6E87" w:rsidP="006E6E87">
      <w:pPr>
        <w:pStyle w:val="JnepNormal"/>
        <w:rPr>
          <w:spacing w:val="-1"/>
        </w:rPr>
      </w:pPr>
    </w:p>
    <w:p w:rsidR="006E6E87" w:rsidRPr="00181678" w:rsidRDefault="006E6E87" w:rsidP="006E6E87">
      <w:pPr>
        <w:pStyle w:val="JnepSubsection"/>
        <w:tabs>
          <w:tab w:val="num" w:pos="399"/>
        </w:tabs>
        <w:ind w:left="397" w:hanging="397"/>
        <w:rPr>
          <w:lang w:val="ru-RU"/>
        </w:rPr>
      </w:pPr>
      <w:r>
        <w:rPr>
          <w:spacing w:val="-2"/>
        </w:rPr>
        <w:t>Dates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5D1558" w:rsidRDefault="006E6E87" w:rsidP="006E6E87">
      <w:pPr>
        <w:pStyle w:val="JnepNormal"/>
        <w:rPr>
          <w:spacing w:val="-2"/>
        </w:rPr>
      </w:pPr>
      <w:r w:rsidRPr="00804250">
        <w:rPr>
          <w:spacing w:val="-2"/>
        </w:rPr>
        <w:t>Date of publication of each article is a very impo</w:t>
      </w:r>
      <w:r w:rsidRPr="00804250">
        <w:rPr>
          <w:spacing w:val="-2"/>
        </w:rPr>
        <w:t>r</w:t>
      </w:r>
      <w:r w:rsidRPr="00804250">
        <w:rPr>
          <w:spacing w:val="-2"/>
        </w:rPr>
        <w:t xml:space="preserve">tant part of the </w:t>
      </w:r>
      <w:r>
        <w:rPr>
          <w:spacing w:val="-2"/>
        </w:rPr>
        <w:t>J</w:t>
      </w:r>
      <w:r w:rsidRPr="00804250">
        <w:rPr>
          <w:spacing w:val="-2"/>
        </w:rPr>
        <w:t>ournal</w:t>
      </w:r>
      <w:r>
        <w:rPr>
          <w:spacing w:val="-2"/>
        </w:rPr>
        <w:t xml:space="preserve"> issue</w:t>
      </w:r>
      <w:r w:rsidRPr="00804250">
        <w:rPr>
          <w:spacing w:val="-2"/>
        </w:rPr>
        <w:t xml:space="preserve">. Since the </w:t>
      </w:r>
      <w:r>
        <w:rPr>
          <w:spacing w:val="-2"/>
        </w:rPr>
        <w:t>web-version of the J</w:t>
      </w:r>
      <w:r w:rsidRPr="00804250">
        <w:rPr>
          <w:spacing w:val="-2"/>
        </w:rPr>
        <w:t>ournal Nano</w:t>
      </w:r>
      <w:r>
        <w:rPr>
          <w:spacing w:val="-2"/>
        </w:rPr>
        <w:t>-</w:t>
      </w:r>
      <w:r w:rsidRPr="00804250">
        <w:rPr>
          <w:spacing w:val="-2"/>
        </w:rPr>
        <w:t xml:space="preserve"> and Electronic Physics precede</w:t>
      </w:r>
      <w:r>
        <w:rPr>
          <w:spacing w:val="-2"/>
        </w:rPr>
        <w:t>s</w:t>
      </w:r>
      <w:r w:rsidRPr="00804250">
        <w:rPr>
          <w:spacing w:val="-2"/>
        </w:rPr>
        <w:t xml:space="preserve"> </w:t>
      </w:r>
      <w:r>
        <w:rPr>
          <w:spacing w:val="-2"/>
        </w:rPr>
        <w:t>the</w:t>
      </w:r>
      <w:r w:rsidRPr="00804250">
        <w:rPr>
          <w:spacing w:val="-2"/>
        </w:rPr>
        <w:t xml:space="preserve"> print</w:t>
      </w:r>
      <w:r>
        <w:rPr>
          <w:spacing w:val="-2"/>
        </w:rPr>
        <w:t xml:space="preserve"> one</w:t>
      </w:r>
      <w:r w:rsidRPr="00804250">
        <w:rPr>
          <w:spacing w:val="-2"/>
        </w:rPr>
        <w:t xml:space="preserve">, </w:t>
      </w:r>
      <w:r>
        <w:rPr>
          <w:spacing w:val="-2"/>
        </w:rPr>
        <w:t>such a date is</w:t>
      </w:r>
      <w:r w:rsidRPr="00804250">
        <w:rPr>
          <w:spacing w:val="-2"/>
        </w:rPr>
        <w:t xml:space="preserve"> the date </w:t>
      </w:r>
      <w:r>
        <w:rPr>
          <w:spacing w:val="-2"/>
        </w:rPr>
        <w:t xml:space="preserve">of </w:t>
      </w:r>
      <w:r w:rsidRPr="00804250">
        <w:rPr>
          <w:spacing w:val="-2"/>
        </w:rPr>
        <w:t xml:space="preserve">the article </w:t>
      </w:r>
      <w:r>
        <w:rPr>
          <w:spacing w:val="-2"/>
        </w:rPr>
        <w:t>pos</w:t>
      </w:r>
      <w:r>
        <w:rPr>
          <w:spacing w:val="-2"/>
        </w:rPr>
        <w:t>t</w:t>
      </w:r>
      <w:r>
        <w:rPr>
          <w:spacing w:val="-2"/>
        </w:rPr>
        <w:t>ing on the Journal website. This</w:t>
      </w:r>
      <w:r w:rsidRPr="005D1558">
        <w:rPr>
          <w:spacing w:val="-2"/>
        </w:rPr>
        <w:t xml:space="preserve"> </w:t>
      </w:r>
      <w:r>
        <w:rPr>
          <w:spacing w:val="-2"/>
        </w:rPr>
        <w:t>fact</w:t>
      </w:r>
      <w:r w:rsidRPr="005D1558">
        <w:rPr>
          <w:spacing w:val="-2"/>
        </w:rPr>
        <w:t xml:space="preserve"> </w:t>
      </w:r>
      <w:r>
        <w:rPr>
          <w:spacing w:val="-2"/>
        </w:rPr>
        <w:t>is</w:t>
      </w:r>
      <w:r w:rsidRPr="005D1558">
        <w:rPr>
          <w:spacing w:val="-2"/>
        </w:rPr>
        <w:t xml:space="preserve"> </w:t>
      </w:r>
      <w:r w:rsidRPr="00804250">
        <w:rPr>
          <w:spacing w:val="-2"/>
        </w:rPr>
        <w:t>indicated</w:t>
      </w:r>
      <w:r w:rsidRPr="005D1558">
        <w:rPr>
          <w:spacing w:val="-2"/>
        </w:rPr>
        <w:t xml:space="preserve"> </w:t>
      </w:r>
      <w:r w:rsidRPr="00804250">
        <w:rPr>
          <w:spacing w:val="-2"/>
        </w:rPr>
        <w:t>in</w:t>
      </w:r>
      <w:r w:rsidRPr="005D1558">
        <w:rPr>
          <w:spacing w:val="-2"/>
        </w:rPr>
        <w:t xml:space="preserve"> </w:t>
      </w:r>
      <w:r w:rsidRPr="00804250">
        <w:rPr>
          <w:spacing w:val="-2"/>
        </w:rPr>
        <w:t>the</w:t>
      </w:r>
      <w:r w:rsidRPr="005D1558">
        <w:rPr>
          <w:spacing w:val="-2"/>
        </w:rPr>
        <w:t xml:space="preserve"> </w:t>
      </w:r>
      <w:r w:rsidRPr="00804250">
        <w:rPr>
          <w:spacing w:val="-2"/>
        </w:rPr>
        <w:t>list</w:t>
      </w:r>
      <w:r w:rsidRPr="005D1558">
        <w:rPr>
          <w:spacing w:val="-2"/>
        </w:rPr>
        <w:t xml:space="preserve"> </w:t>
      </w:r>
      <w:r w:rsidRPr="00804250">
        <w:rPr>
          <w:spacing w:val="-2"/>
        </w:rPr>
        <w:t>of</w:t>
      </w:r>
      <w:r w:rsidRPr="005D1558">
        <w:rPr>
          <w:spacing w:val="-2"/>
        </w:rPr>
        <w:t xml:space="preserve"> </w:t>
      </w:r>
      <w:r w:rsidRPr="00804250">
        <w:rPr>
          <w:spacing w:val="-2"/>
        </w:rPr>
        <w:t>dates</w:t>
      </w:r>
      <w:r w:rsidRPr="005D1558">
        <w:rPr>
          <w:spacing w:val="-2"/>
        </w:rPr>
        <w:t xml:space="preserve">. </w:t>
      </w:r>
      <w:r w:rsidRPr="00804250">
        <w:rPr>
          <w:spacing w:val="-2"/>
        </w:rPr>
        <w:t xml:space="preserve">In addition, the principal stages of </w:t>
      </w:r>
      <w:r>
        <w:rPr>
          <w:spacing w:val="-2"/>
        </w:rPr>
        <w:t>the article</w:t>
      </w:r>
      <w:r w:rsidRPr="00804250">
        <w:rPr>
          <w:spacing w:val="-2"/>
        </w:rPr>
        <w:t xml:space="preserve"> </w:t>
      </w:r>
      <w:r w:rsidRPr="005F48AF">
        <w:rPr>
          <w:spacing w:val="-2"/>
        </w:rPr>
        <w:t>d</w:t>
      </w:r>
      <w:r w:rsidRPr="005F48AF">
        <w:rPr>
          <w:spacing w:val="-2"/>
        </w:rPr>
        <w:t>e</w:t>
      </w:r>
      <w:r w:rsidRPr="005F48AF">
        <w:rPr>
          <w:spacing w:val="-2"/>
        </w:rPr>
        <w:t xml:space="preserve">livery, namely, the date of the first submission and the </w:t>
      </w:r>
      <w:r w:rsidRPr="005F48AF">
        <w:rPr>
          <w:rStyle w:val="st"/>
        </w:rPr>
        <w:t xml:space="preserve">date </w:t>
      </w:r>
      <w:r w:rsidRPr="005F48AF">
        <w:rPr>
          <w:rStyle w:val="Emphasis"/>
          <w:i w:val="0"/>
        </w:rPr>
        <w:t>of receipt of the final version</w:t>
      </w:r>
      <w:r w:rsidRPr="005F48AF">
        <w:rPr>
          <w:spacing w:val="-2"/>
        </w:rPr>
        <w:t xml:space="preserve"> are shown. All </w:t>
      </w:r>
      <w:r>
        <w:rPr>
          <w:spacing w:val="-2"/>
        </w:rPr>
        <w:t xml:space="preserve">these </w:t>
      </w:r>
      <w:r w:rsidRPr="005F48AF">
        <w:rPr>
          <w:spacing w:val="-2"/>
        </w:rPr>
        <w:t>stat</w:t>
      </w:r>
      <w:r w:rsidRPr="005F48AF">
        <w:rPr>
          <w:spacing w:val="-2"/>
        </w:rPr>
        <w:t>e</w:t>
      </w:r>
      <w:r w:rsidRPr="005F48AF">
        <w:rPr>
          <w:spacing w:val="-2"/>
        </w:rPr>
        <w:t>ments</w:t>
      </w:r>
      <w:r w:rsidRPr="00804250">
        <w:rPr>
          <w:spacing w:val="-2"/>
        </w:rPr>
        <w:t xml:space="preserve"> </w:t>
      </w:r>
      <w:r>
        <w:rPr>
          <w:spacing w:val="-2"/>
        </w:rPr>
        <w:t>are</w:t>
      </w:r>
      <w:r w:rsidRPr="00804250">
        <w:rPr>
          <w:spacing w:val="-2"/>
        </w:rPr>
        <w:t xml:space="preserve"> entered </w:t>
      </w:r>
      <w:r>
        <w:rPr>
          <w:spacing w:val="-2"/>
        </w:rPr>
        <w:t>by</w:t>
      </w:r>
      <w:r w:rsidRPr="00804250">
        <w:rPr>
          <w:spacing w:val="-2"/>
        </w:rPr>
        <w:t xml:space="preserve"> </w:t>
      </w:r>
      <w:r>
        <w:rPr>
          <w:spacing w:val="-2"/>
        </w:rPr>
        <w:t>the Editorial Team</w:t>
      </w:r>
      <w:r w:rsidRPr="00804250">
        <w:rPr>
          <w:spacing w:val="-2"/>
        </w:rPr>
        <w:t xml:space="preserve">. The style used to format </w:t>
      </w:r>
      <w:r>
        <w:rPr>
          <w:spacing w:val="-2"/>
        </w:rPr>
        <w:t>the</w:t>
      </w:r>
      <w:r w:rsidRPr="00804250">
        <w:rPr>
          <w:spacing w:val="-2"/>
        </w:rPr>
        <w:t xml:space="preserve"> list of dates</w:t>
      </w:r>
      <w:r>
        <w:rPr>
          <w:spacing w:val="-2"/>
        </w:rPr>
        <w:t xml:space="preserve"> is </w:t>
      </w:r>
      <w:r w:rsidRPr="00804250">
        <w:rPr>
          <w:spacing w:val="-2"/>
        </w:rPr>
        <w:t>«Jnep_Abstract».</w:t>
      </w:r>
      <w:r>
        <w:rPr>
          <w:spacing w:val="-2"/>
        </w:rPr>
        <w:t xml:space="preserve"> </w:t>
      </w:r>
    </w:p>
    <w:p w:rsidR="006E6E87" w:rsidRPr="00181678" w:rsidRDefault="00D11A4F" w:rsidP="006E6E87">
      <w:pPr>
        <w:pStyle w:val="JnepEmptystring"/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lastRenderedPageBreak/>
        <w:drawing>
          <wp:inline distT="0" distB="0" distL="0" distR="0">
            <wp:extent cx="1981200" cy="1371600"/>
            <wp:effectExtent l="0" t="0" r="0" b="0"/>
            <wp:docPr id="4" name="Рисунок 11" descr="Описание: ScreenSho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ScreenShot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804250" w:rsidRDefault="006E6E87" w:rsidP="006E6E87">
      <w:pPr>
        <w:pStyle w:val="JnepNormal"/>
        <w:tabs>
          <w:tab w:val="left" w:pos="2268"/>
        </w:tabs>
      </w:pPr>
      <w:r w:rsidRPr="00181678">
        <w:rPr>
          <w:lang w:val="ru-RU"/>
        </w:rPr>
        <w:tab/>
      </w:r>
      <w:r>
        <w:t>a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181678" w:rsidRDefault="00D11A4F" w:rsidP="006E6E87">
      <w:pPr>
        <w:pStyle w:val="JnepNormal"/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1704975" cy="2276475"/>
            <wp:effectExtent l="0" t="0" r="9525" b="9525"/>
            <wp:docPr id="5" name="Рисунок 10" descr="Описание: ScreenSh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ScreenShot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804250" w:rsidRDefault="006E6E87" w:rsidP="006E6E87">
      <w:pPr>
        <w:pStyle w:val="JnepNormal"/>
        <w:tabs>
          <w:tab w:val="left" w:pos="2268"/>
        </w:tabs>
      </w:pPr>
      <w:r w:rsidRPr="00181678">
        <w:rPr>
          <w:lang w:val="ru-RU"/>
        </w:rPr>
        <w:tab/>
      </w:r>
      <w:r>
        <w:t>b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181678" w:rsidRDefault="00D11A4F" w:rsidP="006E6E87">
      <w:pPr>
        <w:pStyle w:val="JnepNormal"/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1323975" cy="1266825"/>
            <wp:effectExtent l="0" t="0" r="9525" b="9525"/>
            <wp:docPr id="6" name="Рисунок 9" descr="Описание: ScreenShotW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ScreenShotW10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5D1558" w:rsidRDefault="006E6E87" w:rsidP="006E6E87">
      <w:pPr>
        <w:pStyle w:val="JnepNormal"/>
        <w:tabs>
          <w:tab w:val="left" w:pos="2268"/>
          <w:tab w:val="left" w:pos="3686"/>
          <w:tab w:val="left" w:pos="6096"/>
        </w:tabs>
      </w:pPr>
      <w:r w:rsidRPr="00181678">
        <w:rPr>
          <w:lang w:val="ru-RU"/>
        </w:rPr>
        <w:tab/>
      </w:r>
      <w:r>
        <w:t>c</w:t>
      </w:r>
    </w:p>
    <w:p w:rsidR="006E6E87" w:rsidRPr="005D1558" w:rsidRDefault="006E6E87" w:rsidP="006E6E87">
      <w:pPr>
        <w:pStyle w:val="JnepEmptystring"/>
      </w:pPr>
    </w:p>
    <w:p w:rsidR="006E6E87" w:rsidRPr="00804250" w:rsidRDefault="006E6E87" w:rsidP="006E6E87">
      <w:pPr>
        <w:pStyle w:val="JnepCaption"/>
        <w:rPr>
          <w:spacing w:val="-2"/>
        </w:rPr>
      </w:pPr>
      <w:r>
        <w:rPr>
          <w:b/>
          <w:spacing w:val="-2"/>
        </w:rPr>
        <w:t>Fig</w:t>
      </w:r>
      <w:r w:rsidRPr="00804250">
        <w:rPr>
          <w:b/>
          <w:spacing w:val="-2"/>
        </w:rPr>
        <w:t>. 3</w:t>
      </w:r>
      <w:r w:rsidRPr="00804250">
        <w:rPr>
          <w:spacing w:val="-2"/>
        </w:rPr>
        <w:t xml:space="preserve"> – Insert </w:t>
      </w:r>
      <w:r>
        <w:rPr>
          <w:spacing w:val="-2"/>
        </w:rPr>
        <w:t>of the</w:t>
      </w:r>
      <w:r w:rsidRPr="00804250">
        <w:rPr>
          <w:spacing w:val="-2"/>
        </w:rPr>
        <w:t xml:space="preserve"> footnote indicating the author's address: in MS Word of MS Office 2003 (a), the format of footnotes (b), in MS Word of MS O</w:t>
      </w:r>
      <w:r w:rsidRPr="00804250">
        <w:rPr>
          <w:spacing w:val="-2"/>
        </w:rPr>
        <w:t>f</w:t>
      </w:r>
      <w:r w:rsidRPr="00804250">
        <w:rPr>
          <w:spacing w:val="-2"/>
        </w:rPr>
        <w:t>fice 2010 (</w:t>
      </w:r>
      <w:r>
        <w:rPr>
          <w:spacing w:val="-2"/>
        </w:rPr>
        <w:t>c</w:t>
      </w:r>
      <w:r w:rsidRPr="00804250">
        <w:rPr>
          <w:spacing w:val="-2"/>
        </w:rPr>
        <w:t>)</w:t>
      </w:r>
    </w:p>
    <w:p w:rsidR="006E6E87" w:rsidRPr="00804250" w:rsidRDefault="006E6E87" w:rsidP="006E6E87">
      <w:pPr>
        <w:pStyle w:val="JnepNormal"/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rPr>
          <w:spacing w:val="-2"/>
        </w:rPr>
        <w:t>E-mail List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Default="006E6E87" w:rsidP="006E6E87">
      <w:pPr>
        <w:pStyle w:val="JnepNormal"/>
        <w:rPr>
          <w:spacing w:val="-2"/>
        </w:rPr>
      </w:pPr>
      <w:r w:rsidRPr="007159CA">
        <w:rPr>
          <w:spacing w:val="-2"/>
        </w:rPr>
        <w:t xml:space="preserve">For the </w:t>
      </w:r>
      <w:r>
        <w:rPr>
          <w:spacing w:val="-2"/>
        </w:rPr>
        <w:t>E</w:t>
      </w:r>
      <w:r w:rsidRPr="007159CA">
        <w:rPr>
          <w:spacing w:val="-2"/>
        </w:rPr>
        <w:t>ditor</w:t>
      </w:r>
      <w:r>
        <w:rPr>
          <w:spacing w:val="-2"/>
        </w:rPr>
        <w:t>ial Team</w:t>
      </w:r>
      <w:r w:rsidRPr="007159CA">
        <w:rPr>
          <w:spacing w:val="-2"/>
        </w:rPr>
        <w:t xml:space="preserve"> and readers the most rel</w:t>
      </w:r>
      <w:r w:rsidRPr="007159CA">
        <w:rPr>
          <w:spacing w:val="-2"/>
        </w:rPr>
        <w:t>e</w:t>
      </w:r>
      <w:r w:rsidRPr="007159CA">
        <w:rPr>
          <w:spacing w:val="-2"/>
        </w:rPr>
        <w:t xml:space="preserve">vant </w:t>
      </w:r>
      <w:r>
        <w:rPr>
          <w:spacing w:val="-2"/>
        </w:rPr>
        <w:t xml:space="preserve">is the </w:t>
      </w:r>
      <w:r w:rsidRPr="007159CA">
        <w:rPr>
          <w:spacing w:val="-2"/>
        </w:rPr>
        <w:t>address of the author for correspondence. Electronic address</w:t>
      </w:r>
      <w:r>
        <w:rPr>
          <w:spacing w:val="-2"/>
        </w:rPr>
        <w:t>es</w:t>
      </w:r>
      <w:r w:rsidRPr="007159CA">
        <w:rPr>
          <w:spacing w:val="-2"/>
        </w:rPr>
        <w:t xml:space="preserve"> </w:t>
      </w:r>
      <w:r>
        <w:rPr>
          <w:spacing w:val="-2"/>
        </w:rPr>
        <w:t xml:space="preserve">of </w:t>
      </w:r>
      <w:r w:rsidRPr="007159CA">
        <w:rPr>
          <w:spacing w:val="-2"/>
        </w:rPr>
        <w:t>the other co-authors should be i</w:t>
      </w:r>
      <w:r w:rsidRPr="007159CA">
        <w:rPr>
          <w:spacing w:val="-2"/>
        </w:rPr>
        <w:t>n</w:t>
      </w:r>
      <w:r w:rsidRPr="007159CA">
        <w:rPr>
          <w:spacing w:val="-2"/>
        </w:rPr>
        <w:t xml:space="preserve">cluded only in the case when the authors really need </w:t>
      </w:r>
      <w:r>
        <w:rPr>
          <w:spacing w:val="-2"/>
        </w:rPr>
        <w:t>this</w:t>
      </w:r>
      <w:r w:rsidRPr="007159CA">
        <w:rPr>
          <w:spacing w:val="-2"/>
        </w:rPr>
        <w:t xml:space="preserve">. As noted earlier, </w:t>
      </w:r>
      <w:r w:rsidR="008E62C4">
        <w:rPr>
          <w:spacing w:val="-2"/>
        </w:rPr>
        <w:t xml:space="preserve">in order </w:t>
      </w:r>
      <w:r w:rsidRPr="007159CA">
        <w:rPr>
          <w:spacing w:val="-2"/>
        </w:rPr>
        <w:t xml:space="preserve">to create </w:t>
      </w:r>
      <w:r>
        <w:rPr>
          <w:spacing w:val="-2"/>
        </w:rPr>
        <w:t>the</w:t>
      </w:r>
      <w:r w:rsidRPr="007159CA">
        <w:rPr>
          <w:spacing w:val="-2"/>
        </w:rPr>
        <w:t xml:space="preserve"> list of a</w:t>
      </w:r>
      <w:r w:rsidRPr="007159CA">
        <w:rPr>
          <w:spacing w:val="-2"/>
        </w:rPr>
        <w:t>d</w:t>
      </w:r>
      <w:r w:rsidRPr="007159CA">
        <w:rPr>
          <w:spacing w:val="-2"/>
        </w:rPr>
        <w:t>dresses</w:t>
      </w:r>
      <w:r>
        <w:rPr>
          <w:spacing w:val="-2"/>
        </w:rPr>
        <w:t xml:space="preserve"> it is necessary</w:t>
      </w:r>
      <w:r w:rsidRPr="007159CA">
        <w:rPr>
          <w:spacing w:val="-2"/>
        </w:rPr>
        <w:t xml:space="preserve"> to use footnotes. </w:t>
      </w:r>
      <w:r>
        <w:rPr>
          <w:spacing w:val="-2"/>
        </w:rPr>
        <w:t>Here i</w:t>
      </w:r>
      <w:r w:rsidRPr="007159CA">
        <w:rPr>
          <w:spacing w:val="-2"/>
        </w:rPr>
        <w:t>n the foo</w:t>
      </w:r>
      <w:r w:rsidRPr="007159CA">
        <w:rPr>
          <w:spacing w:val="-2"/>
        </w:rPr>
        <w:t>t</w:t>
      </w:r>
      <w:r w:rsidRPr="007159CA">
        <w:rPr>
          <w:spacing w:val="-2"/>
        </w:rPr>
        <w:t xml:space="preserve">note at the bottom of the page </w:t>
      </w:r>
      <w:r>
        <w:rPr>
          <w:spacing w:val="-2"/>
        </w:rPr>
        <w:t>after</w:t>
      </w:r>
      <w:r w:rsidRPr="007159CA">
        <w:rPr>
          <w:spacing w:val="-2"/>
        </w:rPr>
        <w:t xml:space="preserve"> the </w:t>
      </w:r>
      <w:r>
        <w:rPr>
          <w:spacing w:val="-2"/>
        </w:rPr>
        <w:t>symbol, which</w:t>
      </w:r>
      <w:r w:rsidRPr="007159CA">
        <w:rPr>
          <w:spacing w:val="-2"/>
        </w:rPr>
        <w:t xml:space="preserve"> correspond</w:t>
      </w:r>
      <w:r>
        <w:rPr>
          <w:spacing w:val="-2"/>
        </w:rPr>
        <w:t>s</w:t>
      </w:r>
      <w:r w:rsidRPr="007159CA">
        <w:rPr>
          <w:spacing w:val="-2"/>
        </w:rPr>
        <w:t xml:space="preserve"> to the index in the list of a</w:t>
      </w:r>
      <w:r w:rsidRPr="007159CA">
        <w:rPr>
          <w:spacing w:val="-2"/>
        </w:rPr>
        <w:t>u</w:t>
      </w:r>
      <w:r w:rsidRPr="007159CA">
        <w:rPr>
          <w:spacing w:val="-2"/>
        </w:rPr>
        <w:t xml:space="preserve">thors, the </w:t>
      </w:r>
      <w:r>
        <w:rPr>
          <w:spacing w:val="-2"/>
        </w:rPr>
        <w:t>e-mail is typed</w:t>
      </w:r>
      <w:r w:rsidRPr="007159CA">
        <w:rPr>
          <w:spacing w:val="-2"/>
        </w:rPr>
        <w:t xml:space="preserve">. The style used to </w:t>
      </w:r>
      <w:r>
        <w:rPr>
          <w:spacing w:val="-2"/>
        </w:rPr>
        <w:t>format</w:t>
      </w:r>
      <w:r w:rsidRPr="007159CA">
        <w:rPr>
          <w:spacing w:val="-2"/>
        </w:rPr>
        <w:t xml:space="preserve"> the</w:t>
      </w:r>
      <w:r>
        <w:rPr>
          <w:spacing w:val="-2"/>
        </w:rPr>
        <w:t xml:space="preserve"> list of</w:t>
      </w:r>
      <w:r w:rsidRPr="007159CA">
        <w:rPr>
          <w:spacing w:val="-2"/>
        </w:rPr>
        <w:t xml:space="preserve"> </w:t>
      </w:r>
      <w:r>
        <w:rPr>
          <w:spacing w:val="-2"/>
        </w:rPr>
        <w:t xml:space="preserve">e-mail </w:t>
      </w:r>
      <w:r w:rsidRPr="007159CA">
        <w:rPr>
          <w:spacing w:val="-2"/>
        </w:rPr>
        <w:t>a</w:t>
      </w:r>
      <w:r w:rsidRPr="007159CA">
        <w:rPr>
          <w:spacing w:val="-2"/>
        </w:rPr>
        <w:t>d</w:t>
      </w:r>
      <w:r w:rsidRPr="007159CA">
        <w:rPr>
          <w:spacing w:val="-2"/>
        </w:rPr>
        <w:t xml:space="preserve">dresses </w:t>
      </w:r>
      <w:r>
        <w:rPr>
          <w:spacing w:val="-2"/>
        </w:rPr>
        <w:t>is</w:t>
      </w:r>
      <w:r w:rsidRPr="007159CA">
        <w:rPr>
          <w:spacing w:val="-2"/>
        </w:rPr>
        <w:t xml:space="preserve"> «Jnep_Normal».</w:t>
      </w:r>
    </w:p>
    <w:p w:rsidR="006E6E87" w:rsidRPr="005D1558" w:rsidRDefault="006E6E87" w:rsidP="006E6E87">
      <w:pPr>
        <w:pStyle w:val="JnepNormal"/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t>Article Abstract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Default="006E6E87" w:rsidP="006E6E87">
      <w:pPr>
        <w:pStyle w:val="JnepNormal"/>
        <w:rPr>
          <w:spacing w:val="-3"/>
        </w:rPr>
      </w:pPr>
      <w:r w:rsidRPr="007159CA">
        <w:rPr>
          <w:spacing w:val="-3"/>
        </w:rPr>
        <w:t xml:space="preserve">Abstract is an essential part of the </w:t>
      </w:r>
      <w:r>
        <w:rPr>
          <w:spacing w:val="-3"/>
        </w:rPr>
        <w:t xml:space="preserve">article </w:t>
      </w:r>
      <w:r w:rsidRPr="007159CA">
        <w:rPr>
          <w:spacing w:val="-3"/>
        </w:rPr>
        <w:t xml:space="preserve">metadata. </w:t>
      </w:r>
      <w:r>
        <w:rPr>
          <w:spacing w:val="-3"/>
        </w:rPr>
        <w:t>One</w:t>
      </w:r>
      <w:r w:rsidRPr="007159CA">
        <w:rPr>
          <w:spacing w:val="-3"/>
        </w:rPr>
        <w:t xml:space="preserve"> should always remember that </w:t>
      </w:r>
      <w:r>
        <w:rPr>
          <w:spacing w:val="-3"/>
        </w:rPr>
        <w:t xml:space="preserve">the </w:t>
      </w:r>
      <w:r w:rsidRPr="007159CA">
        <w:rPr>
          <w:spacing w:val="-3"/>
        </w:rPr>
        <w:t>main purpose</w:t>
      </w:r>
      <w:r>
        <w:rPr>
          <w:spacing w:val="-3"/>
        </w:rPr>
        <w:t xml:space="preserve"> of the a</w:t>
      </w:r>
      <w:r>
        <w:rPr>
          <w:spacing w:val="-3"/>
        </w:rPr>
        <w:t>b</w:t>
      </w:r>
      <w:r>
        <w:rPr>
          <w:spacing w:val="-3"/>
        </w:rPr>
        <w:t>stract</w:t>
      </w:r>
      <w:r w:rsidRPr="007159CA">
        <w:rPr>
          <w:spacing w:val="-3"/>
        </w:rPr>
        <w:t xml:space="preserve"> is to attract the target reader. </w:t>
      </w:r>
      <w:r>
        <w:rPr>
          <w:spacing w:val="-3"/>
        </w:rPr>
        <w:t>T</w:t>
      </w:r>
      <w:r w:rsidRPr="007159CA">
        <w:rPr>
          <w:spacing w:val="-3"/>
        </w:rPr>
        <w:t xml:space="preserve">he </w:t>
      </w:r>
      <w:r>
        <w:rPr>
          <w:spacing w:val="-3"/>
        </w:rPr>
        <w:t>abstract</w:t>
      </w:r>
      <w:r w:rsidRPr="007159CA">
        <w:rPr>
          <w:spacing w:val="-3"/>
        </w:rPr>
        <w:t xml:space="preserve"> </w:t>
      </w:r>
      <w:r>
        <w:rPr>
          <w:spacing w:val="-3"/>
        </w:rPr>
        <w:lastRenderedPageBreak/>
        <w:t>is a start point of the article</w:t>
      </w:r>
      <w:r w:rsidRPr="007159CA">
        <w:rPr>
          <w:spacing w:val="-3"/>
        </w:rPr>
        <w:t xml:space="preserve"> studying. Abstract </w:t>
      </w:r>
      <w:r>
        <w:rPr>
          <w:spacing w:val="-3"/>
        </w:rPr>
        <w:t xml:space="preserve">is </w:t>
      </w:r>
      <w:r w:rsidRPr="007159CA">
        <w:rPr>
          <w:spacing w:val="-3"/>
        </w:rPr>
        <w:t xml:space="preserve">passed to the abstract database, </w:t>
      </w:r>
      <w:r>
        <w:rPr>
          <w:spacing w:val="-3"/>
        </w:rPr>
        <w:t>where</w:t>
      </w:r>
      <w:r w:rsidRPr="007159CA">
        <w:rPr>
          <w:spacing w:val="-3"/>
        </w:rPr>
        <w:t xml:space="preserve"> the automatic search</w:t>
      </w:r>
      <w:r>
        <w:rPr>
          <w:spacing w:val="-3"/>
        </w:rPr>
        <w:t xml:space="preserve"> is widely used</w:t>
      </w:r>
      <w:r w:rsidRPr="007159CA">
        <w:rPr>
          <w:spacing w:val="-3"/>
        </w:rPr>
        <w:t xml:space="preserve">. Therefore, the basis of </w:t>
      </w:r>
      <w:r>
        <w:rPr>
          <w:spacing w:val="-3"/>
        </w:rPr>
        <w:t xml:space="preserve">the </w:t>
      </w:r>
      <w:r w:rsidRPr="007159CA">
        <w:rPr>
          <w:spacing w:val="-3"/>
        </w:rPr>
        <w:t>a</w:t>
      </w:r>
      <w:r>
        <w:rPr>
          <w:spacing w:val="-3"/>
        </w:rPr>
        <w:t>bstract</w:t>
      </w:r>
      <w:r w:rsidRPr="007159CA">
        <w:rPr>
          <w:spacing w:val="-3"/>
        </w:rPr>
        <w:t xml:space="preserve"> should be a summary of key findings and research methods. The structure of this part of the text should be as simple as possible</w:t>
      </w:r>
      <w:r>
        <w:rPr>
          <w:spacing w:val="-3"/>
        </w:rPr>
        <w:t xml:space="preserve">, namely, </w:t>
      </w:r>
      <w:r w:rsidRPr="007159CA">
        <w:rPr>
          <w:spacing w:val="-3"/>
        </w:rPr>
        <w:t>one</w:t>
      </w:r>
      <w:r>
        <w:rPr>
          <w:spacing w:val="-3"/>
        </w:rPr>
        <w:t xml:space="preserve"> (</w:t>
      </w:r>
      <w:r w:rsidRPr="007159CA">
        <w:rPr>
          <w:spacing w:val="-3"/>
        </w:rPr>
        <w:t>sometimes two</w:t>
      </w:r>
      <w:r>
        <w:rPr>
          <w:spacing w:val="-3"/>
        </w:rPr>
        <w:t>)</w:t>
      </w:r>
      <w:r w:rsidRPr="007159CA">
        <w:rPr>
          <w:spacing w:val="-3"/>
        </w:rPr>
        <w:t xml:space="preserve"> paragraphs of a total of 100-200 words. </w:t>
      </w:r>
      <w:r>
        <w:rPr>
          <w:spacing w:val="-3"/>
        </w:rPr>
        <w:t>Authors</w:t>
      </w:r>
      <w:r w:rsidRPr="007159CA">
        <w:rPr>
          <w:spacing w:val="-3"/>
        </w:rPr>
        <w:t xml:space="preserve"> should avoid the </w:t>
      </w:r>
      <w:r>
        <w:rPr>
          <w:spacing w:val="-3"/>
        </w:rPr>
        <w:t>equ</w:t>
      </w:r>
      <w:r>
        <w:rPr>
          <w:spacing w:val="-3"/>
        </w:rPr>
        <w:t>a</w:t>
      </w:r>
      <w:r>
        <w:rPr>
          <w:spacing w:val="-3"/>
        </w:rPr>
        <w:t>tions,</w:t>
      </w:r>
      <w:r w:rsidRPr="007159CA">
        <w:rPr>
          <w:spacing w:val="-3"/>
        </w:rPr>
        <w:t xml:space="preserve"> symbolic notation</w:t>
      </w:r>
      <w:r>
        <w:rPr>
          <w:spacing w:val="-3"/>
        </w:rPr>
        <w:t>s</w:t>
      </w:r>
      <w:r w:rsidRPr="007159CA">
        <w:rPr>
          <w:spacing w:val="-3"/>
        </w:rPr>
        <w:t>, obscure acronyms, because they complicate the under</w:t>
      </w:r>
      <w:r w:rsidR="00DA69E3">
        <w:rPr>
          <w:spacing w:val="-3"/>
        </w:rPr>
        <w:t>standing and automatic search. The s</w:t>
      </w:r>
      <w:r w:rsidRPr="007159CA">
        <w:rPr>
          <w:spacing w:val="-3"/>
        </w:rPr>
        <w:t xml:space="preserve">tyle to format </w:t>
      </w:r>
      <w:r>
        <w:rPr>
          <w:spacing w:val="-3"/>
        </w:rPr>
        <w:t>is</w:t>
      </w:r>
      <w:r w:rsidRPr="007159CA">
        <w:rPr>
          <w:spacing w:val="-3"/>
        </w:rPr>
        <w:t xml:space="preserve"> «Jnep_Abstract».</w:t>
      </w:r>
    </w:p>
    <w:p w:rsidR="006E6E87" w:rsidRDefault="006E6E87" w:rsidP="006E6E87">
      <w:pPr>
        <w:pStyle w:val="JnepNormal"/>
        <w:rPr>
          <w:spacing w:val="-3"/>
        </w:rPr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t>Keywords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Default="006E6E87" w:rsidP="006E6E87">
      <w:pPr>
        <w:pStyle w:val="JnepNormal"/>
      </w:pPr>
      <w:r w:rsidRPr="006A6FE6">
        <w:t xml:space="preserve">An important tool for searching and structuring of scientific and technical information </w:t>
      </w:r>
      <w:r>
        <w:t>is</w:t>
      </w:r>
      <w:r w:rsidRPr="006A6FE6">
        <w:t xml:space="preserve"> the ke</w:t>
      </w:r>
      <w:r w:rsidRPr="006A6FE6">
        <w:t>y</w:t>
      </w:r>
      <w:r w:rsidRPr="006A6FE6">
        <w:t xml:space="preserve">words that are pointed in the article. </w:t>
      </w:r>
      <w:r>
        <w:t>T</w:t>
      </w:r>
      <w:r w:rsidRPr="006A6FE6">
        <w:t>he automatic search on the Journal website</w:t>
      </w:r>
      <w:r>
        <w:t>,</w:t>
      </w:r>
      <w:r w:rsidRPr="006A6FE6">
        <w:t xml:space="preserve"> a</w:t>
      </w:r>
      <w:r w:rsidRPr="006A6FE6">
        <w:t>b</w:t>
      </w:r>
      <w:r>
        <w:t>stract data</w:t>
      </w:r>
      <w:r w:rsidRPr="006A6FE6">
        <w:t>bases and electronic catalogs</w:t>
      </w:r>
      <w:r>
        <w:t xml:space="preserve"> is realized b</w:t>
      </w:r>
      <w:r w:rsidRPr="006A6FE6">
        <w:t>y the keywords mainly. Ther</w:t>
      </w:r>
      <w:r w:rsidRPr="006A6FE6">
        <w:t>e</w:t>
      </w:r>
      <w:r w:rsidRPr="006A6FE6">
        <w:t xml:space="preserve">fore, when writing </w:t>
      </w:r>
      <w:r>
        <w:t>keywords</w:t>
      </w:r>
      <w:r w:rsidRPr="006A6FE6">
        <w:t xml:space="preserve">, </w:t>
      </w:r>
      <w:r>
        <w:t>it is necessary</w:t>
      </w:r>
      <w:r w:rsidRPr="006A6FE6">
        <w:t xml:space="preserve"> to choose exac</w:t>
      </w:r>
      <w:r w:rsidRPr="006A6FE6">
        <w:t>t</w:t>
      </w:r>
      <w:r w:rsidRPr="006A6FE6">
        <w:t>ly the words or phrases that are fr</w:t>
      </w:r>
      <w:r w:rsidRPr="006A6FE6">
        <w:t>e</w:t>
      </w:r>
      <w:r w:rsidRPr="006A6FE6">
        <w:t>quently found in the text and reflect the objects and methods of the study good enough. The symbolic designations should be avoided, obscure abbreviations and mathematical e</w:t>
      </w:r>
      <w:r w:rsidRPr="006A6FE6">
        <w:t>x</w:t>
      </w:r>
      <w:r w:rsidRPr="006A6FE6">
        <w:t xml:space="preserve">pressions are generally unacceptable. The total number of keywords should be in the range </w:t>
      </w:r>
      <w:r w:rsidR="00DA69E3">
        <w:t xml:space="preserve">from </w:t>
      </w:r>
      <w:r w:rsidRPr="006A6FE6">
        <w:t xml:space="preserve">five to ten. </w:t>
      </w:r>
      <w:r w:rsidR="00DA69E3">
        <w:t>The s</w:t>
      </w:r>
      <w:r w:rsidRPr="006A6FE6">
        <w:t>tyle of the keywords list is «Jnep_Abstract».</w:t>
      </w:r>
    </w:p>
    <w:p w:rsidR="006E6E87" w:rsidRPr="00DA69E3" w:rsidRDefault="006E6E87" w:rsidP="006E6E87">
      <w:pPr>
        <w:pStyle w:val="JnepNormal"/>
      </w:pPr>
    </w:p>
    <w:p w:rsidR="006E6E87" w:rsidRPr="00181678" w:rsidRDefault="006E6E87" w:rsidP="006E6E87">
      <w:pPr>
        <w:pStyle w:val="JnepSubsection"/>
        <w:rPr>
          <w:lang w:val="ru-RU"/>
        </w:rPr>
      </w:pPr>
      <w:r w:rsidRPr="00181678">
        <w:rPr>
          <w:lang w:val="ru-RU"/>
        </w:rPr>
        <w:t>РАСS</w:t>
      </w:r>
      <w:r>
        <w:t xml:space="preserve"> Numbers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Default="006E6E87" w:rsidP="006E6E87">
      <w:pPr>
        <w:pStyle w:val="JnepNormal"/>
        <w:rPr>
          <w:szCs w:val="18"/>
        </w:rPr>
      </w:pPr>
      <w:r w:rsidRPr="00F547E2">
        <w:rPr>
          <w:spacing w:val="-3"/>
          <w:szCs w:val="18"/>
        </w:rPr>
        <w:t>Physics and Astronomy Classification Scheme (РАСS)</w:t>
      </w:r>
      <w:r w:rsidRPr="00BF0781">
        <w:rPr>
          <w:szCs w:val="18"/>
        </w:rPr>
        <w:t xml:space="preserve"> (</w:t>
      </w:r>
      <w:r>
        <w:rPr>
          <w:szCs w:val="18"/>
        </w:rPr>
        <w:t>see</w:t>
      </w:r>
      <w:r w:rsidRPr="00BF0781">
        <w:rPr>
          <w:szCs w:val="18"/>
        </w:rPr>
        <w:t xml:space="preserve"> </w:t>
      </w:r>
      <w:hyperlink r:id="rId21" w:history="1">
        <w:r w:rsidRPr="00BF0781">
          <w:rPr>
            <w:rStyle w:val="Hyperlink"/>
            <w:szCs w:val="18"/>
          </w:rPr>
          <w:t>http://www.a</w:t>
        </w:r>
        <w:r w:rsidRPr="00BF0781">
          <w:rPr>
            <w:rStyle w:val="Hyperlink"/>
            <w:szCs w:val="18"/>
          </w:rPr>
          <w:t>i</w:t>
        </w:r>
        <w:r w:rsidRPr="00BF0781">
          <w:rPr>
            <w:rStyle w:val="Hyperlink"/>
            <w:szCs w:val="18"/>
          </w:rPr>
          <w:t>p.org/pacs/</w:t>
        </w:r>
      </w:hyperlink>
      <w:r w:rsidRPr="00BF0781">
        <w:rPr>
          <w:szCs w:val="18"/>
        </w:rPr>
        <w:t xml:space="preserve">) </w:t>
      </w:r>
      <w:r w:rsidRPr="00BF0781">
        <w:t>is internationally adop</w:t>
      </w:r>
      <w:r w:rsidRPr="00BF0781">
        <w:t>t</w:t>
      </w:r>
      <w:r w:rsidRPr="00BF0781">
        <w:t>ed, hierarchical subject classification scheme designed by the</w:t>
      </w:r>
      <w:r w:rsidRPr="00BF0781">
        <w:rPr>
          <w:szCs w:val="18"/>
        </w:rPr>
        <w:t xml:space="preserve"> </w:t>
      </w:r>
      <w:r w:rsidRPr="00BF0781">
        <w:t>American Institute of Physics</w:t>
      </w:r>
      <w:r w:rsidRPr="00BF0781">
        <w:rPr>
          <w:szCs w:val="18"/>
        </w:rPr>
        <w:t xml:space="preserve"> (AIP) in collabor</w:t>
      </w:r>
      <w:r w:rsidRPr="00BF0781">
        <w:rPr>
          <w:szCs w:val="18"/>
        </w:rPr>
        <w:t>a</w:t>
      </w:r>
      <w:r w:rsidRPr="00BF0781">
        <w:rPr>
          <w:szCs w:val="18"/>
        </w:rPr>
        <w:t>tion with International Centre for Scientific and Tec</w:t>
      </w:r>
      <w:r w:rsidRPr="00BF0781">
        <w:rPr>
          <w:szCs w:val="18"/>
        </w:rPr>
        <w:t>h</w:t>
      </w:r>
      <w:r w:rsidRPr="00BF0781">
        <w:rPr>
          <w:szCs w:val="18"/>
        </w:rPr>
        <w:t>nical Information (ICSTI). As UDC, it is used to orga</w:t>
      </w:r>
      <w:r w:rsidRPr="00BF0781">
        <w:rPr>
          <w:szCs w:val="18"/>
        </w:rPr>
        <w:t>n</w:t>
      </w:r>
      <w:r w:rsidRPr="00BF0781">
        <w:rPr>
          <w:szCs w:val="18"/>
        </w:rPr>
        <w:t>ize and easy navigate</w:t>
      </w:r>
      <w:r>
        <w:rPr>
          <w:szCs w:val="18"/>
        </w:rPr>
        <w:t>.</w:t>
      </w:r>
      <w:r w:rsidRPr="00BF0781">
        <w:rPr>
          <w:szCs w:val="18"/>
        </w:rPr>
        <w:t xml:space="preserve"> </w:t>
      </w:r>
      <w:r>
        <w:rPr>
          <w:szCs w:val="18"/>
        </w:rPr>
        <w:t>B</w:t>
      </w:r>
      <w:r w:rsidRPr="00BF0781">
        <w:rPr>
          <w:szCs w:val="18"/>
        </w:rPr>
        <w:t>ut more narrow specializ</w:t>
      </w:r>
      <w:r w:rsidRPr="00BF0781">
        <w:rPr>
          <w:szCs w:val="18"/>
        </w:rPr>
        <w:t>a</w:t>
      </w:r>
      <w:r w:rsidRPr="00BF0781">
        <w:rPr>
          <w:szCs w:val="18"/>
        </w:rPr>
        <w:t xml:space="preserve">tion </w:t>
      </w:r>
      <w:r>
        <w:rPr>
          <w:szCs w:val="18"/>
        </w:rPr>
        <w:t xml:space="preserve">of </w:t>
      </w:r>
      <w:r w:rsidRPr="00BF0781">
        <w:rPr>
          <w:szCs w:val="18"/>
        </w:rPr>
        <w:t xml:space="preserve">PACS gives advantages for use in </w:t>
      </w:r>
      <w:r>
        <w:rPr>
          <w:szCs w:val="18"/>
        </w:rPr>
        <w:t>the journals of</w:t>
      </w:r>
      <w:r w:rsidRPr="00BF0781">
        <w:rPr>
          <w:szCs w:val="18"/>
        </w:rPr>
        <w:t xml:space="preserve"> physical profile. PACS numbers </w:t>
      </w:r>
      <w:r>
        <w:rPr>
          <w:szCs w:val="18"/>
        </w:rPr>
        <w:t xml:space="preserve">are typed </w:t>
      </w:r>
      <w:r w:rsidRPr="00BF0781">
        <w:rPr>
          <w:szCs w:val="18"/>
        </w:rPr>
        <w:t>after ke</w:t>
      </w:r>
      <w:r w:rsidRPr="00BF0781">
        <w:rPr>
          <w:szCs w:val="18"/>
        </w:rPr>
        <w:t>y</w:t>
      </w:r>
      <w:r w:rsidRPr="00BF0781">
        <w:rPr>
          <w:szCs w:val="18"/>
        </w:rPr>
        <w:t>words in the right column of the table with invisible borders. If only one number</w:t>
      </w:r>
      <w:r>
        <w:rPr>
          <w:szCs w:val="18"/>
        </w:rPr>
        <w:t xml:space="preserve"> is present</w:t>
      </w:r>
      <w:r w:rsidRPr="00BF0781">
        <w:rPr>
          <w:szCs w:val="18"/>
        </w:rPr>
        <w:t xml:space="preserve">, </w:t>
      </w:r>
      <w:r>
        <w:rPr>
          <w:szCs w:val="18"/>
        </w:rPr>
        <w:t xml:space="preserve">then </w:t>
      </w:r>
      <w:r w:rsidRPr="00BF0781">
        <w:rPr>
          <w:szCs w:val="18"/>
        </w:rPr>
        <w:t xml:space="preserve">instead of «number(s)» </w:t>
      </w:r>
      <w:r>
        <w:rPr>
          <w:szCs w:val="18"/>
        </w:rPr>
        <w:t>authors should type</w:t>
      </w:r>
      <w:r w:rsidRPr="00BF0781">
        <w:rPr>
          <w:szCs w:val="18"/>
        </w:rPr>
        <w:t xml:space="preserve"> «number», if more </w:t>
      </w:r>
      <w:r>
        <w:rPr>
          <w:szCs w:val="18"/>
        </w:rPr>
        <w:t>–</w:t>
      </w:r>
      <w:r w:rsidRPr="00BF0781">
        <w:rPr>
          <w:szCs w:val="18"/>
        </w:rPr>
        <w:t xml:space="preserve">«numbers». </w:t>
      </w:r>
      <w:r>
        <w:rPr>
          <w:szCs w:val="18"/>
        </w:rPr>
        <w:t xml:space="preserve">List of </w:t>
      </w:r>
      <w:r w:rsidRPr="00BF0781">
        <w:rPr>
          <w:szCs w:val="18"/>
        </w:rPr>
        <w:t xml:space="preserve">PACS numbers can be </w:t>
      </w:r>
      <w:hyperlink r:id="rId22" w:history="1">
        <w:r w:rsidRPr="00021688">
          <w:rPr>
            <w:rStyle w:val="Hyperlink"/>
            <w:szCs w:val="18"/>
          </w:rPr>
          <w:t>downloaded</w:t>
        </w:r>
      </w:hyperlink>
      <w:r w:rsidRPr="00BF0781">
        <w:rPr>
          <w:szCs w:val="18"/>
        </w:rPr>
        <w:t xml:space="preserve"> from the </w:t>
      </w:r>
      <w:r>
        <w:rPr>
          <w:szCs w:val="18"/>
        </w:rPr>
        <w:t>J</w:t>
      </w:r>
      <w:r w:rsidRPr="00BF0781">
        <w:rPr>
          <w:szCs w:val="18"/>
        </w:rPr>
        <w:t>ou</w:t>
      </w:r>
      <w:r w:rsidRPr="00BF0781">
        <w:rPr>
          <w:szCs w:val="18"/>
        </w:rPr>
        <w:t>r</w:t>
      </w:r>
      <w:r w:rsidRPr="00BF0781">
        <w:rPr>
          <w:szCs w:val="18"/>
        </w:rPr>
        <w:t>nal</w:t>
      </w:r>
      <w:r>
        <w:rPr>
          <w:szCs w:val="18"/>
        </w:rPr>
        <w:t xml:space="preserve"> website</w:t>
      </w:r>
      <w:r w:rsidRPr="00BF0781">
        <w:rPr>
          <w:szCs w:val="18"/>
        </w:rPr>
        <w:t>.</w:t>
      </w:r>
    </w:p>
    <w:p w:rsidR="006E6E87" w:rsidRDefault="008E62C4" w:rsidP="006E6E87">
      <w:pPr>
        <w:pStyle w:val="JnepNormal"/>
        <w:rPr>
          <w:szCs w:val="18"/>
        </w:rPr>
      </w:pPr>
      <w:r>
        <w:rPr>
          <w:szCs w:val="18"/>
        </w:rPr>
        <w:t>The s</w:t>
      </w:r>
      <w:r w:rsidR="006E6E87" w:rsidRPr="00BF0781">
        <w:rPr>
          <w:szCs w:val="18"/>
        </w:rPr>
        <w:t>tyle that is used</w:t>
      </w:r>
      <w:r w:rsidR="006E6E87">
        <w:rPr>
          <w:szCs w:val="18"/>
        </w:rPr>
        <w:t xml:space="preserve"> is</w:t>
      </w:r>
      <w:r w:rsidR="006E6E87" w:rsidRPr="00BF0781">
        <w:rPr>
          <w:szCs w:val="18"/>
        </w:rPr>
        <w:t xml:space="preserve"> «Jnep_Abstract».</w:t>
      </w:r>
    </w:p>
    <w:p w:rsidR="006E6E87" w:rsidRPr="005D1558" w:rsidRDefault="006E6E87" w:rsidP="006E6E87">
      <w:pPr>
        <w:pStyle w:val="JnepNormal"/>
      </w:pPr>
    </w:p>
    <w:p w:rsidR="006E6E87" w:rsidRPr="00181678" w:rsidRDefault="006E6E87" w:rsidP="006E6E87">
      <w:pPr>
        <w:pStyle w:val="JnepSubsection"/>
        <w:rPr>
          <w:lang w:val="ru-RU"/>
        </w:rPr>
      </w:pPr>
      <w:r>
        <w:t>The Main Content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Default="006E6E87" w:rsidP="006E6E87">
      <w:pPr>
        <w:pStyle w:val="JnepNormal"/>
      </w:pPr>
      <w:r>
        <w:t>Content of the main</w:t>
      </w:r>
      <w:r w:rsidRPr="00FF58D4">
        <w:t xml:space="preserve"> </w:t>
      </w:r>
      <w:r>
        <w:t>part</w:t>
      </w:r>
      <w:r w:rsidRPr="00FF58D4">
        <w:t xml:space="preserve"> </w:t>
      </w:r>
      <w:r>
        <w:t>should</w:t>
      </w:r>
      <w:r w:rsidRPr="00FF58D4">
        <w:t xml:space="preserve"> </w:t>
      </w:r>
      <w:r>
        <w:t>be</w:t>
      </w:r>
      <w:r w:rsidRPr="00FF58D4">
        <w:t xml:space="preserve"> logically related</w:t>
      </w:r>
      <w:r>
        <w:t>,</w:t>
      </w:r>
      <w:r w:rsidRPr="00FF58D4">
        <w:t xml:space="preserve"> set out clearly, </w:t>
      </w:r>
      <w:r>
        <w:t>prepared in</w:t>
      </w:r>
      <w:r w:rsidRPr="00FF58D4">
        <w:t xml:space="preserve"> scientific style, and have a corresponding</w:t>
      </w:r>
      <w:r>
        <w:t xml:space="preserve"> </w:t>
      </w:r>
      <w:r w:rsidRPr="00FF58D4">
        <w:t xml:space="preserve">structure. </w:t>
      </w:r>
      <w:r>
        <w:t>Authors</w:t>
      </w:r>
      <w:r w:rsidRPr="00FF58D4">
        <w:t xml:space="preserve"> </w:t>
      </w:r>
      <w:r w:rsidR="00DA69E3">
        <w:t>shpuld</w:t>
      </w:r>
      <w:r w:rsidRPr="00FF58D4">
        <w:t xml:space="preserve"> remember that </w:t>
      </w:r>
      <w:r w:rsidR="00DA69E3">
        <w:t xml:space="preserve">the </w:t>
      </w:r>
      <w:r>
        <w:t>content</w:t>
      </w:r>
      <w:r w:rsidRPr="00FF58D4">
        <w:t xml:space="preserve"> determines the </w:t>
      </w:r>
      <w:r>
        <w:t>volume</w:t>
      </w:r>
      <w:r w:rsidRPr="00FF58D4">
        <w:t xml:space="preserve"> of the article. </w:t>
      </w:r>
      <w:r>
        <w:t>It is a</w:t>
      </w:r>
      <w:r w:rsidRPr="00FF58D4">
        <w:t>pproximate</w:t>
      </w:r>
      <w:r>
        <w:t>ly</w:t>
      </w:r>
      <w:r w:rsidRPr="00FF58D4">
        <w:t xml:space="preserve"> </w:t>
      </w:r>
      <w:r>
        <w:t>equal to: a) more than 12 pages for topical r</w:t>
      </w:r>
      <w:r>
        <w:t>e</w:t>
      </w:r>
      <w:r>
        <w:t xml:space="preserve">view, b) </w:t>
      </w:r>
      <w:r w:rsidRPr="00FF58D4">
        <w:t>5-10 pages for conventional problem-solution articles; c) 3 pages for research notes</w:t>
      </w:r>
      <w:r>
        <w:t>.</w:t>
      </w:r>
    </w:p>
    <w:p w:rsidR="006E6E87" w:rsidRDefault="006E6E87" w:rsidP="006E6E87">
      <w:pPr>
        <w:pStyle w:val="JnepNormal"/>
      </w:pPr>
      <w:r w:rsidRPr="00FF58D4">
        <w:t>The basis of the structural separation of t</w:t>
      </w:r>
      <w:r>
        <w:t>he</w:t>
      </w:r>
      <w:r w:rsidRPr="00FF58D4">
        <w:t xml:space="preserve"> article </w:t>
      </w:r>
      <w:r>
        <w:t>is</w:t>
      </w:r>
      <w:r w:rsidRPr="00FF58D4">
        <w:t xml:space="preserve"> sections and subsections. </w:t>
      </w:r>
      <w:r>
        <w:t>T</w:t>
      </w:r>
      <w:r w:rsidRPr="00FF58D4">
        <w:t>here are two styles «JNEP_SECTION» and «Jnep_Subsection»</w:t>
      </w:r>
      <w:r>
        <w:t xml:space="preserve">, </w:t>
      </w:r>
      <w:r w:rsidRPr="00FF58D4">
        <w:t xml:space="preserve">which are </w:t>
      </w:r>
      <w:r w:rsidRPr="00804250">
        <w:rPr>
          <w:spacing w:val="-4"/>
        </w:rPr>
        <w:t>connected with multilevel numbering</w:t>
      </w:r>
      <w:r>
        <w:rPr>
          <w:spacing w:val="-4"/>
        </w:rPr>
        <w:t>,</w:t>
      </w:r>
      <w:r>
        <w:t xml:space="preserve"> f</w:t>
      </w:r>
      <w:r w:rsidRPr="00FF58D4">
        <w:t>or titles of se</w:t>
      </w:r>
      <w:r w:rsidRPr="00FF58D4">
        <w:t>c</w:t>
      </w:r>
      <w:r w:rsidRPr="00FF58D4">
        <w:t>tions and subs</w:t>
      </w:r>
      <w:r>
        <w:t>ections.</w:t>
      </w:r>
    </w:p>
    <w:p w:rsidR="006E6E87" w:rsidRPr="00FF58D4" w:rsidRDefault="006E6E87" w:rsidP="006E6E87">
      <w:pPr>
        <w:pStyle w:val="JnepNormal"/>
      </w:pPr>
      <w:r w:rsidRPr="00FF58D4">
        <w:t xml:space="preserve">Regardless of the </w:t>
      </w:r>
      <w:r>
        <w:t xml:space="preserve">article </w:t>
      </w:r>
      <w:r w:rsidRPr="00FF58D4">
        <w:t xml:space="preserve">type, </w:t>
      </w:r>
      <w:r>
        <w:t>its</w:t>
      </w:r>
      <w:r w:rsidRPr="00FF58D4">
        <w:t xml:space="preserve"> content </w:t>
      </w:r>
      <w:r>
        <w:t>should</w:t>
      </w:r>
      <w:r w:rsidRPr="00FF58D4">
        <w:t xml:space="preserve"> have the following structure.</w:t>
      </w:r>
    </w:p>
    <w:p w:rsidR="006E6E87" w:rsidRPr="00FF58D4" w:rsidRDefault="006E6E87" w:rsidP="006E6E87">
      <w:pPr>
        <w:pStyle w:val="JnepNormal"/>
        <w:numPr>
          <w:ilvl w:val="0"/>
          <w:numId w:val="7"/>
        </w:numPr>
        <w:tabs>
          <w:tab w:val="clear" w:pos="648"/>
          <w:tab w:val="num" w:pos="567"/>
        </w:tabs>
        <w:ind w:left="0" w:firstLine="284"/>
        <w:rPr>
          <w:spacing w:val="-2"/>
        </w:rPr>
      </w:pPr>
      <w:r>
        <w:rPr>
          <w:b/>
          <w:spacing w:val="-2"/>
        </w:rPr>
        <w:t>Introduction</w:t>
      </w:r>
      <w:r w:rsidRPr="00FF58D4">
        <w:rPr>
          <w:spacing w:val="-2"/>
        </w:rPr>
        <w:t xml:space="preserve">. Typically, this element should be allocated in a separate section </w:t>
      </w:r>
      <w:r w:rsidR="00DA69E3">
        <w:rPr>
          <w:spacing w:val="-2"/>
        </w:rPr>
        <w:t>with</w:t>
      </w:r>
      <w:r w:rsidRPr="00FF58D4">
        <w:rPr>
          <w:spacing w:val="-2"/>
        </w:rPr>
        <w:t xml:space="preserve"> the same name, which is formatted </w:t>
      </w:r>
      <w:r>
        <w:rPr>
          <w:spacing w:val="-2"/>
        </w:rPr>
        <w:t xml:space="preserve">with </w:t>
      </w:r>
      <w:r w:rsidRPr="00FF58D4">
        <w:rPr>
          <w:spacing w:val="-2"/>
        </w:rPr>
        <w:t>style «JNEP_SECTION». An exception can</w:t>
      </w:r>
      <w:r>
        <w:rPr>
          <w:spacing w:val="-2"/>
        </w:rPr>
        <w:t xml:space="preserve"> be</w:t>
      </w:r>
      <w:r w:rsidRPr="00FF58D4">
        <w:rPr>
          <w:spacing w:val="-2"/>
        </w:rPr>
        <w:t xml:space="preserve"> only </w:t>
      </w:r>
      <w:r>
        <w:rPr>
          <w:spacing w:val="-2"/>
        </w:rPr>
        <w:t xml:space="preserve">for the articles like </w:t>
      </w:r>
      <w:r w:rsidRPr="00FF58D4">
        <w:rPr>
          <w:spacing w:val="-2"/>
        </w:rPr>
        <w:t>«</w:t>
      </w:r>
      <w:r w:rsidRPr="00FF58D4">
        <w:t xml:space="preserve">research </w:t>
      </w:r>
      <w:r w:rsidRPr="00FF58D4">
        <w:lastRenderedPageBreak/>
        <w:t>notes»</w:t>
      </w:r>
      <w:r w:rsidRPr="00FF58D4">
        <w:rPr>
          <w:spacing w:val="-2"/>
        </w:rPr>
        <w:t>. Intr</w:t>
      </w:r>
      <w:r w:rsidRPr="00FF58D4">
        <w:rPr>
          <w:spacing w:val="-2"/>
        </w:rPr>
        <w:t>o</w:t>
      </w:r>
      <w:r w:rsidRPr="00FF58D4">
        <w:rPr>
          <w:spacing w:val="-2"/>
        </w:rPr>
        <w:t xml:space="preserve">duction to the </w:t>
      </w:r>
      <w:r>
        <w:rPr>
          <w:spacing w:val="-2"/>
        </w:rPr>
        <w:t>article</w:t>
      </w:r>
      <w:r w:rsidRPr="00FF58D4">
        <w:rPr>
          <w:spacing w:val="-2"/>
        </w:rPr>
        <w:t xml:space="preserve"> should be concise, but at the same time characterize the current state of the problem, highlights, and motivate the relevance of own r</w:t>
      </w:r>
      <w:r w:rsidRPr="00FF58D4">
        <w:rPr>
          <w:spacing w:val="-2"/>
        </w:rPr>
        <w:t>e</w:t>
      </w:r>
      <w:r w:rsidRPr="00FF58D4">
        <w:rPr>
          <w:spacing w:val="-2"/>
        </w:rPr>
        <w:t>search.</w:t>
      </w:r>
    </w:p>
    <w:p w:rsidR="006E6E87" w:rsidRPr="005D1558" w:rsidRDefault="006E6E87" w:rsidP="006E6E87">
      <w:pPr>
        <w:pStyle w:val="JnepNormal"/>
        <w:numPr>
          <w:ilvl w:val="0"/>
          <w:numId w:val="7"/>
        </w:numPr>
        <w:tabs>
          <w:tab w:val="clear" w:pos="648"/>
          <w:tab w:val="left" w:pos="567"/>
        </w:tabs>
        <w:ind w:left="0" w:firstLine="284"/>
      </w:pPr>
      <w:r>
        <w:rPr>
          <w:b/>
          <w:spacing w:val="-2"/>
        </w:rPr>
        <w:t xml:space="preserve">Description of objects and investigation methods. </w:t>
      </w:r>
      <w:r w:rsidRPr="00D201B0">
        <w:t>The purpose of this element is a clear stat</w:t>
      </w:r>
      <w:r w:rsidRPr="00D201B0">
        <w:t>e</w:t>
      </w:r>
      <w:r w:rsidRPr="00D201B0">
        <w:t xml:space="preserve">ment of the problem </w:t>
      </w:r>
      <w:r>
        <w:t>for</w:t>
      </w:r>
      <w:r w:rsidRPr="00D201B0">
        <w:t xml:space="preserve"> the study, based on which </w:t>
      </w:r>
      <w:r>
        <w:t xml:space="preserve">the article </w:t>
      </w:r>
      <w:r w:rsidRPr="00D201B0">
        <w:t>was written. In addition, for theoretical stu</w:t>
      </w:r>
      <w:r w:rsidRPr="00D201B0">
        <w:t>d</w:t>
      </w:r>
      <w:r w:rsidRPr="00D201B0">
        <w:t xml:space="preserve">ies </w:t>
      </w:r>
      <w:r>
        <w:t>the description of the models, analytical methods and approxim</w:t>
      </w:r>
      <w:r>
        <w:t>a</w:t>
      </w:r>
      <w:r>
        <w:t>tions are desirable.</w:t>
      </w:r>
      <w:r w:rsidRPr="00D201B0">
        <w:t xml:space="preserve"> If the article is written based on the results of numerical simulations, </w:t>
      </w:r>
      <w:r>
        <w:t>authors</w:t>
      </w:r>
      <w:r w:rsidRPr="00D201B0">
        <w:t xml:space="preserve"> should mention</w:t>
      </w:r>
      <w:r>
        <w:t xml:space="preserve"> the </w:t>
      </w:r>
      <w:r w:rsidRPr="00D201B0">
        <w:t>algorithms and methods, tec</w:t>
      </w:r>
      <w:r w:rsidRPr="00D201B0">
        <w:t>h</w:t>
      </w:r>
      <w:r w:rsidRPr="00D201B0">
        <w:t>nical parameters of computing resources and software i</w:t>
      </w:r>
      <w:r w:rsidRPr="00D201B0">
        <w:t>m</w:t>
      </w:r>
      <w:r w:rsidRPr="00D201B0">
        <w:t xml:space="preserve">plementations, </w:t>
      </w:r>
      <w:r>
        <w:t>due to</w:t>
      </w:r>
      <w:r w:rsidRPr="00D201B0">
        <w:t xml:space="preserve"> which </w:t>
      </w:r>
      <w:r>
        <w:t>the</w:t>
      </w:r>
      <w:r w:rsidRPr="00D201B0">
        <w:t xml:space="preserve"> result</w:t>
      </w:r>
      <w:r>
        <w:t>s were obtained</w:t>
      </w:r>
      <w:r w:rsidRPr="00D201B0">
        <w:t>. Finally, for experimental work</w:t>
      </w:r>
      <w:r>
        <w:t>s one</w:t>
      </w:r>
      <w:r w:rsidRPr="00D201B0">
        <w:t xml:space="preserve"> should provide description of the equipment and experimental cond</w:t>
      </w:r>
      <w:r w:rsidRPr="00D201B0">
        <w:t>i</w:t>
      </w:r>
      <w:r w:rsidRPr="00D201B0">
        <w:t>tions, specify mat</w:t>
      </w:r>
      <w:r w:rsidRPr="00D201B0">
        <w:t>e</w:t>
      </w:r>
      <w:r w:rsidRPr="00D201B0">
        <w:t>rials and devices that were used.</w:t>
      </w:r>
    </w:p>
    <w:p w:rsidR="006E6E87" w:rsidRPr="00D201B0" w:rsidRDefault="006E6E87" w:rsidP="006E6E87">
      <w:pPr>
        <w:pStyle w:val="JnepNormal"/>
        <w:numPr>
          <w:ilvl w:val="0"/>
          <w:numId w:val="7"/>
        </w:numPr>
        <w:tabs>
          <w:tab w:val="clear" w:pos="648"/>
          <w:tab w:val="left" w:pos="567"/>
        </w:tabs>
        <w:ind w:left="0" w:firstLine="284"/>
      </w:pPr>
      <w:r w:rsidRPr="00D201B0">
        <w:rPr>
          <w:b/>
        </w:rPr>
        <w:t>Result</w:t>
      </w:r>
      <w:r>
        <w:rPr>
          <w:b/>
        </w:rPr>
        <w:t>s</w:t>
      </w:r>
      <w:r w:rsidRPr="00D201B0">
        <w:rPr>
          <w:b/>
        </w:rPr>
        <w:t xml:space="preserve"> and Discussion. </w:t>
      </w:r>
      <w:r w:rsidRPr="00D201B0">
        <w:t>This item is intended for direct presentation of the investigation results. The last are presented in the form of mathematical expre</w:t>
      </w:r>
      <w:r w:rsidRPr="00D201B0">
        <w:t>s</w:t>
      </w:r>
      <w:r w:rsidRPr="00D201B0">
        <w:t>sions, plots, ph</w:t>
      </w:r>
      <w:r w:rsidRPr="00D201B0">
        <w:t>o</w:t>
      </w:r>
      <w:r w:rsidRPr="00D201B0">
        <w:t>tographs, tables, etc. In this case the usual statement of</w:t>
      </w:r>
      <w:r>
        <w:t xml:space="preserve"> the</w:t>
      </w:r>
      <w:r w:rsidRPr="00D201B0">
        <w:t xml:space="preserve"> facts is not enough and the analysis is required. All numerical data should be pr</w:t>
      </w:r>
      <w:r w:rsidRPr="00D201B0">
        <w:t>e</w:t>
      </w:r>
      <w:r w:rsidRPr="00D201B0">
        <w:t>sented in conventional units.</w:t>
      </w:r>
    </w:p>
    <w:p w:rsidR="006E6E87" w:rsidRPr="00D201B0" w:rsidRDefault="006E6E87" w:rsidP="006E6E87">
      <w:pPr>
        <w:pStyle w:val="JnepNormal"/>
      </w:pPr>
      <w:r w:rsidRPr="00D201B0">
        <w:t xml:space="preserve">Depending on the length of the article, </w:t>
      </w:r>
      <w:r>
        <w:t xml:space="preserve">the </w:t>
      </w:r>
      <w:r w:rsidRPr="00D201B0">
        <w:t>object</w:t>
      </w:r>
      <w:r>
        <w:t>s</w:t>
      </w:r>
      <w:r w:rsidRPr="00D201B0">
        <w:t xml:space="preserve"> and research methods, results and their analysis can be described in several sections; each of </w:t>
      </w:r>
      <w:r>
        <w:t>them</w:t>
      </w:r>
      <w:r w:rsidRPr="00D201B0">
        <w:t xml:space="preserve"> may co</w:t>
      </w:r>
      <w:r w:rsidRPr="00D201B0">
        <w:t>n</w:t>
      </w:r>
      <w:r w:rsidRPr="00D201B0">
        <w:t xml:space="preserve">sist of subsections. The name of each </w:t>
      </w:r>
      <w:r>
        <w:t>section</w:t>
      </w:r>
      <w:r w:rsidRPr="00D201B0">
        <w:t xml:space="preserve"> is forma</w:t>
      </w:r>
      <w:r w:rsidRPr="00D201B0">
        <w:t>t</w:t>
      </w:r>
      <w:r w:rsidRPr="00D201B0">
        <w:t>ted with the style «JNEP_SECTION», sub</w:t>
      </w:r>
      <w:r>
        <w:t>sections</w:t>
      </w:r>
      <w:r w:rsidRPr="00D201B0">
        <w:t xml:space="preserve"> </w:t>
      </w:r>
      <w:r>
        <w:t>– with</w:t>
      </w:r>
      <w:r w:rsidRPr="00D201B0">
        <w:t xml:space="preserve"> «Jnep_Subsection». If authors </w:t>
      </w:r>
      <w:r>
        <w:t>find necessary</w:t>
      </w:r>
      <w:r w:rsidRPr="00D201B0">
        <w:t xml:space="preserve"> </w:t>
      </w:r>
      <w:r>
        <w:t>the</w:t>
      </w:r>
      <w:r w:rsidRPr="00D201B0">
        <w:t xml:space="preserve"> fu</w:t>
      </w:r>
      <w:r w:rsidRPr="00D201B0">
        <w:t>r</w:t>
      </w:r>
      <w:r w:rsidRPr="00D201B0">
        <w:t>ther structure partitioning of subsection</w:t>
      </w:r>
      <w:r>
        <w:t>s</w:t>
      </w:r>
      <w:r w:rsidRPr="00D201B0">
        <w:t xml:space="preserve">, then sub-headings should be </w:t>
      </w:r>
      <w:r>
        <w:t>typed</w:t>
      </w:r>
      <w:r w:rsidRPr="00D201B0">
        <w:t xml:space="preserve"> </w:t>
      </w:r>
      <w:r>
        <w:t xml:space="preserve">with </w:t>
      </w:r>
      <w:r w:rsidRPr="00D201B0">
        <w:t>style Jnep_</w:t>
      </w:r>
      <w:r>
        <w:t>Normal</w:t>
      </w:r>
      <w:r w:rsidRPr="00D201B0">
        <w:t xml:space="preserve"> and </w:t>
      </w:r>
      <w:r>
        <w:t xml:space="preserve">numbered </w:t>
      </w:r>
      <w:r w:rsidRPr="00D201B0">
        <w:t>«by hand». If author</w:t>
      </w:r>
      <w:r>
        <w:t>s</w:t>
      </w:r>
      <w:r w:rsidRPr="00D201B0">
        <w:t xml:space="preserve"> ha</w:t>
      </w:r>
      <w:r>
        <w:t>ve</w:t>
      </w:r>
      <w:r w:rsidRPr="00D201B0">
        <w:t xml:space="preserve"> the appr</w:t>
      </w:r>
      <w:r w:rsidRPr="00D201B0">
        <w:t>o</w:t>
      </w:r>
      <w:r w:rsidRPr="00D201B0">
        <w:t xml:space="preserve">priate experience, </w:t>
      </w:r>
      <w:r>
        <w:t>they</w:t>
      </w:r>
      <w:r w:rsidRPr="00D201B0">
        <w:t xml:space="preserve"> can continue to develop </w:t>
      </w:r>
      <w:r>
        <w:t xml:space="preserve">the existing </w:t>
      </w:r>
      <w:r w:rsidRPr="00D201B0">
        <w:t>two-level list</w:t>
      </w:r>
      <w:r>
        <w:t xml:space="preserve"> starting</w:t>
      </w:r>
      <w:r w:rsidRPr="00D201B0">
        <w:t xml:space="preserve"> </w:t>
      </w:r>
      <w:r>
        <w:t>from</w:t>
      </w:r>
      <w:r w:rsidRPr="00D201B0">
        <w:t xml:space="preserve"> the third le</w:t>
      </w:r>
      <w:r w:rsidRPr="00D201B0">
        <w:t>v</w:t>
      </w:r>
      <w:r w:rsidRPr="00D201B0">
        <w:t>el.</w:t>
      </w:r>
    </w:p>
    <w:p w:rsidR="006E6E87" w:rsidRPr="00D201B0" w:rsidRDefault="006E6E87" w:rsidP="006E6E87">
      <w:pPr>
        <w:pStyle w:val="JnepNormal"/>
        <w:numPr>
          <w:ilvl w:val="0"/>
          <w:numId w:val="7"/>
        </w:numPr>
        <w:tabs>
          <w:tab w:val="clear" w:pos="648"/>
          <w:tab w:val="num" w:pos="567"/>
        </w:tabs>
        <w:ind w:left="0" w:firstLine="284"/>
        <w:rPr>
          <w:spacing w:val="-2"/>
          <w:lang w:val="ru-RU"/>
        </w:rPr>
      </w:pPr>
      <w:r w:rsidRPr="00D201B0">
        <w:rPr>
          <w:b/>
          <w:spacing w:val="-2"/>
        </w:rPr>
        <w:t xml:space="preserve">Conclusions. </w:t>
      </w:r>
      <w:r w:rsidRPr="00D201B0">
        <w:rPr>
          <w:spacing w:val="-2"/>
        </w:rPr>
        <w:t>This item should be allocated in a separate section of the same name and format</w:t>
      </w:r>
      <w:r>
        <w:rPr>
          <w:spacing w:val="-2"/>
        </w:rPr>
        <w:t>ted with</w:t>
      </w:r>
      <w:r w:rsidRPr="00D201B0">
        <w:rPr>
          <w:spacing w:val="-2"/>
        </w:rPr>
        <w:t xml:space="preserve"> </w:t>
      </w:r>
      <w:r w:rsidR="00DA69E3">
        <w:rPr>
          <w:spacing w:val="-2"/>
        </w:rPr>
        <w:t xml:space="preserve">the </w:t>
      </w:r>
      <w:r w:rsidRPr="00D201B0">
        <w:rPr>
          <w:spacing w:val="-2"/>
        </w:rPr>
        <w:t xml:space="preserve">style «JNEP_ SECTION». Exceptions are </w:t>
      </w:r>
      <w:r>
        <w:rPr>
          <w:spacing w:val="-2"/>
        </w:rPr>
        <w:t>the</w:t>
      </w:r>
      <w:r w:rsidRPr="00D201B0">
        <w:rPr>
          <w:spacing w:val="-2"/>
        </w:rPr>
        <w:t xml:space="preserve"> «r</w:t>
      </w:r>
      <w:r w:rsidRPr="00D201B0">
        <w:rPr>
          <w:spacing w:val="-2"/>
        </w:rPr>
        <w:t>e</w:t>
      </w:r>
      <w:r>
        <w:rPr>
          <w:spacing w:val="-2"/>
        </w:rPr>
        <w:t>search note</w:t>
      </w:r>
      <w:r w:rsidRPr="00D201B0">
        <w:rPr>
          <w:spacing w:val="-2"/>
        </w:rPr>
        <w:t>» article</w:t>
      </w:r>
      <w:r>
        <w:rPr>
          <w:spacing w:val="-2"/>
        </w:rPr>
        <w:t>s</w:t>
      </w:r>
      <w:r w:rsidRPr="00D201B0">
        <w:rPr>
          <w:spacing w:val="-2"/>
        </w:rPr>
        <w:t xml:space="preserve"> only. Findings should be substant</w:t>
      </w:r>
      <w:r w:rsidRPr="00D201B0">
        <w:rPr>
          <w:spacing w:val="-2"/>
        </w:rPr>
        <w:t>i</w:t>
      </w:r>
      <w:r w:rsidRPr="00D201B0">
        <w:rPr>
          <w:spacing w:val="-2"/>
        </w:rPr>
        <w:t>ated</w:t>
      </w:r>
      <w:r>
        <w:rPr>
          <w:spacing w:val="-2"/>
        </w:rPr>
        <w:t xml:space="preserve"> and</w:t>
      </w:r>
      <w:r w:rsidRPr="00D201B0">
        <w:rPr>
          <w:spacing w:val="-2"/>
        </w:rPr>
        <w:t xml:space="preserve"> compared with the analogs, </w:t>
      </w:r>
      <w:r>
        <w:rPr>
          <w:spacing w:val="-2"/>
        </w:rPr>
        <w:t>contain</w:t>
      </w:r>
      <w:r w:rsidRPr="00D201B0">
        <w:rPr>
          <w:spacing w:val="-2"/>
        </w:rPr>
        <w:t xml:space="preserve"> recomme</w:t>
      </w:r>
      <w:r w:rsidRPr="00D201B0">
        <w:rPr>
          <w:spacing w:val="-2"/>
        </w:rPr>
        <w:t>n</w:t>
      </w:r>
      <w:r w:rsidRPr="00D201B0">
        <w:rPr>
          <w:spacing w:val="-2"/>
        </w:rPr>
        <w:t>dations for their</w:t>
      </w:r>
      <w:r>
        <w:rPr>
          <w:spacing w:val="-2"/>
        </w:rPr>
        <w:t xml:space="preserve"> further</w:t>
      </w:r>
      <w:r w:rsidRPr="00D201B0">
        <w:rPr>
          <w:spacing w:val="-2"/>
        </w:rPr>
        <w:t xml:space="preserve"> implementation, etc. Abstract and conclusions should not duplicate each ot</w:t>
      </w:r>
      <w:r w:rsidRPr="00D201B0">
        <w:rPr>
          <w:spacing w:val="-2"/>
        </w:rPr>
        <w:t>h</w:t>
      </w:r>
      <w:r w:rsidRPr="00D201B0">
        <w:rPr>
          <w:spacing w:val="-2"/>
        </w:rPr>
        <w:t>er.</w:t>
      </w:r>
    </w:p>
    <w:p w:rsidR="006E6E87" w:rsidRPr="00D201B0" w:rsidRDefault="006E6E87" w:rsidP="006E6E87">
      <w:pPr>
        <w:pStyle w:val="JnepNormal"/>
        <w:numPr>
          <w:ilvl w:val="0"/>
          <w:numId w:val="7"/>
        </w:numPr>
        <w:tabs>
          <w:tab w:val="clear" w:pos="648"/>
          <w:tab w:val="left" w:pos="567"/>
        </w:tabs>
        <w:ind w:left="0" w:firstLine="284"/>
        <w:rPr>
          <w:spacing w:val="-2"/>
        </w:rPr>
      </w:pPr>
      <w:r>
        <w:rPr>
          <w:b/>
          <w:spacing w:val="-2"/>
        </w:rPr>
        <w:t>Acknowledgements</w:t>
      </w:r>
      <w:r w:rsidRPr="00D201B0">
        <w:rPr>
          <w:b/>
          <w:spacing w:val="-2"/>
        </w:rPr>
        <w:t xml:space="preserve">. </w:t>
      </w:r>
      <w:r w:rsidRPr="00D201B0">
        <w:t>They are addressed to the institutions and foundations for financial su</w:t>
      </w:r>
      <w:r w:rsidRPr="00D201B0">
        <w:t>p</w:t>
      </w:r>
      <w:r w:rsidRPr="00D201B0">
        <w:t xml:space="preserve">port of the research, which </w:t>
      </w:r>
      <w:r>
        <w:t xml:space="preserve">is </w:t>
      </w:r>
      <w:r w:rsidRPr="00D201B0">
        <w:t xml:space="preserve">reported in </w:t>
      </w:r>
      <w:r>
        <w:t>the</w:t>
      </w:r>
      <w:r w:rsidRPr="00D201B0">
        <w:t xml:space="preserve"> art</w:t>
      </w:r>
      <w:r w:rsidRPr="00D201B0">
        <w:t>i</w:t>
      </w:r>
      <w:r w:rsidRPr="00D201B0">
        <w:t>cle, as well as to people or institutions for the provision of technical f</w:t>
      </w:r>
      <w:r w:rsidRPr="00D201B0">
        <w:t>a</w:t>
      </w:r>
      <w:r w:rsidRPr="00D201B0">
        <w:t>cilities to conduct experiments or calculations.</w:t>
      </w:r>
      <w:r>
        <w:t xml:space="preserve"> </w:t>
      </w:r>
      <w:r w:rsidRPr="00D201B0">
        <w:t xml:space="preserve">Finally, authors can express </w:t>
      </w:r>
      <w:r>
        <w:t>the</w:t>
      </w:r>
      <w:r w:rsidRPr="00D201B0">
        <w:t xml:space="preserve"> appreci</w:t>
      </w:r>
      <w:r w:rsidRPr="00D201B0">
        <w:t>a</w:t>
      </w:r>
      <w:r w:rsidRPr="00D201B0">
        <w:t>tion to scientists</w:t>
      </w:r>
      <w:r>
        <w:t>,</w:t>
      </w:r>
      <w:r w:rsidRPr="00D201B0">
        <w:t xml:space="preserve"> who are not </w:t>
      </w:r>
      <w:r>
        <w:t>co-authors</w:t>
      </w:r>
      <w:r w:rsidRPr="00D201B0">
        <w:t xml:space="preserve">, for </w:t>
      </w:r>
      <w:r>
        <w:t>the</w:t>
      </w:r>
      <w:r w:rsidRPr="00D201B0">
        <w:t xml:space="preserve"> </w:t>
      </w:r>
      <w:r>
        <w:t xml:space="preserve">results </w:t>
      </w:r>
      <w:r w:rsidRPr="00D201B0">
        <w:t xml:space="preserve">discussion. In all </w:t>
      </w:r>
      <w:r>
        <w:t>the</w:t>
      </w:r>
      <w:r w:rsidRPr="00D201B0">
        <w:t xml:space="preserve"> cases, after the </w:t>
      </w:r>
      <w:r>
        <w:t>main article content</w:t>
      </w:r>
      <w:r w:rsidRPr="00D201B0">
        <w:t xml:space="preserve"> </w:t>
      </w:r>
      <w:r>
        <w:t xml:space="preserve">in a </w:t>
      </w:r>
      <w:r w:rsidRPr="00D201B0">
        <w:t>separate se</w:t>
      </w:r>
      <w:r w:rsidRPr="00D201B0">
        <w:t>c</w:t>
      </w:r>
      <w:r w:rsidRPr="00D201B0">
        <w:t>tion titled «</w:t>
      </w:r>
      <w:r w:rsidRPr="00D201B0">
        <w:rPr>
          <w:spacing w:val="-2"/>
        </w:rPr>
        <w:t>Acknowledgements»</w:t>
      </w:r>
      <w:r w:rsidRPr="00D201B0">
        <w:t xml:space="preserve"> </w:t>
      </w:r>
      <w:r>
        <w:t xml:space="preserve">authors </w:t>
      </w:r>
      <w:r w:rsidRPr="00D201B0">
        <w:t>speci</w:t>
      </w:r>
      <w:r>
        <w:t>fy</w:t>
      </w:r>
      <w:r w:rsidRPr="00D201B0">
        <w:t xml:space="preserve"> the text of gratitude. The section name is formatted</w:t>
      </w:r>
      <w:r>
        <w:t xml:space="preserve"> with</w:t>
      </w:r>
      <w:r w:rsidRPr="00D201B0">
        <w:t xml:space="preserve"> style «JNEP_SECTION_NONNUM». The </w:t>
      </w:r>
      <w:r w:rsidRPr="00D201B0">
        <w:rPr>
          <w:spacing w:val="-2"/>
        </w:rPr>
        <w:t>text</w:t>
      </w:r>
      <w:r>
        <w:rPr>
          <w:spacing w:val="-2"/>
        </w:rPr>
        <w:t xml:space="preserve"> of acknow</w:t>
      </w:r>
      <w:r>
        <w:rPr>
          <w:spacing w:val="-2"/>
        </w:rPr>
        <w:t>l</w:t>
      </w:r>
      <w:r>
        <w:rPr>
          <w:spacing w:val="-2"/>
        </w:rPr>
        <w:t>edgements</w:t>
      </w:r>
      <w:r w:rsidRPr="00D201B0">
        <w:rPr>
          <w:spacing w:val="-2"/>
        </w:rPr>
        <w:t xml:space="preserve"> </w:t>
      </w:r>
      <w:r>
        <w:rPr>
          <w:spacing w:val="-2"/>
        </w:rPr>
        <w:t>should</w:t>
      </w:r>
      <w:r w:rsidRPr="00D201B0">
        <w:rPr>
          <w:spacing w:val="-2"/>
        </w:rPr>
        <w:t xml:space="preserve"> be brief and </w:t>
      </w:r>
      <w:r>
        <w:rPr>
          <w:spacing w:val="-2"/>
        </w:rPr>
        <w:t xml:space="preserve">contain </w:t>
      </w:r>
      <w:r w:rsidRPr="00D201B0">
        <w:rPr>
          <w:spacing w:val="-2"/>
        </w:rPr>
        <w:t>the specific names</w:t>
      </w:r>
      <w:r>
        <w:rPr>
          <w:spacing w:val="-2"/>
        </w:rPr>
        <w:t>,</w:t>
      </w:r>
      <w:r w:rsidRPr="00D201B0">
        <w:rPr>
          <w:spacing w:val="-2"/>
        </w:rPr>
        <w:t xml:space="preserve"> institutions, projects a</w:t>
      </w:r>
      <w:r w:rsidRPr="00D201B0">
        <w:rPr>
          <w:spacing w:val="-2"/>
        </w:rPr>
        <w:t>c</w:t>
      </w:r>
      <w:r w:rsidRPr="00D201B0">
        <w:rPr>
          <w:spacing w:val="-2"/>
        </w:rPr>
        <w:t>ronyms</w:t>
      </w:r>
      <w:r>
        <w:rPr>
          <w:spacing w:val="-2"/>
        </w:rPr>
        <w:t>, etc.</w:t>
      </w:r>
    </w:p>
    <w:p w:rsidR="006E6E87" w:rsidRPr="005D1558" w:rsidRDefault="006E6E87" w:rsidP="006E6E87">
      <w:pPr>
        <w:pStyle w:val="JnepNormal"/>
        <w:numPr>
          <w:ilvl w:val="0"/>
          <w:numId w:val="7"/>
        </w:numPr>
        <w:tabs>
          <w:tab w:val="clear" w:pos="648"/>
          <w:tab w:val="num" w:pos="567"/>
        </w:tabs>
        <w:spacing w:line="235" w:lineRule="auto"/>
        <w:ind w:left="0" w:firstLine="284"/>
        <w:rPr>
          <w:spacing w:val="-2"/>
        </w:rPr>
      </w:pPr>
      <w:r w:rsidRPr="00D201B0">
        <w:rPr>
          <w:b/>
        </w:rPr>
        <w:t>Appendixes</w:t>
      </w:r>
      <w:r w:rsidRPr="005D1558">
        <w:rPr>
          <w:b/>
        </w:rPr>
        <w:t xml:space="preserve">. </w:t>
      </w:r>
      <w:r w:rsidRPr="00D201B0">
        <w:t>It is often necessary to present the technical details, which are desirable for a tho</w:t>
      </w:r>
      <w:r w:rsidRPr="00D201B0">
        <w:t>r</w:t>
      </w:r>
      <w:r w:rsidRPr="00D201B0">
        <w:t>ough perception of the article material, but have a secon</w:t>
      </w:r>
      <w:r w:rsidRPr="00D201B0">
        <w:t>d</w:t>
      </w:r>
      <w:r w:rsidRPr="00D201B0">
        <w:t>ary, technical role. Such cases can, for example, i</w:t>
      </w:r>
      <w:r w:rsidRPr="00D201B0">
        <w:t>n</w:t>
      </w:r>
      <w:r w:rsidRPr="00D201B0">
        <w:t xml:space="preserve">clude the transformations of vector equations and </w:t>
      </w:r>
      <w:r>
        <w:t>their presentation</w:t>
      </w:r>
      <w:r w:rsidRPr="00D201B0">
        <w:t xml:space="preserve"> in another coordinate system. For these purposes it is nece</w:t>
      </w:r>
      <w:r w:rsidRPr="00D201B0">
        <w:t>s</w:t>
      </w:r>
      <w:r w:rsidRPr="00D201B0">
        <w:t xml:space="preserve">sary to use additional sections at the end of the article </w:t>
      </w:r>
      <w:r>
        <w:t>before the references – the</w:t>
      </w:r>
      <w:r w:rsidRPr="00D201B0">
        <w:t xml:space="preserve"> so-called app</w:t>
      </w:r>
      <w:r>
        <w:t>endixes</w:t>
      </w:r>
      <w:r w:rsidRPr="00D201B0">
        <w:t>. The title of each such section is fo</w:t>
      </w:r>
      <w:r w:rsidRPr="00D201B0">
        <w:t>r</w:t>
      </w:r>
      <w:r w:rsidRPr="00D201B0">
        <w:lastRenderedPageBreak/>
        <w:t xml:space="preserve">matted </w:t>
      </w:r>
      <w:r>
        <w:t xml:space="preserve">with </w:t>
      </w:r>
      <w:r w:rsidR="00DA69E3">
        <w:t xml:space="preserve">the </w:t>
      </w:r>
      <w:r w:rsidRPr="00D201B0">
        <w:t>style «JNEP_SECTION_NONNUM»</w:t>
      </w:r>
      <w:r>
        <w:t>.</w:t>
      </w:r>
      <w:r w:rsidRPr="00D201B0">
        <w:t xml:space="preserve"> </w:t>
      </w:r>
      <w:r>
        <w:t xml:space="preserve">Each </w:t>
      </w:r>
      <w:r w:rsidRPr="00225159">
        <w:t>title should to be started with the word «Appe</w:t>
      </w:r>
      <w:r w:rsidRPr="00225159">
        <w:t>n</w:t>
      </w:r>
      <w:r w:rsidRPr="00225159">
        <w:t>dix</w:t>
      </w:r>
      <w:r>
        <w:t>»</w:t>
      </w:r>
      <w:r w:rsidRPr="00225159">
        <w:t xml:space="preserve"> and number</w:t>
      </w:r>
      <w:r>
        <w:t>ed</w:t>
      </w:r>
      <w:r w:rsidRPr="00225159">
        <w:t xml:space="preserve"> by the letter</w:t>
      </w:r>
      <w:r>
        <w:t>s</w:t>
      </w:r>
      <w:r w:rsidRPr="00225159">
        <w:t xml:space="preserve"> of Roman alphabet. Then, </w:t>
      </w:r>
      <w:r>
        <w:t>in a</w:t>
      </w:r>
      <w:r w:rsidRPr="00225159">
        <w:t xml:space="preserve"> new line the name of Appe</w:t>
      </w:r>
      <w:r w:rsidRPr="00225159">
        <w:t>n</w:t>
      </w:r>
      <w:r w:rsidRPr="00225159">
        <w:t>dix is typed with the same style</w:t>
      </w:r>
      <w:r w:rsidRPr="005D1558">
        <w:t>.</w:t>
      </w:r>
    </w:p>
    <w:p w:rsidR="006E6E87" w:rsidRPr="005D1558" w:rsidRDefault="006E6E87" w:rsidP="006E6E87">
      <w:pPr>
        <w:pStyle w:val="JnepNormal"/>
        <w:spacing w:line="235" w:lineRule="auto"/>
      </w:pPr>
    </w:p>
    <w:p w:rsidR="006E6E87" w:rsidRPr="00181678" w:rsidRDefault="006E6E87" w:rsidP="006E6E87">
      <w:pPr>
        <w:pStyle w:val="JnepSubsection"/>
        <w:spacing w:line="235" w:lineRule="auto"/>
        <w:rPr>
          <w:lang w:val="ru-RU"/>
        </w:rPr>
      </w:pPr>
      <w:r>
        <w:t>References</w:t>
      </w:r>
    </w:p>
    <w:p w:rsidR="006E6E87" w:rsidRPr="00181678" w:rsidRDefault="006E6E87" w:rsidP="006E6E87">
      <w:pPr>
        <w:pStyle w:val="JnepEmptystring"/>
        <w:spacing w:line="235" w:lineRule="auto"/>
        <w:rPr>
          <w:lang w:val="ru-RU"/>
        </w:rPr>
      </w:pPr>
    </w:p>
    <w:p w:rsidR="006E6E87" w:rsidRPr="00D744AB" w:rsidRDefault="006E6E87" w:rsidP="006E6E87">
      <w:pPr>
        <w:pStyle w:val="JnepNormal"/>
      </w:pPr>
      <w:r w:rsidRPr="00D744AB">
        <w:rPr>
          <w:spacing w:val="-2"/>
        </w:rPr>
        <w:t xml:space="preserve">The numbering of references should be transparent, and the sequence of numbers </w:t>
      </w:r>
      <w:r>
        <w:rPr>
          <w:spacing w:val="-2"/>
        </w:rPr>
        <w:t>in the</w:t>
      </w:r>
      <w:r w:rsidRPr="00D744AB">
        <w:rPr>
          <w:spacing w:val="-2"/>
        </w:rPr>
        <w:t xml:space="preserve"> list should corr</w:t>
      </w:r>
      <w:r w:rsidRPr="00D744AB">
        <w:rPr>
          <w:spacing w:val="-2"/>
        </w:rPr>
        <w:t>e</w:t>
      </w:r>
      <w:r w:rsidRPr="00D744AB">
        <w:rPr>
          <w:spacing w:val="-2"/>
        </w:rPr>
        <w:t xml:space="preserve">spond to a sequence of references in the manuscript text. </w:t>
      </w:r>
      <w:r>
        <w:t>References</w:t>
      </w:r>
      <w:r w:rsidRPr="00D744AB">
        <w:t xml:space="preserve"> </w:t>
      </w:r>
      <w:r>
        <w:t xml:space="preserve">are </w:t>
      </w:r>
      <w:r w:rsidRPr="00D744AB">
        <w:t>marked in the text with</w:t>
      </w:r>
      <w:r>
        <w:t xml:space="preserve"> </w:t>
      </w:r>
      <w:r w:rsidRPr="00D744AB">
        <w:t>square brac</w:t>
      </w:r>
      <w:r w:rsidRPr="00D744AB">
        <w:t>k</w:t>
      </w:r>
      <w:r w:rsidRPr="00D744AB">
        <w:t xml:space="preserve">ets [...]. </w:t>
      </w:r>
      <w:r>
        <w:t>The l</w:t>
      </w:r>
      <w:r w:rsidRPr="00D744AB">
        <w:t xml:space="preserve">ist </w:t>
      </w:r>
      <w:r>
        <w:t xml:space="preserve">is </w:t>
      </w:r>
      <w:r w:rsidRPr="00D744AB">
        <w:t>placed at the end of</w:t>
      </w:r>
      <w:r>
        <w:t xml:space="preserve"> the</w:t>
      </w:r>
      <w:r w:rsidRPr="00D744AB">
        <w:t xml:space="preserve"> article </w:t>
      </w:r>
      <w:r>
        <w:t>in a</w:t>
      </w:r>
      <w:r w:rsidRPr="00D744AB">
        <w:t xml:space="preserve"> se</w:t>
      </w:r>
      <w:r w:rsidRPr="00D744AB">
        <w:t>p</w:t>
      </w:r>
      <w:r w:rsidRPr="00D744AB">
        <w:t xml:space="preserve">arate section entitled «References». The style used to format </w:t>
      </w:r>
      <w:r>
        <w:t>this</w:t>
      </w:r>
      <w:r w:rsidRPr="00D744AB">
        <w:t xml:space="preserve"> section title </w:t>
      </w:r>
      <w:r>
        <w:t>is</w:t>
      </w:r>
      <w:r w:rsidRPr="00D744AB">
        <w:t xml:space="preserve"> «JNEP_SECTION_</w:t>
      </w:r>
      <w:r>
        <w:br/>
      </w:r>
      <w:r w:rsidRPr="00D744AB">
        <w:t xml:space="preserve">NONNUM», and for the list </w:t>
      </w:r>
      <w:r>
        <w:t>is</w:t>
      </w:r>
      <w:r w:rsidRPr="00D744AB">
        <w:t xml:space="preserve"> </w:t>
      </w:r>
      <w:r>
        <w:t>«</w:t>
      </w:r>
      <w:r w:rsidRPr="00D744AB">
        <w:t>1. Jnep_References</w:t>
      </w:r>
      <w:r>
        <w:t>»</w:t>
      </w:r>
      <w:r w:rsidRPr="00D744AB">
        <w:t xml:space="preserve">. References to </w:t>
      </w:r>
      <w:r>
        <w:t>the sources</w:t>
      </w:r>
      <w:r w:rsidRPr="00D744AB">
        <w:t xml:space="preserve"> should be </w:t>
      </w:r>
      <w:r>
        <w:t>typ</w:t>
      </w:r>
      <w:r w:rsidRPr="00D744AB">
        <w:t>ed in the format adopted in the journals</w:t>
      </w:r>
      <w:r>
        <w:t xml:space="preserve"> of the</w:t>
      </w:r>
      <w:r w:rsidRPr="00D744AB">
        <w:t xml:space="preserve"> Physical Review series of the American Physical Society. </w:t>
      </w:r>
      <w:r>
        <w:t>L</w:t>
      </w:r>
      <w:r w:rsidRPr="00D744AB">
        <w:t>anguage</w:t>
      </w:r>
      <w:r>
        <w:t xml:space="preserve"> of the refe</w:t>
      </w:r>
      <w:r>
        <w:t>r</w:t>
      </w:r>
      <w:r>
        <w:t>ences</w:t>
      </w:r>
      <w:r w:rsidRPr="00D744AB">
        <w:t xml:space="preserve"> should correspond to the orig</w:t>
      </w:r>
      <w:r w:rsidRPr="00D744AB">
        <w:t>i</w:t>
      </w:r>
      <w:r w:rsidRPr="00D744AB">
        <w:t>nal.</w:t>
      </w:r>
    </w:p>
    <w:p w:rsidR="006E6E87" w:rsidRPr="00D744AB" w:rsidRDefault="006E6E87" w:rsidP="006E6E87">
      <w:pPr>
        <w:pStyle w:val="JnepNormal"/>
      </w:pPr>
    </w:p>
    <w:p w:rsidR="006E6E87" w:rsidRPr="00D744AB" w:rsidRDefault="006E6E87" w:rsidP="006E6E87">
      <w:pPr>
        <w:pStyle w:val="JnepNormal"/>
        <w:tabs>
          <w:tab w:val="left" w:pos="910"/>
        </w:tabs>
      </w:pPr>
      <w:r w:rsidRPr="00D744AB">
        <w:t>3.1</w:t>
      </w:r>
      <w:r>
        <w:t>1</w:t>
      </w:r>
      <w:r w:rsidRPr="00D744AB">
        <w:t>.1</w:t>
      </w:r>
      <w:r w:rsidRPr="00D744AB">
        <w:tab/>
      </w:r>
      <w:r>
        <w:t>References to the articles</w:t>
      </w:r>
    </w:p>
    <w:p w:rsidR="006E6E87" w:rsidRPr="00D744AB" w:rsidRDefault="006E6E87" w:rsidP="006E6E87">
      <w:pPr>
        <w:pStyle w:val="JnepNormal"/>
      </w:pPr>
      <w:r>
        <w:t>For references</w:t>
      </w:r>
      <w:r w:rsidRPr="00D744AB">
        <w:t xml:space="preserve"> </w:t>
      </w:r>
      <w:r>
        <w:t>to the</w:t>
      </w:r>
      <w:r w:rsidRPr="00D744AB">
        <w:t xml:space="preserve"> </w:t>
      </w:r>
      <w:r>
        <w:t>articles in scientific journals</w:t>
      </w:r>
      <w:r w:rsidRPr="00D744AB">
        <w:t xml:space="preserve"> this format has the</w:t>
      </w:r>
      <w:r>
        <w:t xml:space="preserve"> following</w:t>
      </w:r>
      <w:r w:rsidRPr="00D744AB">
        <w:t xml:space="preserve"> form:</w:t>
      </w:r>
    </w:p>
    <w:p w:rsidR="006E6E87" w:rsidRPr="00D744AB" w:rsidRDefault="006E6E87" w:rsidP="006E6E87">
      <w:pPr>
        <w:pStyle w:val="JnepNormal"/>
        <w:rPr>
          <w:spacing w:val="-2"/>
        </w:rPr>
      </w:pPr>
      <w:r w:rsidRPr="00887C5D">
        <w:rPr>
          <w:spacing w:val="-4"/>
        </w:rPr>
        <w:t>«Abbreviated first names»-NON-BREAKING SPACE-</w:t>
      </w:r>
      <w:r>
        <w:rPr>
          <w:spacing w:val="-2"/>
        </w:rPr>
        <w:br/>
      </w:r>
      <w:r w:rsidRPr="00D744AB">
        <w:rPr>
          <w:spacing w:val="-2"/>
        </w:rPr>
        <w:t>«Last Name»-COMMA-«</w:t>
      </w:r>
      <w:r w:rsidRPr="00D744AB">
        <w:rPr>
          <w:i/>
          <w:spacing w:val="-2"/>
        </w:rPr>
        <w:t xml:space="preserve">Abbreviated </w:t>
      </w:r>
      <w:r>
        <w:rPr>
          <w:i/>
          <w:spacing w:val="-2"/>
        </w:rPr>
        <w:t>J</w:t>
      </w:r>
      <w:r w:rsidRPr="00D744AB">
        <w:rPr>
          <w:i/>
          <w:spacing w:val="-2"/>
        </w:rPr>
        <w:t xml:space="preserve">ournal </w:t>
      </w:r>
      <w:r>
        <w:rPr>
          <w:i/>
          <w:spacing w:val="-2"/>
        </w:rPr>
        <w:t>N</w:t>
      </w:r>
      <w:r w:rsidRPr="00D744AB">
        <w:rPr>
          <w:i/>
          <w:spacing w:val="-2"/>
        </w:rPr>
        <w:t>ame</w:t>
      </w:r>
      <w:r w:rsidRPr="00D744AB">
        <w:rPr>
          <w:spacing w:val="-2"/>
        </w:rPr>
        <w:t>»-«</w:t>
      </w:r>
      <w:r w:rsidRPr="00D744AB">
        <w:rPr>
          <w:b/>
          <w:spacing w:val="-2"/>
        </w:rPr>
        <w:t>Volume number</w:t>
      </w:r>
      <w:r w:rsidRPr="00D744AB">
        <w:rPr>
          <w:spacing w:val="-2"/>
        </w:rPr>
        <w:t>»-«No»-«Issue nu</w:t>
      </w:r>
      <w:r w:rsidRPr="00D744AB">
        <w:rPr>
          <w:spacing w:val="-2"/>
        </w:rPr>
        <w:t>m</w:t>
      </w:r>
      <w:r w:rsidRPr="00D744AB">
        <w:rPr>
          <w:spacing w:val="-2"/>
        </w:rPr>
        <w:t>ber»-COMMA-«first page number (or article ID)»-«(Year)»</w:t>
      </w:r>
      <w:r w:rsidRPr="00D744AB">
        <w:rPr>
          <w:bCs/>
          <w:spacing w:val="-2"/>
        </w:rPr>
        <w:t>-DOT</w:t>
      </w:r>
      <w:r w:rsidRPr="00D744AB">
        <w:rPr>
          <w:spacing w:val="-2"/>
        </w:rPr>
        <w:t>.</w:t>
      </w:r>
    </w:p>
    <w:p w:rsidR="006E6E87" w:rsidRPr="00887C5D" w:rsidRDefault="006E6E87" w:rsidP="006E6E87">
      <w:pPr>
        <w:pStyle w:val="JnepNormal"/>
      </w:pPr>
      <w:r w:rsidRPr="00887C5D">
        <w:t>Notes.</w:t>
      </w:r>
    </w:p>
    <w:p w:rsidR="006E6E87" w:rsidRPr="00887C5D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887C5D">
        <w:t>The list of authors is represented in full.</w:t>
      </w:r>
    </w:p>
    <w:p w:rsidR="006E6E87" w:rsidRPr="00887C5D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887C5D">
        <w:t>The non-breaking space (symbol «</w:t>
      </w:r>
      <w:r w:rsidRPr="00887C5D">
        <w:sym w:font="Symbol" w:char="F0B0"/>
      </w:r>
      <w:r w:rsidRPr="00887C5D">
        <w:t>») is typed using the ke</w:t>
      </w:r>
      <w:r w:rsidRPr="00887C5D">
        <w:t>y</w:t>
      </w:r>
      <w:r w:rsidRPr="00887C5D">
        <w:t>board shortcut «Shift» + «Ctrl» + «Space».</w:t>
      </w:r>
    </w:p>
    <w:p w:rsidR="006E6E87" w:rsidRPr="00887C5D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887C5D">
        <w:t xml:space="preserve">The volume number should be </w:t>
      </w:r>
      <w:r w:rsidRPr="00887C5D">
        <w:rPr>
          <w:b/>
        </w:rPr>
        <w:t>bold</w:t>
      </w:r>
      <w:r w:rsidRPr="00887C5D">
        <w:t xml:space="preserve"> and not co</w:t>
      </w:r>
      <w:r w:rsidRPr="00887C5D">
        <w:t>n</w:t>
      </w:r>
      <w:r w:rsidRPr="00887C5D">
        <w:t>tain the prefix «Vol.», etc.</w:t>
      </w:r>
    </w:p>
    <w:p w:rsidR="006E6E87" w:rsidRPr="00887C5D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887C5D">
        <w:t xml:space="preserve">Number of Issue should be displayed in the case when the page numbers do </w:t>
      </w:r>
      <w:r w:rsidRPr="00887C5D">
        <w:rPr>
          <w:b/>
        </w:rPr>
        <w:t>not</w:t>
      </w:r>
      <w:r w:rsidRPr="00887C5D">
        <w:t xml:space="preserve"> pass-through within one vo</w:t>
      </w:r>
      <w:r w:rsidRPr="00887C5D">
        <w:t>l</w:t>
      </w:r>
      <w:r w:rsidRPr="00887C5D">
        <w:t>ume and begin with each new issue again.</w:t>
      </w:r>
    </w:p>
    <w:p w:rsidR="006E6E87" w:rsidRPr="00887C5D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887C5D">
        <w:t xml:space="preserve">If the volume number is not specified, the number of issue is required and should be typed in </w:t>
      </w:r>
      <w:r w:rsidRPr="00887C5D">
        <w:rPr>
          <w:b/>
        </w:rPr>
        <w:t>bold</w:t>
      </w:r>
      <w:r w:rsidRPr="00887C5D">
        <w:t>.</w:t>
      </w:r>
    </w:p>
    <w:p w:rsidR="006E6E87" w:rsidRPr="00887C5D" w:rsidRDefault="006E6E87" w:rsidP="006E6E87">
      <w:pPr>
        <w:pStyle w:val="JnepNormal"/>
        <w:numPr>
          <w:ilvl w:val="0"/>
          <w:numId w:val="9"/>
        </w:numPr>
        <w:ind w:left="284" w:hanging="284"/>
        <w:rPr>
          <w:szCs w:val="18"/>
        </w:rPr>
      </w:pPr>
      <w:r w:rsidRPr="00887C5D">
        <w:t xml:space="preserve">Abbreviated name of the journal is typed in </w:t>
      </w:r>
      <w:r w:rsidRPr="00887C5D">
        <w:rPr>
          <w:i/>
        </w:rPr>
        <w:t>italic</w:t>
      </w:r>
      <w:r w:rsidRPr="00887C5D">
        <w:t xml:space="preserve"> and must comply with abbreviations according to </w:t>
      </w:r>
      <w:r w:rsidRPr="00887C5D">
        <w:rPr>
          <w:szCs w:val="18"/>
        </w:rPr>
        <w:t>ISI Web of Science (</w:t>
      </w:r>
      <w:hyperlink r:id="rId23" w:history="1">
        <w:r w:rsidRPr="00887C5D">
          <w:rPr>
            <w:rStyle w:val="Hyperlink"/>
            <w:szCs w:val="18"/>
          </w:rPr>
          <w:t>download</w:t>
        </w:r>
      </w:hyperlink>
      <w:r w:rsidRPr="00887C5D">
        <w:rPr>
          <w:szCs w:val="18"/>
        </w:rPr>
        <w:t xml:space="preserve"> a list of acronyms from the Journal website</w:t>
      </w:r>
      <w:r>
        <w:rPr>
          <w:szCs w:val="18"/>
        </w:rPr>
        <w:t>)</w:t>
      </w:r>
      <w:r w:rsidRPr="00887C5D">
        <w:rPr>
          <w:szCs w:val="18"/>
        </w:rPr>
        <w:t>.</w:t>
      </w:r>
    </w:p>
    <w:p w:rsidR="006E6E87" w:rsidRPr="00887C5D" w:rsidRDefault="006E6E87" w:rsidP="006E6E87">
      <w:pPr>
        <w:pStyle w:val="JnepNormal"/>
        <w:rPr>
          <w:szCs w:val="18"/>
        </w:rPr>
      </w:pPr>
      <w:r w:rsidRPr="00887C5D">
        <w:t>Example</w:t>
      </w:r>
      <w:r>
        <w:t>s</w:t>
      </w:r>
      <w:r w:rsidRPr="00887C5D">
        <w:t xml:space="preserve"> of</w:t>
      </w:r>
      <w:r>
        <w:t xml:space="preserve"> the</w:t>
      </w:r>
      <w:r w:rsidRPr="00887C5D">
        <w:t xml:space="preserve"> references on</w:t>
      </w:r>
      <w:r>
        <w:t xml:space="preserve"> the</w:t>
      </w:r>
      <w:r w:rsidRPr="00887C5D">
        <w:t xml:space="preserve"> articles </w:t>
      </w:r>
      <w:r>
        <w:t>are</w:t>
      </w:r>
      <w:r w:rsidRPr="00887C5D">
        <w:t xml:space="preserve"> </w:t>
      </w:r>
      <w:r w:rsidRPr="00887C5D">
        <w:rPr>
          <w:szCs w:val="18"/>
        </w:rPr>
        <w:t>[1-3].</w:t>
      </w:r>
    </w:p>
    <w:p w:rsidR="006E6E87" w:rsidRPr="005D1558" w:rsidRDefault="006E6E87" w:rsidP="006E6E87">
      <w:pPr>
        <w:pStyle w:val="JnepNormal"/>
        <w:rPr>
          <w:szCs w:val="18"/>
        </w:rPr>
      </w:pPr>
    </w:p>
    <w:p w:rsidR="006E6E87" w:rsidRPr="007837BB" w:rsidRDefault="006E6E87" w:rsidP="006E6E87">
      <w:pPr>
        <w:pStyle w:val="JnepNormal"/>
        <w:tabs>
          <w:tab w:val="left" w:pos="924"/>
        </w:tabs>
      </w:pPr>
      <w:r w:rsidRPr="007837BB">
        <w:t>3.11.2</w:t>
      </w:r>
      <w:r w:rsidRPr="007837BB">
        <w:tab/>
        <w:t>References to the books</w:t>
      </w:r>
    </w:p>
    <w:p w:rsidR="006E6E87" w:rsidRPr="007837BB" w:rsidRDefault="006E6E87" w:rsidP="006E6E87">
      <w:pPr>
        <w:pStyle w:val="JnepNormal"/>
      </w:pPr>
      <w:r w:rsidRPr="007837BB">
        <w:t>There are two formats for the book references. The first one is used if each of authors listed on the co</w:t>
      </w:r>
      <w:r w:rsidRPr="007837BB">
        <w:t>v</w:t>
      </w:r>
      <w:r w:rsidRPr="007837BB">
        <w:t>er formally has the same rights and bears equal respons</w:t>
      </w:r>
      <w:r w:rsidRPr="007837BB">
        <w:t>i</w:t>
      </w:r>
      <w:r w:rsidRPr="007837BB">
        <w:t xml:space="preserve">bility for the book. </w:t>
      </w:r>
      <w:r w:rsidR="00DA69E3">
        <w:t>The f</w:t>
      </w:r>
      <w:r w:rsidRPr="007837BB">
        <w:t xml:space="preserve">ormat of the reference to the book in this case </w:t>
      </w:r>
      <w:r w:rsidRPr="007837BB">
        <w:rPr>
          <w:rStyle w:val="Emphasis"/>
          <w:i w:val="0"/>
        </w:rPr>
        <w:t>is schematically written</w:t>
      </w:r>
      <w:r w:rsidRPr="007837BB">
        <w:t xml:space="preserve"> as:</w:t>
      </w:r>
    </w:p>
    <w:p w:rsidR="006E6E87" w:rsidRPr="007837BB" w:rsidRDefault="006E6E87" w:rsidP="006E6E87">
      <w:pPr>
        <w:pStyle w:val="JnepNormal"/>
      </w:pPr>
      <w:r w:rsidRPr="007837BB">
        <w:rPr>
          <w:spacing w:val="-3"/>
        </w:rPr>
        <w:t>«Abbreviated first names»-NON-BREAKING SPACE-</w:t>
      </w:r>
      <w:r w:rsidRPr="007837BB">
        <w:t>«Last Name»-COMMA-«</w:t>
      </w:r>
      <w:r w:rsidRPr="007837BB">
        <w:rPr>
          <w:i/>
        </w:rPr>
        <w:t>Book Title</w:t>
      </w:r>
      <w:r w:rsidRPr="007837BB">
        <w:t>»-(«Place of publis</w:t>
      </w:r>
      <w:r w:rsidRPr="007837BB">
        <w:t>h</w:t>
      </w:r>
      <w:r w:rsidRPr="007837BB">
        <w:t>ing»-COLON-«Publisher Name»-COLON-«Year»)</w:t>
      </w:r>
      <w:r w:rsidRPr="007837BB">
        <w:rPr>
          <w:bCs/>
        </w:rPr>
        <w:t>-DOT</w:t>
      </w:r>
      <w:r w:rsidRPr="007837BB">
        <w:t>.</w:t>
      </w:r>
    </w:p>
    <w:p w:rsidR="006E6E87" w:rsidRPr="007837BB" w:rsidRDefault="006E6E87" w:rsidP="006E6E87">
      <w:pPr>
        <w:pStyle w:val="JnepNormal"/>
      </w:pPr>
      <w:r w:rsidRPr="007837BB">
        <w:t>If the book was published under the editorship of one or several persons and other authors were i</w:t>
      </w:r>
      <w:r w:rsidRPr="007837BB">
        <w:t>n</w:t>
      </w:r>
      <w:r w:rsidRPr="007837BB">
        <w:t>volved only into certain sections, the format of the reference</w:t>
      </w:r>
      <w:r>
        <w:t xml:space="preserve"> to the book</w:t>
      </w:r>
      <w:r w:rsidRPr="007837BB">
        <w:t xml:space="preserve"> is </w:t>
      </w:r>
      <w:r w:rsidR="00DA69E3">
        <w:t xml:space="preserve">the </w:t>
      </w:r>
      <w:r w:rsidRPr="007837BB">
        <w:t>following:</w:t>
      </w:r>
    </w:p>
    <w:p w:rsidR="006E6E87" w:rsidRPr="007837BB" w:rsidRDefault="006E6E87" w:rsidP="006E6E87">
      <w:pPr>
        <w:pStyle w:val="JnepNormal"/>
      </w:pPr>
      <w:r w:rsidRPr="007837BB">
        <w:t>«</w:t>
      </w:r>
      <w:r w:rsidRPr="007837BB">
        <w:rPr>
          <w:i/>
        </w:rPr>
        <w:t>Book Title</w:t>
      </w:r>
      <w:r w:rsidRPr="007837BB">
        <w:t>» («Ed» «Abbreviated first names»-NON-BREAKING SPACE-«Last Name»-(«Place of publis</w:t>
      </w:r>
      <w:r w:rsidRPr="007837BB">
        <w:t>h</w:t>
      </w:r>
      <w:r w:rsidRPr="007837BB">
        <w:t>ing»-COLON-«Publisher Name»-COLON-«Year»)</w:t>
      </w:r>
      <w:r w:rsidRPr="007837BB">
        <w:rPr>
          <w:bCs/>
        </w:rPr>
        <w:t>-DOT</w:t>
      </w:r>
      <w:r w:rsidRPr="007837BB">
        <w:t>.</w:t>
      </w:r>
    </w:p>
    <w:p w:rsidR="006E6E87" w:rsidRPr="007837BB" w:rsidRDefault="00DA69E3" w:rsidP="006E6E87">
      <w:pPr>
        <w:pStyle w:val="JnepNormal"/>
      </w:pPr>
      <w:r>
        <w:t>The e</w:t>
      </w:r>
      <w:r w:rsidR="006E6E87" w:rsidRPr="007837BB">
        <w:t>xample</w:t>
      </w:r>
      <w:r w:rsidR="006E6E87">
        <w:t>s</w:t>
      </w:r>
      <w:r w:rsidR="006E6E87" w:rsidRPr="007837BB">
        <w:t xml:space="preserve"> of the references </w:t>
      </w:r>
      <w:r w:rsidR="006E6E87">
        <w:t>to the</w:t>
      </w:r>
      <w:r w:rsidR="006E6E87" w:rsidRPr="007837BB">
        <w:t xml:space="preserve"> books </w:t>
      </w:r>
      <w:r w:rsidR="006E6E87">
        <w:t>are</w:t>
      </w:r>
      <w:r w:rsidR="006E6E87" w:rsidRPr="007837BB">
        <w:t xml:space="preserve"> [4, 5].</w:t>
      </w:r>
    </w:p>
    <w:p w:rsidR="006E6E87" w:rsidRPr="009E6B7E" w:rsidRDefault="006E6E87" w:rsidP="00D67371">
      <w:pPr>
        <w:pStyle w:val="JnepNormal"/>
        <w:tabs>
          <w:tab w:val="left" w:pos="952"/>
        </w:tabs>
      </w:pPr>
      <w:r>
        <w:br w:type="page"/>
      </w:r>
      <w:r w:rsidRPr="00256B54">
        <w:lastRenderedPageBreak/>
        <w:t>3.1</w:t>
      </w:r>
      <w:r>
        <w:t>1</w:t>
      </w:r>
      <w:r w:rsidRPr="00256B54">
        <w:t>.3</w:t>
      </w:r>
      <w:r w:rsidRPr="00256B54">
        <w:tab/>
      </w:r>
      <w:r>
        <w:t>References to the preprints</w:t>
      </w:r>
    </w:p>
    <w:p w:rsidR="006E6E87" w:rsidRPr="00256B54" w:rsidRDefault="006E6E87" w:rsidP="006E6E87">
      <w:pPr>
        <w:pStyle w:val="JnepNormal"/>
      </w:pPr>
      <w:r w:rsidRPr="00256B54">
        <w:t xml:space="preserve">Reference format for </w:t>
      </w:r>
      <w:r>
        <w:t xml:space="preserve">the </w:t>
      </w:r>
      <w:r w:rsidRPr="00256B54">
        <w:t>electronic preprint is very simple:</w:t>
      </w:r>
    </w:p>
    <w:p w:rsidR="006E6E87" w:rsidRDefault="006E6E87" w:rsidP="006E6E87">
      <w:pPr>
        <w:pStyle w:val="JnepNormal"/>
      </w:pPr>
      <w:r w:rsidRPr="00256B54">
        <w:rPr>
          <w:spacing w:val="-3"/>
        </w:rPr>
        <w:t>«Abbreviated first names»-NON-BREAKING SPACE</w:t>
      </w:r>
      <w:r w:rsidRPr="00D744AB">
        <w:rPr>
          <w:spacing w:val="-2"/>
        </w:rPr>
        <w:t>-«Last Name»-COMMA-«</w:t>
      </w:r>
      <w:r w:rsidRPr="00256B54">
        <w:rPr>
          <w:spacing w:val="-2"/>
        </w:rPr>
        <w:t>File (account) ID</w:t>
      </w:r>
      <w:r w:rsidRPr="009E6B7E">
        <w:rPr>
          <w:spacing w:val="-4"/>
        </w:rPr>
        <w:t>»-</w:t>
      </w:r>
      <w:r w:rsidRPr="00D744AB">
        <w:rPr>
          <w:bCs/>
          <w:spacing w:val="-2"/>
        </w:rPr>
        <w:t>DOT</w:t>
      </w:r>
      <w:r>
        <w:rPr>
          <w:bCs/>
          <w:spacing w:val="-2"/>
        </w:rPr>
        <w:t>.</w:t>
      </w:r>
    </w:p>
    <w:p w:rsidR="006E6E87" w:rsidRPr="005D1558" w:rsidRDefault="006E6E87" w:rsidP="006E6E87">
      <w:pPr>
        <w:pStyle w:val="JnepNormal"/>
        <w:rPr>
          <w:spacing w:val="-1"/>
        </w:rPr>
      </w:pPr>
      <w:r w:rsidRPr="00256B54">
        <w:rPr>
          <w:spacing w:val="-2"/>
        </w:rPr>
        <w:t>In this case the File ID should be made as hype</w:t>
      </w:r>
      <w:r w:rsidRPr="00256B54">
        <w:rPr>
          <w:spacing w:val="-2"/>
        </w:rPr>
        <w:t>r</w:t>
      </w:r>
      <w:r w:rsidRPr="00256B54">
        <w:rPr>
          <w:spacing w:val="-2"/>
        </w:rPr>
        <w:t>link</w:t>
      </w:r>
      <w:r w:rsidRPr="00256B54">
        <w:rPr>
          <w:spacing w:val="-1"/>
        </w:rPr>
        <w:t xml:space="preserve"> to </w:t>
      </w:r>
      <w:r>
        <w:rPr>
          <w:spacing w:val="-1"/>
        </w:rPr>
        <w:t xml:space="preserve">the </w:t>
      </w:r>
      <w:r w:rsidRPr="00256B54">
        <w:rPr>
          <w:spacing w:val="-1"/>
        </w:rPr>
        <w:t>rel</w:t>
      </w:r>
      <w:r w:rsidRPr="00256B54">
        <w:rPr>
          <w:spacing w:val="-1"/>
        </w:rPr>
        <w:t>e</w:t>
      </w:r>
      <w:r w:rsidRPr="00256B54">
        <w:rPr>
          <w:spacing w:val="-1"/>
        </w:rPr>
        <w:t xml:space="preserve">vant electronic resource. For example, see </w:t>
      </w:r>
      <w:r w:rsidRPr="005D1558">
        <w:rPr>
          <w:spacing w:val="-1"/>
        </w:rPr>
        <w:t>[6].</w:t>
      </w:r>
    </w:p>
    <w:p w:rsidR="006E6E87" w:rsidRPr="005D1558" w:rsidRDefault="006E6E87" w:rsidP="006E6E87">
      <w:pPr>
        <w:pStyle w:val="JnepNormal"/>
      </w:pPr>
    </w:p>
    <w:p w:rsidR="006E6E87" w:rsidRPr="005D1558" w:rsidRDefault="006E6E87" w:rsidP="006E6E87">
      <w:pPr>
        <w:pStyle w:val="JnepNormal"/>
        <w:tabs>
          <w:tab w:val="left" w:pos="910"/>
        </w:tabs>
      </w:pPr>
      <w:r w:rsidRPr="005D1558">
        <w:t>3.1</w:t>
      </w:r>
      <w:r>
        <w:t>1</w:t>
      </w:r>
      <w:r w:rsidRPr="005D1558">
        <w:t>.4</w:t>
      </w:r>
      <w:r w:rsidRPr="005D1558">
        <w:tab/>
      </w:r>
      <w:r>
        <w:t>References to the patents</w:t>
      </w:r>
    </w:p>
    <w:p w:rsidR="006E6E87" w:rsidRPr="00256B54" w:rsidRDefault="006E6E87" w:rsidP="006E6E87">
      <w:pPr>
        <w:pStyle w:val="JnepNormal"/>
      </w:pPr>
      <w:r w:rsidRPr="00256B54">
        <w:t xml:space="preserve">Reference format for </w:t>
      </w:r>
      <w:r>
        <w:t xml:space="preserve">the patent is </w:t>
      </w:r>
      <w:r w:rsidR="00DA69E3">
        <w:t xml:space="preserve">the </w:t>
      </w:r>
      <w:r>
        <w:t>following</w:t>
      </w:r>
      <w:r w:rsidRPr="00256B54">
        <w:t>:</w:t>
      </w:r>
    </w:p>
    <w:p w:rsidR="006E6E87" w:rsidRPr="00424E2B" w:rsidRDefault="006E6E87" w:rsidP="006E6E87">
      <w:pPr>
        <w:pStyle w:val="JnepNormal"/>
        <w:rPr>
          <w:bCs/>
        </w:rPr>
      </w:pPr>
      <w:r w:rsidRPr="00256B54">
        <w:rPr>
          <w:spacing w:val="-3"/>
        </w:rPr>
        <w:t>«Abbreviated first names»-NON-BREAKING SPACE</w:t>
      </w:r>
      <w:r w:rsidRPr="00D744AB">
        <w:rPr>
          <w:spacing w:val="-2"/>
        </w:rPr>
        <w:t>-«Last Name»-COMMA</w:t>
      </w:r>
      <w:r w:rsidRPr="00424E2B">
        <w:t>-«</w:t>
      </w:r>
      <w:r w:rsidRPr="00424E2B">
        <w:rPr>
          <w:spacing w:val="-2"/>
        </w:rPr>
        <w:t>Pat.»-</w:t>
      </w:r>
      <w:r w:rsidRPr="00256B54">
        <w:rPr>
          <w:spacing w:val="-3"/>
        </w:rPr>
        <w:t>NON</w:t>
      </w:r>
      <w:r w:rsidRPr="00424E2B">
        <w:rPr>
          <w:spacing w:val="-3"/>
        </w:rPr>
        <w:t>-</w:t>
      </w:r>
      <w:r w:rsidRPr="00256B54">
        <w:rPr>
          <w:spacing w:val="-3"/>
        </w:rPr>
        <w:t>BREAKING</w:t>
      </w:r>
      <w:r w:rsidRPr="00424E2B">
        <w:rPr>
          <w:spacing w:val="-3"/>
        </w:rPr>
        <w:t xml:space="preserve"> </w:t>
      </w:r>
      <w:r w:rsidRPr="00256B54">
        <w:rPr>
          <w:spacing w:val="-3"/>
        </w:rPr>
        <w:t>SPACE</w:t>
      </w:r>
      <w:r w:rsidRPr="00424E2B">
        <w:rPr>
          <w:spacing w:val="-2"/>
        </w:rPr>
        <w:t>-«Patent number»-COMMA-«Country»-COMMA-«</w:t>
      </w:r>
      <w:r>
        <w:rPr>
          <w:spacing w:val="-2"/>
        </w:rPr>
        <w:t>additio-</w:t>
      </w:r>
      <w:r w:rsidRPr="00424E2B">
        <w:rPr>
          <w:spacing w:val="-2"/>
        </w:rPr>
        <w:t>nal</w:t>
      </w:r>
      <w:r>
        <w:t xml:space="preserve"> patent code (if nece</w:t>
      </w:r>
      <w:r>
        <w:t>s</w:t>
      </w:r>
      <w:r>
        <w:t>sary)</w:t>
      </w:r>
      <w:r w:rsidRPr="00424E2B">
        <w:t>»-</w:t>
      </w:r>
      <w:r>
        <w:t>COMMA</w:t>
      </w:r>
      <w:r w:rsidRPr="00424E2B">
        <w:t>-«</w:t>
      </w:r>
      <w:r w:rsidRPr="00424E2B">
        <w:rPr>
          <w:bCs/>
        </w:rPr>
        <w:t>publ.» «</w:t>
      </w:r>
      <w:r>
        <w:rPr>
          <w:bCs/>
        </w:rPr>
        <w:t>date and ID of the bulletin</w:t>
      </w:r>
      <w:r w:rsidRPr="00424E2B">
        <w:rPr>
          <w:bCs/>
        </w:rPr>
        <w:t>»-</w:t>
      </w:r>
      <w:r>
        <w:rPr>
          <w:bCs/>
        </w:rPr>
        <w:t>DOT</w:t>
      </w:r>
      <w:r w:rsidRPr="00424E2B">
        <w:rPr>
          <w:bCs/>
        </w:rPr>
        <w:t>.</w:t>
      </w:r>
    </w:p>
    <w:p w:rsidR="006E6E87" w:rsidRPr="00424E2B" w:rsidRDefault="006E6E87" w:rsidP="006E6E87">
      <w:pPr>
        <w:pStyle w:val="JnepNormal"/>
      </w:pPr>
      <w:r>
        <w:rPr>
          <w:bCs/>
        </w:rPr>
        <w:t>Examples are given as references</w:t>
      </w:r>
      <w:r w:rsidRPr="00424E2B">
        <w:rPr>
          <w:bCs/>
        </w:rPr>
        <w:t xml:space="preserve"> [7, 8].</w:t>
      </w:r>
    </w:p>
    <w:p w:rsidR="006E6E87" w:rsidRPr="00424E2B" w:rsidRDefault="006E6E87" w:rsidP="006E6E87">
      <w:pPr>
        <w:pStyle w:val="JnepNormal"/>
      </w:pPr>
    </w:p>
    <w:p w:rsidR="006E6E87" w:rsidRPr="00424E2B" w:rsidRDefault="006E6E87" w:rsidP="006E6E87">
      <w:pPr>
        <w:pStyle w:val="JnepNormal"/>
        <w:tabs>
          <w:tab w:val="left" w:pos="910"/>
        </w:tabs>
      </w:pPr>
      <w:r w:rsidRPr="00424E2B">
        <w:t>3.1</w:t>
      </w:r>
      <w:r>
        <w:t>1</w:t>
      </w:r>
      <w:r w:rsidRPr="00424E2B">
        <w:t>.5</w:t>
      </w:r>
      <w:r w:rsidRPr="00424E2B">
        <w:tab/>
      </w:r>
      <w:r>
        <w:t xml:space="preserve">References to </w:t>
      </w:r>
      <w:r w:rsidRPr="00424E2B">
        <w:t>collections of scientific works</w:t>
      </w:r>
    </w:p>
    <w:p w:rsidR="006E6E87" w:rsidRPr="00424E2B" w:rsidRDefault="006E6E87" w:rsidP="006E6E87">
      <w:pPr>
        <w:pStyle w:val="JnepNormal"/>
      </w:pPr>
      <w:r w:rsidRPr="00256B54">
        <w:t xml:space="preserve">Reference format for </w:t>
      </w:r>
      <w:r w:rsidRPr="00424E2B">
        <w:t>collections of scientific works</w:t>
      </w:r>
      <w:r>
        <w:t xml:space="preserve"> has a form</w:t>
      </w:r>
      <w:r w:rsidRPr="00424E2B">
        <w:t>:</w:t>
      </w:r>
    </w:p>
    <w:p w:rsidR="006E6E87" w:rsidRPr="006D0472" w:rsidRDefault="006E6E87" w:rsidP="006E6E87">
      <w:pPr>
        <w:pStyle w:val="JnepNormal"/>
        <w:rPr>
          <w:bCs/>
        </w:rPr>
      </w:pPr>
      <w:r w:rsidRPr="006D0472">
        <w:rPr>
          <w:spacing w:val="-3"/>
        </w:rPr>
        <w:t>«Abbreviated first names»-NON-BREAKING SPACE-</w:t>
      </w:r>
      <w:r w:rsidRPr="006D0472">
        <w:t>«Last Name»-COMMA-«</w:t>
      </w:r>
      <w:r w:rsidRPr="006D0472">
        <w:rPr>
          <w:i/>
        </w:rPr>
        <w:t>Title</w:t>
      </w:r>
      <w:r>
        <w:rPr>
          <w:i/>
        </w:rPr>
        <w:t xml:space="preserve"> of </w:t>
      </w:r>
      <w:r w:rsidRPr="006D0472">
        <w:rPr>
          <w:i/>
        </w:rPr>
        <w:t>Collection»</w:t>
      </w:r>
      <w:r w:rsidRPr="006D0472">
        <w:t>-COMMA-«Article ID (if applicable)»-COMMA-«first page nu</w:t>
      </w:r>
      <w:r w:rsidRPr="006D0472">
        <w:t>m</w:t>
      </w:r>
      <w:r w:rsidRPr="006D0472">
        <w:t>ber» («Place of publis</w:t>
      </w:r>
      <w:r w:rsidRPr="006D0472">
        <w:t>h</w:t>
      </w:r>
      <w:r w:rsidRPr="006D0472">
        <w:t>ing»-COLON-«Publisher Name»-COLON-«Year»)</w:t>
      </w:r>
      <w:r w:rsidRPr="006D0472">
        <w:rPr>
          <w:bCs/>
        </w:rPr>
        <w:t>-DOT</w:t>
      </w:r>
      <w:r w:rsidRPr="006D0472">
        <w:t>.</w:t>
      </w:r>
    </w:p>
    <w:p w:rsidR="006E6E87" w:rsidRPr="00424E2B" w:rsidRDefault="006E6E87" w:rsidP="006E6E87">
      <w:pPr>
        <w:pStyle w:val="JnepNormal"/>
      </w:pPr>
      <w:r w:rsidRPr="00256B54">
        <w:rPr>
          <w:spacing w:val="-1"/>
        </w:rPr>
        <w:t>For</w:t>
      </w:r>
      <w:r w:rsidRPr="00424E2B">
        <w:rPr>
          <w:spacing w:val="-1"/>
        </w:rPr>
        <w:t xml:space="preserve"> </w:t>
      </w:r>
      <w:r w:rsidRPr="00256B54">
        <w:rPr>
          <w:spacing w:val="-1"/>
        </w:rPr>
        <w:t>example</w:t>
      </w:r>
      <w:r w:rsidRPr="00424E2B">
        <w:rPr>
          <w:spacing w:val="-1"/>
        </w:rPr>
        <w:t xml:space="preserve">, </w:t>
      </w:r>
      <w:r w:rsidRPr="00256B54">
        <w:rPr>
          <w:spacing w:val="-1"/>
        </w:rPr>
        <w:t>see</w:t>
      </w:r>
      <w:r w:rsidRPr="00424E2B">
        <w:rPr>
          <w:spacing w:val="-1"/>
        </w:rPr>
        <w:t xml:space="preserve"> </w:t>
      </w:r>
      <w:r>
        <w:rPr>
          <w:spacing w:val="-1"/>
        </w:rPr>
        <w:t>Ref</w:t>
      </w:r>
      <w:r w:rsidRPr="00424E2B">
        <w:rPr>
          <w:spacing w:val="-1"/>
        </w:rPr>
        <w:t>.</w:t>
      </w:r>
      <w:r>
        <w:rPr>
          <w:spacing w:val="-1"/>
        </w:rPr>
        <w:t xml:space="preserve"> </w:t>
      </w:r>
      <w:r w:rsidRPr="00424E2B">
        <w:rPr>
          <w:bCs/>
        </w:rPr>
        <w:t>[9].</w:t>
      </w:r>
    </w:p>
    <w:p w:rsidR="006E6E87" w:rsidRPr="00424E2B" w:rsidRDefault="006E6E87" w:rsidP="006E6E87">
      <w:pPr>
        <w:pStyle w:val="JnepNormal"/>
      </w:pPr>
    </w:p>
    <w:p w:rsidR="006E6E87" w:rsidRPr="00424E2B" w:rsidRDefault="006E6E87" w:rsidP="006E6E87">
      <w:pPr>
        <w:pStyle w:val="JnepNormal"/>
        <w:tabs>
          <w:tab w:val="left" w:pos="896"/>
        </w:tabs>
        <w:ind w:left="908" w:hanging="624"/>
      </w:pPr>
      <w:r w:rsidRPr="00424E2B">
        <w:t>3.11.6</w:t>
      </w:r>
      <w:r w:rsidRPr="00424E2B">
        <w:tab/>
        <w:t>References to</w:t>
      </w:r>
      <w:r>
        <w:t xml:space="preserve"> the</w:t>
      </w:r>
      <w:r w:rsidRPr="00424E2B">
        <w:t xml:space="preserve"> conference proceedings and abstracts</w:t>
      </w:r>
    </w:p>
    <w:p w:rsidR="006E6E87" w:rsidRPr="00424E2B" w:rsidRDefault="006E6E87" w:rsidP="006E6E87">
      <w:pPr>
        <w:pStyle w:val="JnepNormal"/>
      </w:pPr>
      <w:r w:rsidRPr="00424E2B">
        <w:t xml:space="preserve">Format of </w:t>
      </w:r>
      <w:r>
        <w:t xml:space="preserve">the </w:t>
      </w:r>
      <w:r w:rsidRPr="00424E2B">
        <w:t xml:space="preserve">references </w:t>
      </w:r>
      <w:r>
        <w:t>to</w:t>
      </w:r>
      <w:r w:rsidRPr="00424E2B">
        <w:t xml:space="preserve"> the </w:t>
      </w:r>
      <w:r>
        <w:t>c</w:t>
      </w:r>
      <w:r w:rsidRPr="00424E2B">
        <w:t>onference</w:t>
      </w:r>
      <w:r>
        <w:t xml:space="preserve"> </w:t>
      </w:r>
      <w:r w:rsidRPr="00424E2B">
        <w:t>procee</w:t>
      </w:r>
      <w:r w:rsidRPr="00424E2B">
        <w:t>d</w:t>
      </w:r>
      <w:r w:rsidRPr="00424E2B">
        <w:t>ings is</w:t>
      </w:r>
      <w:r>
        <w:t xml:space="preserve"> </w:t>
      </w:r>
      <w:r w:rsidR="00DA69E3">
        <w:t xml:space="preserve">the </w:t>
      </w:r>
      <w:r>
        <w:t>following</w:t>
      </w:r>
      <w:r w:rsidRPr="00424E2B">
        <w:t>:</w:t>
      </w:r>
    </w:p>
    <w:p w:rsidR="006E6E87" w:rsidRPr="005D1558" w:rsidRDefault="006E6E87" w:rsidP="006E6E87">
      <w:pPr>
        <w:pStyle w:val="JnepNormal"/>
        <w:rPr>
          <w:bCs/>
          <w:spacing w:val="-3"/>
        </w:rPr>
      </w:pPr>
      <w:r w:rsidRPr="00424E2B">
        <w:rPr>
          <w:spacing w:val="-3"/>
        </w:rPr>
        <w:t>«</w:t>
      </w:r>
      <w:r w:rsidRPr="00256B54">
        <w:rPr>
          <w:spacing w:val="-3"/>
        </w:rPr>
        <w:t>Abbreviated</w:t>
      </w:r>
      <w:r w:rsidRPr="00424E2B">
        <w:rPr>
          <w:spacing w:val="-3"/>
        </w:rPr>
        <w:t xml:space="preserve"> </w:t>
      </w:r>
      <w:r w:rsidRPr="00256B54">
        <w:rPr>
          <w:spacing w:val="-3"/>
        </w:rPr>
        <w:t>first</w:t>
      </w:r>
      <w:r w:rsidRPr="00424E2B">
        <w:rPr>
          <w:spacing w:val="-3"/>
        </w:rPr>
        <w:t xml:space="preserve"> </w:t>
      </w:r>
      <w:r w:rsidRPr="00256B54">
        <w:rPr>
          <w:spacing w:val="-3"/>
        </w:rPr>
        <w:t>names</w:t>
      </w:r>
      <w:r w:rsidRPr="00424E2B">
        <w:rPr>
          <w:spacing w:val="-3"/>
        </w:rPr>
        <w:t>»-</w:t>
      </w:r>
      <w:r w:rsidRPr="00256B54">
        <w:rPr>
          <w:spacing w:val="-3"/>
        </w:rPr>
        <w:t>NON</w:t>
      </w:r>
      <w:r w:rsidRPr="00424E2B">
        <w:rPr>
          <w:spacing w:val="-3"/>
        </w:rPr>
        <w:t>-</w:t>
      </w:r>
      <w:r w:rsidRPr="00256B54">
        <w:rPr>
          <w:spacing w:val="-3"/>
        </w:rPr>
        <w:t>BREAKING</w:t>
      </w:r>
      <w:r w:rsidRPr="00424E2B">
        <w:rPr>
          <w:spacing w:val="-3"/>
        </w:rPr>
        <w:t xml:space="preserve"> </w:t>
      </w:r>
      <w:r w:rsidRPr="00256B54">
        <w:rPr>
          <w:spacing w:val="-3"/>
        </w:rPr>
        <w:t>SPACE</w:t>
      </w:r>
      <w:r w:rsidRPr="00424E2B">
        <w:rPr>
          <w:spacing w:val="-2"/>
        </w:rPr>
        <w:t>-«</w:t>
      </w:r>
      <w:r w:rsidRPr="00D744AB">
        <w:rPr>
          <w:spacing w:val="-2"/>
        </w:rPr>
        <w:t>Last</w:t>
      </w:r>
      <w:r w:rsidRPr="00424E2B">
        <w:rPr>
          <w:spacing w:val="-2"/>
        </w:rPr>
        <w:t xml:space="preserve"> </w:t>
      </w:r>
      <w:r w:rsidRPr="00D744AB">
        <w:rPr>
          <w:spacing w:val="-2"/>
        </w:rPr>
        <w:t>Name</w:t>
      </w:r>
      <w:r w:rsidRPr="00424E2B">
        <w:rPr>
          <w:spacing w:val="-2"/>
        </w:rPr>
        <w:t>»-</w:t>
      </w:r>
      <w:r w:rsidRPr="00D744AB">
        <w:rPr>
          <w:spacing w:val="-2"/>
        </w:rPr>
        <w:t>COMMA</w:t>
      </w:r>
      <w:r w:rsidRPr="00424E2B">
        <w:rPr>
          <w:spacing w:val="-3"/>
        </w:rPr>
        <w:t>-«</w:t>
      </w:r>
      <w:r>
        <w:rPr>
          <w:i/>
          <w:spacing w:val="-3"/>
        </w:rPr>
        <w:t>Conference</w:t>
      </w:r>
      <w:r w:rsidRPr="00424E2B">
        <w:rPr>
          <w:i/>
          <w:spacing w:val="-3"/>
        </w:rPr>
        <w:t xml:space="preserve"> </w:t>
      </w:r>
      <w:r>
        <w:rPr>
          <w:i/>
          <w:spacing w:val="-3"/>
        </w:rPr>
        <w:t>Title</w:t>
      </w:r>
      <w:r w:rsidRPr="00424E2B">
        <w:rPr>
          <w:i/>
          <w:spacing w:val="-3"/>
        </w:rPr>
        <w:t xml:space="preserve"> (</w:t>
      </w:r>
      <w:r>
        <w:rPr>
          <w:i/>
          <w:spacing w:val="-3"/>
        </w:rPr>
        <w:t>a</w:t>
      </w:r>
      <w:r>
        <w:rPr>
          <w:i/>
          <w:spacing w:val="-3"/>
        </w:rPr>
        <w:t>b</w:t>
      </w:r>
      <w:r>
        <w:rPr>
          <w:i/>
          <w:spacing w:val="-3"/>
        </w:rPr>
        <w:t>breviated conference title</w:t>
      </w:r>
      <w:r w:rsidRPr="00424E2B">
        <w:rPr>
          <w:i/>
          <w:spacing w:val="-3"/>
        </w:rPr>
        <w:t>)»</w:t>
      </w:r>
      <w:r w:rsidRPr="00424E2B">
        <w:rPr>
          <w:spacing w:val="-3"/>
        </w:rPr>
        <w:t>-</w:t>
      </w:r>
      <w:r>
        <w:rPr>
          <w:spacing w:val="-3"/>
        </w:rPr>
        <w:t>COMMA</w:t>
      </w:r>
      <w:r w:rsidRPr="00424E2B">
        <w:rPr>
          <w:spacing w:val="-3"/>
        </w:rPr>
        <w:t>-«</w:t>
      </w:r>
      <w:r>
        <w:rPr>
          <w:spacing w:val="-3"/>
        </w:rPr>
        <w:t xml:space="preserve">Article ID </w:t>
      </w:r>
      <w:r w:rsidRPr="00424E2B">
        <w:rPr>
          <w:spacing w:val="-3"/>
        </w:rPr>
        <w:t>(</w:t>
      </w:r>
      <w:r>
        <w:t>if applicable</w:t>
      </w:r>
      <w:r w:rsidRPr="00424E2B">
        <w:rPr>
          <w:spacing w:val="-3"/>
        </w:rPr>
        <w:t>)»-</w:t>
      </w:r>
      <w:r>
        <w:rPr>
          <w:spacing w:val="-3"/>
        </w:rPr>
        <w:t>COMMA</w:t>
      </w:r>
      <w:r w:rsidRPr="00424E2B">
        <w:rPr>
          <w:spacing w:val="-3"/>
        </w:rPr>
        <w:t>-«</w:t>
      </w:r>
      <w:r>
        <w:rPr>
          <w:spacing w:val="-3"/>
        </w:rPr>
        <w:t>first page number</w:t>
      </w:r>
      <w:r w:rsidRPr="00424E2B">
        <w:rPr>
          <w:spacing w:val="-3"/>
        </w:rPr>
        <w:t xml:space="preserve">» </w:t>
      </w:r>
      <w:r w:rsidRPr="009E6B7E">
        <w:rPr>
          <w:spacing w:val="-4"/>
        </w:rPr>
        <w:t>(«</w:t>
      </w:r>
      <w:r>
        <w:rPr>
          <w:spacing w:val="-4"/>
        </w:rPr>
        <w:t>Place of publis</w:t>
      </w:r>
      <w:r>
        <w:rPr>
          <w:spacing w:val="-4"/>
        </w:rPr>
        <w:t>h</w:t>
      </w:r>
      <w:r>
        <w:rPr>
          <w:spacing w:val="-4"/>
        </w:rPr>
        <w:t>ing</w:t>
      </w:r>
      <w:r w:rsidRPr="009E6B7E">
        <w:rPr>
          <w:spacing w:val="-4"/>
        </w:rPr>
        <w:t>»-COLON</w:t>
      </w:r>
      <w:r w:rsidRPr="009E6B7E">
        <w:rPr>
          <w:spacing w:val="-6"/>
        </w:rPr>
        <w:t>-«</w:t>
      </w:r>
      <w:r>
        <w:rPr>
          <w:spacing w:val="-6"/>
        </w:rPr>
        <w:t>Publisher Name</w:t>
      </w:r>
      <w:r w:rsidRPr="009E6B7E">
        <w:rPr>
          <w:spacing w:val="-6"/>
        </w:rPr>
        <w:t>»-</w:t>
      </w:r>
      <w:r w:rsidRPr="009E6B7E">
        <w:rPr>
          <w:spacing w:val="-4"/>
        </w:rPr>
        <w:t>COLON</w:t>
      </w:r>
      <w:r w:rsidRPr="009E6B7E">
        <w:rPr>
          <w:spacing w:val="-6"/>
        </w:rPr>
        <w:t>-«</w:t>
      </w:r>
      <w:r>
        <w:rPr>
          <w:spacing w:val="-6"/>
        </w:rPr>
        <w:t>Year</w:t>
      </w:r>
      <w:r w:rsidRPr="009E6B7E">
        <w:rPr>
          <w:spacing w:val="-6"/>
        </w:rPr>
        <w:t>»)</w:t>
      </w:r>
      <w:r w:rsidRPr="00D744AB">
        <w:rPr>
          <w:bCs/>
          <w:spacing w:val="-2"/>
        </w:rPr>
        <w:t>-DOT</w:t>
      </w:r>
      <w:r w:rsidRPr="00D744AB">
        <w:rPr>
          <w:spacing w:val="-2"/>
        </w:rPr>
        <w:t>.</w:t>
      </w:r>
      <w:r>
        <w:rPr>
          <w:spacing w:val="-2"/>
        </w:rPr>
        <w:t xml:space="preserve"> </w:t>
      </w:r>
    </w:p>
    <w:p w:rsidR="006E6E87" w:rsidRPr="00424E2B" w:rsidRDefault="006E6E87" w:rsidP="006E6E87">
      <w:pPr>
        <w:pStyle w:val="JnepNormal"/>
        <w:rPr>
          <w:bCs/>
        </w:rPr>
      </w:pPr>
      <w:r w:rsidRPr="00256B54">
        <w:rPr>
          <w:spacing w:val="-1"/>
        </w:rPr>
        <w:t>For</w:t>
      </w:r>
      <w:r w:rsidRPr="00424E2B">
        <w:rPr>
          <w:spacing w:val="-1"/>
        </w:rPr>
        <w:t xml:space="preserve"> </w:t>
      </w:r>
      <w:r w:rsidRPr="00256B54">
        <w:rPr>
          <w:spacing w:val="-1"/>
        </w:rPr>
        <w:t>example</w:t>
      </w:r>
      <w:r w:rsidRPr="00424E2B">
        <w:rPr>
          <w:spacing w:val="-1"/>
        </w:rPr>
        <w:t xml:space="preserve">, </w:t>
      </w:r>
      <w:r w:rsidRPr="00256B54">
        <w:rPr>
          <w:spacing w:val="-1"/>
        </w:rPr>
        <w:t>see</w:t>
      </w:r>
      <w:r w:rsidRPr="00424E2B">
        <w:rPr>
          <w:spacing w:val="-1"/>
        </w:rPr>
        <w:t xml:space="preserve"> </w:t>
      </w:r>
      <w:r>
        <w:rPr>
          <w:spacing w:val="-1"/>
        </w:rPr>
        <w:t>Ref</w:t>
      </w:r>
      <w:r w:rsidRPr="00424E2B">
        <w:rPr>
          <w:spacing w:val="-1"/>
        </w:rPr>
        <w:t>.</w:t>
      </w:r>
      <w:r>
        <w:rPr>
          <w:spacing w:val="-1"/>
        </w:rPr>
        <w:t xml:space="preserve"> </w:t>
      </w:r>
      <w:r w:rsidRPr="00424E2B">
        <w:rPr>
          <w:bCs/>
        </w:rPr>
        <w:t>[10].</w:t>
      </w:r>
    </w:p>
    <w:p w:rsidR="006E6E87" w:rsidRPr="00424E2B" w:rsidRDefault="006E6E87" w:rsidP="006E6E87">
      <w:pPr>
        <w:pStyle w:val="JnepNormal"/>
        <w:rPr>
          <w:spacing w:val="-1"/>
        </w:rPr>
      </w:pPr>
      <w:r>
        <w:rPr>
          <w:spacing w:val="-1"/>
        </w:rPr>
        <w:t>References</w:t>
      </w:r>
      <w:r w:rsidRPr="00321CCA">
        <w:rPr>
          <w:spacing w:val="-1"/>
        </w:rPr>
        <w:t xml:space="preserve"> to</w:t>
      </w:r>
      <w:r>
        <w:rPr>
          <w:spacing w:val="-1"/>
        </w:rPr>
        <w:t xml:space="preserve"> the</w:t>
      </w:r>
      <w:r w:rsidRPr="00321CCA">
        <w:rPr>
          <w:spacing w:val="-1"/>
        </w:rPr>
        <w:t xml:space="preserve"> abstracts of conferences are </w:t>
      </w:r>
      <w:r>
        <w:rPr>
          <w:spacing w:val="-1"/>
        </w:rPr>
        <w:t>un</w:t>
      </w:r>
      <w:r w:rsidRPr="00321CCA">
        <w:rPr>
          <w:spacing w:val="-1"/>
        </w:rPr>
        <w:t>d</w:t>
      </w:r>
      <w:r w:rsidRPr="00321CCA">
        <w:rPr>
          <w:spacing w:val="-1"/>
        </w:rPr>
        <w:t>e</w:t>
      </w:r>
      <w:r w:rsidRPr="00321CCA">
        <w:rPr>
          <w:spacing w:val="-1"/>
        </w:rPr>
        <w:t xml:space="preserve">sirable, because the format of abstracts </w:t>
      </w:r>
      <w:r w:rsidR="00DA69E3">
        <w:rPr>
          <w:spacing w:val="-1"/>
        </w:rPr>
        <w:t xml:space="preserve">is </w:t>
      </w:r>
      <w:r w:rsidRPr="00321CCA">
        <w:rPr>
          <w:spacing w:val="-1"/>
        </w:rPr>
        <w:t>uninform</w:t>
      </w:r>
      <w:r w:rsidRPr="00321CCA">
        <w:rPr>
          <w:spacing w:val="-1"/>
        </w:rPr>
        <w:t>a</w:t>
      </w:r>
      <w:r w:rsidRPr="00321CCA">
        <w:rPr>
          <w:spacing w:val="-1"/>
        </w:rPr>
        <w:t>tive</w:t>
      </w:r>
      <w:r>
        <w:rPr>
          <w:spacing w:val="-1"/>
        </w:rPr>
        <w:t>;</w:t>
      </w:r>
      <w:r w:rsidRPr="00321CCA">
        <w:rPr>
          <w:spacing w:val="-1"/>
        </w:rPr>
        <w:t xml:space="preserve"> abstract</w:t>
      </w:r>
      <w:r>
        <w:rPr>
          <w:spacing w:val="-1"/>
        </w:rPr>
        <w:t xml:space="preserve"> books, as a rule,</w:t>
      </w:r>
      <w:r w:rsidRPr="00321CCA">
        <w:rPr>
          <w:spacing w:val="-1"/>
        </w:rPr>
        <w:t xml:space="preserve"> are inaccessible, and the results reported at conferences are generally pu</w:t>
      </w:r>
      <w:r w:rsidRPr="00321CCA">
        <w:rPr>
          <w:spacing w:val="-1"/>
        </w:rPr>
        <w:t>b</w:t>
      </w:r>
      <w:r w:rsidRPr="00321CCA">
        <w:rPr>
          <w:spacing w:val="-1"/>
        </w:rPr>
        <w:t>lished in</w:t>
      </w:r>
      <w:r>
        <w:rPr>
          <w:spacing w:val="-1"/>
        </w:rPr>
        <w:t xml:space="preserve"> the</w:t>
      </w:r>
      <w:r w:rsidRPr="00321CCA">
        <w:rPr>
          <w:spacing w:val="-1"/>
        </w:rPr>
        <w:t xml:space="preserve"> journal articles or conference proceedings. Ho</w:t>
      </w:r>
      <w:r w:rsidRPr="00321CCA">
        <w:rPr>
          <w:spacing w:val="-1"/>
        </w:rPr>
        <w:t>w</w:t>
      </w:r>
      <w:r w:rsidRPr="00321CCA">
        <w:rPr>
          <w:spacing w:val="-1"/>
        </w:rPr>
        <w:t xml:space="preserve">ever, if authors still </w:t>
      </w:r>
      <w:r>
        <w:rPr>
          <w:spacing w:val="-1"/>
        </w:rPr>
        <w:t>want</w:t>
      </w:r>
      <w:r w:rsidRPr="00321CCA">
        <w:rPr>
          <w:spacing w:val="-1"/>
        </w:rPr>
        <w:t xml:space="preserve"> to refer to </w:t>
      </w:r>
      <w:r>
        <w:rPr>
          <w:spacing w:val="-1"/>
        </w:rPr>
        <w:t xml:space="preserve">the </w:t>
      </w:r>
      <w:r w:rsidRPr="00321CCA">
        <w:rPr>
          <w:spacing w:val="-1"/>
        </w:rPr>
        <w:t>ab</w:t>
      </w:r>
      <w:r>
        <w:rPr>
          <w:spacing w:val="-1"/>
        </w:rPr>
        <w:t>s</w:t>
      </w:r>
      <w:r w:rsidRPr="00321CCA">
        <w:rPr>
          <w:spacing w:val="-1"/>
        </w:rPr>
        <w:t>tract</w:t>
      </w:r>
      <w:r>
        <w:rPr>
          <w:spacing w:val="-1"/>
        </w:rPr>
        <w:t xml:space="preserve"> books</w:t>
      </w:r>
      <w:r w:rsidRPr="00321CCA">
        <w:rPr>
          <w:spacing w:val="-1"/>
        </w:rPr>
        <w:t xml:space="preserve">, </w:t>
      </w:r>
      <w:r>
        <w:rPr>
          <w:spacing w:val="-1"/>
        </w:rPr>
        <w:t xml:space="preserve">the </w:t>
      </w:r>
      <w:r w:rsidRPr="00321CCA">
        <w:rPr>
          <w:spacing w:val="-1"/>
        </w:rPr>
        <w:t>reference format is fully consistent with the format of</w:t>
      </w:r>
      <w:r>
        <w:rPr>
          <w:spacing w:val="-1"/>
        </w:rPr>
        <w:t xml:space="preserve"> the</w:t>
      </w:r>
      <w:r w:rsidRPr="00321CCA">
        <w:rPr>
          <w:spacing w:val="-1"/>
        </w:rPr>
        <w:t xml:space="preserve"> references to</w:t>
      </w:r>
      <w:r>
        <w:rPr>
          <w:spacing w:val="-1"/>
        </w:rPr>
        <w:t xml:space="preserve"> the</w:t>
      </w:r>
      <w:r w:rsidRPr="00321CCA">
        <w:rPr>
          <w:spacing w:val="-1"/>
        </w:rPr>
        <w:t xml:space="preserve"> conference procee</w:t>
      </w:r>
      <w:r w:rsidRPr="00321CCA">
        <w:rPr>
          <w:spacing w:val="-1"/>
        </w:rPr>
        <w:t>d</w:t>
      </w:r>
      <w:r w:rsidRPr="00321CCA">
        <w:rPr>
          <w:spacing w:val="-1"/>
        </w:rPr>
        <w:t>ings.</w:t>
      </w:r>
    </w:p>
    <w:p w:rsidR="006E6E87" w:rsidRPr="00424E2B" w:rsidRDefault="006E6E87" w:rsidP="006E6E87">
      <w:pPr>
        <w:pStyle w:val="JnepNormal"/>
      </w:pPr>
    </w:p>
    <w:p w:rsidR="006E6E87" w:rsidRPr="00424E2B" w:rsidRDefault="006E6E87" w:rsidP="006E6E87">
      <w:pPr>
        <w:pStyle w:val="JnepNormal"/>
        <w:tabs>
          <w:tab w:val="left" w:pos="938"/>
        </w:tabs>
      </w:pPr>
      <w:r w:rsidRPr="00424E2B">
        <w:t>3.1</w:t>
      </w:r>
      <w:r>
        <w:t>1</w:t>
      </w:r>
      <w:r w:rsidRPr="00424E2B">
        <w:t>.7</w:t>
      </w:r>
      <w:r w:rsidRPr="00424E2B">
        <w:tab/>
      </w:r>
      <w:r>
        <w:t>Other References</w:t>
      </w:r>
    </w:p>
    <w:p w:rsidR="006E6E87" w:rsidRPr="00424E2B" w:rsidRDefault="006E6E87" w:rsidP="006E6E87">
      <w:pPr>
        <w:pStyle w:val="JnepNormal"/>
      </w:pPr>
      <w:r>
        <w:t>Other references are extremely undesirable</w:t>
      </w:r>
      <w:r w:rsidRPr="00424E2B">
        <w:t>.</w:t>
      </w:r>
    </w:p>
    <w:p w:rsidR="006E6E87" w:rsidRPr="00424E2B" w:rsidRDefault="006E6E87" w:rsidP="006E6E87">
      <w:pPr>
        <w:pStyle w:val="JnepNormal"/>
      </w:pPr>
    </w:p>
    <w:p w:rsidR="006E6E87" w:rsidRPr="00424E2B" w:rsidRDefault="006E6E87" w:rsidP="006E6E87">
      <w:pPr>
        <w:pStyle w:val="JnepNormal"/>
        <w:tabs>
          <w:tab w:val="left" w:pos="910"/>
        </w:tabs>
      </w:pPr>
      <w:r w:rsidRPr="00424E2B">
        <w:t>3.1</w:t>
      </w:r>
      <w:r>
        <w:t>1</w:t>
      </w:r>
      <w:r w:rsidRPr="00424E2B">
        <w:t>.8</w:t>
      </w:r>
      <w:r w:rsidRPr="00424E2B">
        <w:tab/>
      </w:r>
      <w:r>
        <w:t>Endnotes usage</w:t>
      </w:r>
    </w:p>
    <w:p w:rsidR="006E6E87" w:rsidRPr="00424E2B" w:rsidRDefault="006E6E87" w:rsidP="006E6E87">
      <w:pPr>
        <w:pStyle w:val="JnepNormal"/>
      </w:pPr>
      <w:r w:rsidRPr="00424E2B">
        <w:t xml:space="preserve">To work with the </w:t>
      </w:r>
      <w:r>
        <w:t>reference</w:t>
      </w:r>
      <w:r w:rsidRPr="00424E2B">
        <w:t>s</w:t>
      </w:r>
      <w:r>
        <w:t>,</w:t>
      </w:r>
      <w:r w:rsidRPr="00424E2B">
        <w:t xml:space="preserve"> </w:t>
      </w:r>
      <w:r>
        <w:t xml:space="preserve">the </w:t>
      </w:r>
      <w:r w:rsidRPr="00424E2B">
        <w:t>authors</w:t>
      </w:r>
      <w:r>
        <w:t>,</w:t>
      </w:r>
      <w:r w:rsidRPr="00424E2B">
        <w:t xml:space="preserve"> </w:t>
      </w:r>
      <w:r>
        <w:t>which have</w:t>
      </w:r>
      <w:r w:rsidRPr="00424E2B">
        <w:t xml:space="preserve"> </w:t>
      </w:r>
      <w:r>
        <w:t xml:space="preserve">the </w:t>
      </w:r>
      <w:r w:rsidRPr="00424E2B">
        <w:t xml:space="preserve">relevant </w:t>
      </w:r>
      <w:r>
        <w:t>scope in the MS Word,</w:t>
      </w:r>
      <w:r w:rsidRPr="00424E2B">
        <w:t xml:space="preserve"> can use</w:t>
      </w:r>
      <w:r>
        <w:t xml:space="preserve"> the</w:t>
      </w:r>
      <w:r w:rsidRPr="00424E2B">
        <w:t xml:space="preserve"> en</w:t>
      </w:r>
      <w:r w:rsidRPr="00424E2B">
        <w:t>d</w:t>
      </w:r>
      <w:r w:rsidRPr="00424E2B">
        <w:t xml:space="preserve">notes («Alt» + «Ctrl» + «D»). However, the format of </w:t>
      </w:r>
      <w:r>
        <w:t>end</w:t>
      </w:r>
      <w:r w:rsidRPr="00424E2B">
        <w:t xml:space="preserve">notes should be appropriate, they must </w:t>
      </w:r>
      <w:r>
        <w:t xml:space="preserve">not </w:t>
      </w:r>
      <w:r w:rsidRPr="00424E2B">
        <w:t xml:space="preserve">appear as </w:t>
      </w:r>
      <w:r w:rsidR="00DA69E3">
        <w:t>a</w:t>
      </w:r>
      <w:r w:rsidRPr="00424E2B">
        <w:t xml:space="preserve"> superscript, and </w:t>
      </w:r>
      <w:r>
        <w:t>a</w:t>
      </w:r>
      <w:r w:rsidRPr="00424E2B">
        <w:t xml:space="preserve"> horizontal line before the refe</w:t>
      </w:r>
      <w:r w:rsidRPr="00424E2B">
        <w:t>r</w:t>
      </w:r>
      <w:r w:rsidRPr="00424E2B">
        <w:t xml:space="preserve">ence list </w:t>
      </w:r>
      <w:r>
        <w:t>should</w:t>
      </w:r>
      <w:r w:rsidRPr="00424E2B">
        <w:t xml:space="preserve"> be deleted or hi</w:t>
      </w:r>
      <w:r w:rsidRPr="00424E2B">
        <w:t>d</w:t>
      </w:r>
      <w:r w:rsidRPr="00424E2B">
        <w:t>den.</w:t>
      </w:r>
    </w:p>
    <w:p w:rsidR="006E6E87" w:rsidRPr="00424E2B" w:rsidRDefault="006E6E87" w:rsidP="006E6E87">
      <w:pPr>
        <w:pStyle w:val="JnepNormal"/>
      </w:pPr>
    </w:p>
    <w:p w:rsidR="006E6E87" w:rsidRPr="00181678" w:rsidRDefault="006E6E87" w:rsidP="006E6E87">
      <w:pPr>
        <w:pStyle w:val="JnepSection"/>
        <w:tabs>
          <w:tab w:val="left" w:pos="285"/>
        </w:tabs>
        <w:rPr>
          <w:lang w:val="ru-RU"/>
        </w:rPr>
      </w:pPr>
      <w:r>
        <w:t>Equations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424E2B" w:rsidRDefault="006E6E87" w:rsidP="006E6E87">
      <w:pPr>
        <w:pStyle w:val="JnepSubsection"/>
      </w:pPr>
      <w:r>
        <w:rPr>
          <w:rStyle w:val="Emphasis"/>
          <w:i w:val="0"/>
        </w:rPr>
        <w:t>A</w:t>
      </w:r>
      <w:r w:rsidRPr="001D05DB">
        <w:rPr>
          <w:rStyle w:val="Emphasis"/>
          <w:i w:val="0"/>
        </w:rPr>
        <w:t>rrangement of the</w:t>
      </w:r>
      <w:r>
        <w:rPr>
          <w:rStyle w:val="Emphasis"/>
          <w:i w:val="0"/>
        </w:rPr>
        <w:t xml:space="preserve"> Equations</w:t>
      </w:r>
      <w:r w:rsidRPr="00424E2B">
        <w:t xml:space="preserve"> in the Text</w:t>
      </w:r>
    </w:p>
    <w:p w:rsidR="006E6E87" w:rsidRPr="00424E2B" w:rsidRDefault="006E6E87" w:rsidP="006E6E87">
      <w:pPr>
        <w:pStyle w:val="JnepEmptystring"/>
      </w:pPr>
    </w:p>
    <w:p w:rsidR="006E6E87" w:rsidRPr="00424E2B" w:rsidRDefault="006E6E87" w:rsidP="006E6E87">
      <w:pPr>
        <w:pStyle w:val="JnepNormal"/>
        <w:rPr>
          <w:spacing w:val="-2"/>
          <w:szCs w:val="22"/>
        </w:rPr>
      </w:pPr>
      <w:r w:rsidRPr="00424E2B">
        <w:rPr>
          <w:spacing w:val="-2"/>
        </w:rPr>
        <w:t xml:space="preserve">Mathematical expressions are placed directly in the text </w:t>
      </w:r>
      <w:r>
        <w:rPr>
          <w:spacing w:val="-2"/>
        </w:rPr>
        <w:t xml:space="preserve">or typed in a </w:t>
      </w:r>
      <w:r w:rsidRPr="00424E2B">
        <w:rPr>
          <w:spacing w:val="-2"/>
        </w:rPr>
        <w:t>separate line if formula is too cumbe</w:t>
      </w:r>
      <w:r w:rsidRPr="00424E2B">
        <w:rPr>
          <w:spacing w:val="-2"/>
        </w:rPr>
        <w:t>r</w:t>
      </w:r>
      <w:r w:rsidRPr="00424E2B">
        <w:rPr>
          <w:spacing w:val="-2"/>
        </w:rPr>
        <w:t xml:space="preserve">some or important. </w:t>
      </w:r>
      <w:r>
        <w:rPr>
          <w:spacing w:val="-2"/>
        </w:rPr>
        <w:t>In the case of existing the refe</w:t>
      </w:r>
      <w:r>
        <w:rPr>
          <w:spacing w:val="-2"/>
        </w:rPr>
        <w:t>r</w:t>
      </w:r>
      <w:r>
        <w:rPr>
          <w:spacing w:val="-2"/>
        </w:rPr>
        <w:t xml:space="preserve">ences </w:t>
      </w:r>
      <w:r>
        <w:rPr>
          <w:spacing w:val="-2"/>
        </w:rPr>
        <w:lastRenderedPageBreak/>
        <w:t xml:space="preserve">to the </w:t>
      </w:r>
      <w:r w:rsidRPr="00424E2B">
        <w:rPr>
          <w:spacing w:val="-2"/>
        </w:rPr>
        <w:t>expression (</w:t>
      </w:r>
      <w:r>
        <w:rPr>
          <w:spacing w:val="-2"/>
        </w:rPr>
        <w:t>which is placed</w:t>
      </w:r>
      <w:r w:rsidRPr="00424E2B">
        <w:rPr>
          <w:spacing w:val="-2"/>
        </w:rPr>
        <w:t xml:space="preserve"> in a separate line) further in the text</w:t>
      </w:r>
      <w:r>
        <w:rPr>
          <w:spacing w:val="-2"/>
        </w:rPr>
        <w:t xml:space="preserve"> it</w:t>
      </w:r>
      <w:r w:rsidRPr="00424E2B">
        <w:rPr>
          <w:spacing w:val="-2"/>
        </w:rPr>
        <w:t xml:space="preserve"> should be numbered. The numbe</w:t>
      </w:r>
      <w:r w:rsidRPr="00424E2B">
        <w:rPr>
          <w:spacing w:val="-2"/>
        </w:rPr>
        <w:t>r</w:t>
      </w:r>
      <w:r w:rsidRPr="00424E2B">
        <w:rPr>
          <w:spacing w:val="-2"/>
        </w:rPr>
        <w:t>ing of fo</w:t>
      </w:r>
      <w:r w:rsidRPr="00424E2B">
        <w:rPr>
          <w:spacing w:val="-2"/>
        </w:rPr>
        <w:t>r</w:t>
      </w:r>
      <w:r w:rsidRPr="00424E2B">
        <w:rPr>
          <w:spacing w:val="-2"/>
        </w:rPr>
        <w:t>mulas can be cross-cutting across all sections or two-level, where the first level is the number of se</w:t>
      </w:r>
      <w:r w:rsidRPr="00424E2B">
        <w:rPr>
          <w:spacing w:val="-2"/>
        </w:rPr>
        <w:t>c</w:t>
      </w:r>
      <w:r w:rsidRPr="00424E2B">
        <w:rPr>
          <w:spacing w:val="-2"/>
        </w:rPr>
        <w:t>tion, and the second</w:t>
      </w:r>
      <w:r>
        <w:rPr>
          <w:spacing w:val="-2"/>
        </w:rPr>
        <w:t xml:space="preserve"> one</w:t>
      </w:r>
      <w:r w:rsidRPr="00424E2B">
        <w:rPr>
          <w:spacing w:val="-2"/>
        </w:rPr>
        <w:t xml:space="preserve"> begins anew with each new section. To enumerate the </w:t>
      </w:r>
      <w:r>
        <w:rPr>
          <w:spacing w:val="-2"/>
        </w:rPr>
        <w:t>equations</w:t>
      </w:r>
      <w:r w:rsidRPr="00424E2B">
        <w:rPr>
          <w:spacing w:val="-2"/>
        </w:rPr>
        <w:t xml:space="preserve"> as well as for f</w:t>
      </w:r>
      <w:r>
        <w:rPr>
          <w:spacing w:val="-2"/>
        </w:rPr>
        <w:t>urther</w:t>
      </w:r>
      <w:r w:rsidRPr="00424E2B">
        <w:rPr>
          <w:spacing w:val="-2"/>
        </w:rPr>
        <w:t xml:space="preserve"> refe</w:t>
      </w:r>
      <w:r w:rsidRPr="00424E2B">
        <w:rPr>
          <w:spacing w:val="-2"/>
        </w:rPr>
        <w:t>r</w:t>
      </w:r>
      <w:r w:rsidRPr="00424E2B">
        <w:rPr>
          <w:spacing w:val="-2"/>
        </w:rPr>
        <w:t>ence</w:t>
      </w:r>
      <w:r>
        <w:rPr>
          <w:spacing w:val="-2"/>
        </w:rPr>
        <w:t>s</w:t>
      </w:r>
      <w:r w:rsidRPr="00424E2B">
        <w:rPr>
          <w:spacing w:val="-2"/>
        </w:rPr>
        <w:t xml:space="preserve"> to them</w:t>
      </w:r>
      <w:r>
        <w:rPr>
          <w:spacing w:val="-2"/>
        </w:rPr>
        <w:t>,</w:t>
      </w:r>
      <w:r w:rsidRPr="00424E2B">
        <w:rPr>
          <w:spacing w:val="-2"/>
        </w:rPr>
        <w:t xml:space="preserve"> the authors with relevant experience can use the </w:t>
      </w:r>
      <w:r>
        <w:rPr>
          <w:spacing w:val="-2"/>
        </w:rPr>
        <w:t>equation</w:t>
      </w:r>
      <w:r w:rsidRPr="00424E2B">
        <w:rPr>
          <w:spacing w:val="-2"/>
        </w:rPr>
        <w:t xml:space="preserve"> ed</w:t>
      </w:r>
      <w:r w:rsidRPr="00424E2B">
        <w:rPr>
          <w:spacing w:val="-2"/>
        </w:rPr>
        <w:t>i</w:t>
      </w:r>
      <w:r w:rsidRPr="00424E2B">
        <w:rPr>
          <w:spacing w:val="-2"/>
        </w:rPr>
        <w:t>tor MathType 6.</w:t>
      </w:r>
      <w:r w:rsidRPr="00DD3C31">
        <w:rPr>
          <w:spacing w:val="-2"/>
          <w:lang w:val="ru-RU"/>
        </w:rPr>
        <w:t>х</w:t>
      </w:r>
      <w:r w:rsidRPr="00424E2B">
        <w:rPr>
          <w:spacing w:val="-2"/>
        </w:rPr>
        <w:t xml:space="preserve"> tools</w:t>
      </w:r>
      <w:r>
        <w:rPr>
          <w:spacing w:val="-2"/>
        </w:rPr>
        <w:t xml:space="preserve"> </w:t>
      </w:r>
      <w:r w:rsidRPr="00424E2B">
        <w:rPr>
          <w:spacing w:val="-2"/>
        </w:rPr>
        <w:t>(</w:t>
      </w:r>
      <w:r>
        <w:rPr>
          <w:spacing w:val="-2"/>
        </w:rPr>
        <w:t>see</w:t>
      </w:r>
      <w:r w:rsidRPr="00424E2B">
        <w:rPr>
          <w:spacing w:val="-2"/>
        </w:rPr>
        <w:t xml:space="preserve"> </w:t>
      </w:r>
      <w:r>
        <w:rPr>
          <w:spacing w:val="-2"/>
        </w:rPr>
        <w:t>sub</w:t>
      </w:r>
      <w:r w:rsidRPr="00424E2B">
        <w:rPr>
          <w:spacing w:val="-2"/>
        </w:rPr>
        <w:t>. 4.3).</w:t>
      </w:r>
    </w:p>
    <w:p w:rsidR="006E6E87" w:rsidRPr="00424E2B" w:rsidRDefault="00DA69E3" w:rsidP="006E6E87">
      <w:pPr>
        <w:pStyle w:val="JnepNormal"/>
      </w:pPr>
      <w:r>
        <w:rPr>
          <w:spacing w:val="-2"/>
        </w:rPr>
        <w:t>The s</w:t>
      </w:r>
      <w:r w:rsidR="006E6E87" w:rsidRPr="00424E2B">
        <w:rPr>
          <w:spacing w:val="-2"/>
        </w:rPr>
        <w:t xml:space="preserve">tyle for formatting mathematical expressions </w:t>
      </w:r>
      <w:r w:rsidR="006E6E87">
        <w:rPr>
          <w:spacing w:val="-2"/>
        </w:rPr>
        <w:t>arranged</w:t>
      </w:r>
      <w:r w:rsidR="006E6E87" w:rsidRPr="00424E2B">
        <w:rPr>
          <w:spacing w:val="-2"/>
        </w:rPr>
        <w:t xml:space="preserve"> in a separate line </w:t>
      </w:r>
      <w:r w:rsidR="006E6E87">
        <w:rPr>
          <w:spacing w:val="-2"/>
        </w:rPr>
        <w:t>is</w:t>
      </w:r>
      <w:r w:rsidR="006E6E87" w:rsidRPr="00424E2B">
        <w:rPr>
          <w:spacing w:val="-2"/>
        </w:rPr>
        <w:t xml:space="preserve"> «Jnep_Equation». In add</w:t>
      </w:r>
      <w:r w:rsidR="006E6E87" w:rsidRPr="00424E2B">
        <w:rPr>
          <w:spacing w:val="-2"/>
        </w:rPr>
        <w:t>i</w:t>
      </w:r>
      <w:r w:rsidR="006E6E87" w:rsidRPr="00424E2B">
        <w:rPr>
          <w:spacing w:val="-2"/>
        </w:rPr>
        <w:t>tion, each such expre</w:t>
      </w:r>
      <w:r w:rsidR="006E6E87" w:rsidRPr="00424E2B">
        <w:rPr>
          <w:spacing w:val="-2"/>
        </w:rPr>
        <w:t>s</w:t>
      </w:r>
      <w:r w:rsidR="006E6E87" w:rsidRPr="00424E2B">
        <w:rPr>
          <w:spacing w:val="-2"/>
        </w:rPr>
        <w:t>sion is separated</w:t>
      </w:r>
      <w:r w:rsidR="006E6E87">
        <w:rPr>
          <w:spacing w:val="-2"/>
        </w:rPr>
        <w:t xml:space="preserve"> </w:t>
      </w:r>
      <w:r w:rsidR="006E6E87" w:rsidRPr="00424E2B">
        <w:rPr>
          <w:spacing w:val="-2"/>
        </w:rPr>
        <w:t xml:space="preserve">above and below from the rest of the text </w:t>
      </w:r>
      <w:r w:rsidR="006E6E87">
        <w:rPr>
          <w:spacing w:val="-2"/>
        </w:rPr>
        <w:t>by a</w:t>
      </w:r>
      <w:r w:rsidR="006E6E87" w:rsidRPr="00424E2B">
        <w:rPr>
          <w:spacing w:val="-2"/>
        </w:rPr>
        <w:t xml:space="preserve"> blank line </w:t>
      </w:r>
      <w:r w:rsidR="006E6E87">
        <w:rPr>
          <w:spacing w:val="-2"/>
        </w:rPr>
        <w:t xml:space="preserve">with </w:t>
      </w:r>
      <w:r w:rsidR="006E6E87" w:rsidRPr="00424E2B">
        <w:rPr>
          <w:spacing w:val="-2"/>
        </w:rPr>
        <w:t>style «Jnep_</w:t>
      </w:r>
      <w:r w:rsidR="006E6E87">
        <w:rPr>
          <w:spacing w:val="-2"/>
        </w:rPr>
        <w:br/>
      </w:r>
      <w:r w:rsidR="006E6E87" w:rsidRPr="00424E2B">
        <w:rPr>
          <w:spacing w:val="-2"/>
        </w:rPr>
        <w:t>Empty_string».</w:t>
      </w:r>
    </w:p>
    <w:p w:rsidR="006E6E87" w:rsidRPr="00424E2B" w:rsidRDefault="006E6E87" w:rsidP="006E6E87">
      <w:pPr>
        <w:pStyle w:val="JnepNormal"/>
      </w:pPr>
      <w:r w:rsidRPr="00424E2B">
        <w:t xml:space="preserve">Each variable in expression denoted by the letter </w:t>
      </w:r>
      <w:r>
        <w:t>should</w:t>
      </w:r>
      <w:r w:rsidRPr="00424E2B">
        <w:t xml:space="preserve"> be </w:t>
      </w:r>
      <w:r>
        <w:t>described</w:t>
      </w:r>
      <w:r w:rsidRPr="00424E2B">
        <w:t xml:space="preserve"> in the explication immediately a</w:t>
      </w:r>
      <w:r w:rsidRPr="00424E2B">
        <w:t>f</w:t>
      </w:r>
      <w:r w:rsidRPr="00424E2B">
        <w:t xml:space="preserve">ter expression. Explication </w:t>
      </w:r>
      <w:r>
        <w:t>should be typed as</w:t>
      </w:r>
      <w:r w:rsidRPr="00424E2B">
        <w:t xml:space="preserve"> a conti</w:t>
      </w:r>
      <w:r w:rsidRPr="00424E2B">
        <w:t>n</w:t>
      </w:r>
      <w:r w:rsidRPr="00424E2B">
        <w:t xml:space="preserve">uous text without </w:t>
      </w:r>
      <w:r>
        <w:t>arrangement of</w:t>
      </w:r>
      <w:r w:rsidRPr="00424E2B">
        <w:t xml:space="preserve"> each new var</w:t>
      </w:r>
      <w:r w:rsidRPr="00424E2B">
        <w:t>i</w:t>
      </w:r>
      <w:r w:rsidRPr="00424E2B">
        <w:t xml:space="preserve">able in </w:t>
      </w:r>
      <w:r>
        <w:t>a</w:t>
      </w:r>
      <w:r w:rsidRPr="00424E2B">
        <w:t xml:space="preserve"> new line. The order of variables in explication </w:t>
      </w:r>
      <w:r>
        <w:t>must correspond to the</w:t>
      </w:r>
      <w:r w:rsidRPr="00424E2B">
        <w:t xml:space="preserve"> order of variables in expression. </w:t>
      </w:r>
      <w:r>
        <w:t>The corresponding e</w:t>
      </w:r>
      <w:r w:rsidRPr="00424E2B">
        <w:t>xample</w:t>
      </w:r>
      <w:r>
        <w:t xml:space="preserve"> is </w:t>
      </w:r>
      <w:r w:rsidR="00DA69E3">
        <w:t xml:space="preserve">the </w:t>
      </w:r>
      <w:r>
        <w:t>following</w:t>
      </w:r>
      <w:r w:rsidRPr="00424E2B">
        <w:t>:</w:t>
      </w:r>
    </w:p>
    <w:p w:rsidR="006E6E87" w:rsidRPr="00424E2B" w:rsidRDefault="006E6E87" w:rsidP="006E6E87">
      <w:pPr>
        <w:pStyle w:val="JnepEmptystring"/>
      </w:pPr>
    </w:p>
    <w:p w:rsidR="006E6E87" w:rsidRPr="005D1558" w:rsidRDefault="006E6E87" w:rsidP="006E6E87">
      <w:pPr>
        <w:pStyle w:val="JnepEquation"/>
      </w:pPr>
      <w:r w:rsidRPr="00424E2B">
        <w:tab/>
      </w:r>
      <w:r w:rsidRPr="00181678">
        <w:rPr>
          <w:position w:val="-6"/>
          <w:lang w:val="ru-RU"/>
        </w:rPr>
        <w:object w:dxaOrig="6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14.25pt" o:ole="">
            <v:imagedata r:id="rId24" o:title=""/>
          </v:shape>
          <o:OLEObject Type="Embed" ProgID="Equation.DSMT4" ShapeID="_x0000_i1025" DrawAspect="Content" ObjectID="_1635318830" r:id="rId25"/>
        </w:object>
      </w:r>
      <w:r w:rsidRPr="005D1558">
        <w:t>,</w:t>
      </w:r>
      <w:r w:rsidRPr="005D1558">
        <w:tab/>
        <w:t>(4.1)</w:t>
      </w:r>
    </w:p>
    <w:p w:rsidR="006E6E87" w:rsidRPr="005D1558" w:rsidRDefault="006E6E87" w:rsidP="006E6E87">
      <w:pPr>
        <w:pStyle w:val="JnepEmptystring"/>
      </w:pPr>
    </w:p>
    <w:p w:rsidR="006E6E87" w:rsidRPr="00BF42D8" w:rsidRDefault="006E6E87" w:rsidP="006E6E87">
      <w:pPr>
        <w:pStyle w:val="JnepNormal"/>
        <w:ind w:firstLine="0"/>
        <w:rPr>
          <w:spacing w:val="-4"/>
        </w:rPr>
      </w:pPr>
      <w:r w:rsidRPr="00BF42D8">
        <w:rPr>
          <w:spacing w:val="-4"/>
        </w:rPr>
        <w:t xml:space="preserve">where </w:t>
      </w:r>
      <w:r w:rsidRPr="00BF42D8">
        <w:rPr>
          <w:spacing w:val="-4"/>
          <w:position w:val="-4"/>
          <w:lang w:val="ru-RU"/>
        </w:rPr>
        <w:object w:dxaOrig="200" w:dyaOrig="260">
          <v:shape id="_x0000_i1026" type="#_x0000_t75" style="width:9.75pt;height:12.75pt" o:ole="">
            <v:imagedata r:id="rId26" o:title=""/>
          </v:shape>
          <o:OLEObject Type="Embed" ProgID="Equation.DSMT4" ShapeID="_x0000_i1026" DrawAspect="Content" ObjectID="_1635318831" r:id="rId27"/>
        </w:object>
      </w:r>
      <w:r w:rsidRPr="00BF42D8">
        <w:rPr>
          <w:spacing w:val="-4"/>
        </w:rPr>
        <w:t xml:space="preserve"> is the force, </w:t>
      </w:r>
      <w:r w:rsidRPr="00BF42D8">
        <w:rPr>
          <w:i/>
          <w:iCs/>
          <w:spacing w:val="-4"/>
        </w:rPr>
        <w:t>m</w:t>
      </w:r>
      <w:r w:rsidRPr="00BF42D8">
        <w:rPr>
          <w:spacing w:val="-4"/>
        </w:rPr>
        <w:t xml:space="preserve"> is the mass, </w:t>
      </w:r>
      <w:r w:rsidRPr="00BF42D8">
        <w:rPr>
          <w:spacing w:val="-4"/>
          <w:position w:val="-4"/>
          <w:lang w:val="ru-RU"/>
        </w:rPr>
        <w:object w:dxaOrig="180" w:dyaOrig="220">
          <v:shape id="_x0000_i1027" type="#_x0000_t75" style="width:9pt;height:11.25pt" o:ole="">
            <v:imagedata r:id="rId28" o:title=""/>
          </v:shape>
          <o:OLEObject Type="Embed" ProgID="Equation.DSMT4" ShapeID="_x0000_i1027" DrawAspect="Content" ObjectID="_1635318832" r:id="rId29"/>
        </w:object>
      </w:r>
      <w:r w:rsidRPr="00BF42D8">
        <w:rPr>
          <w:spacing w:val="-4"/>
        </w:rPr>
        <w:t xml:space="preserve"> is the acceler</w:t>
      </w:r>
      <w:r w:rsidRPr="00BF42D8">
        <w:rPr>
          <w:spacing w:val="-4"/>
        </w:rPr>
        <w:t>a</w:t>
      </w:r>
      <w:r w:rsidRPr="00BF42D8">
        <w:rPr>
          <w:spacing w:val="-4"/>
        </w:rPr>
        <w:t>tion.</w:t>
      </w:r>
    </w:p>
    <w:p w:rsidR="006E6E87" w:rsidRPr="00027C4C" w:rsidRDefault="006E6E87" w:rsidP="006E6E87">
      <w:pPr>
        <w:pStyle w:val="JnepNormal"/>
      </w:pPr>
      <w:r w:rsidRPr="00BF42D8">
        <w:t xml:space="preserve">For formulas located in the text </w:t>
      </w:r>
      <w:r>
        <w:t>(</w:t>
      </w:r>
      <w:r w:rsidRPr="00BF42D8">
        <w:t xml:space="preserve">not in </w:t>
      </w:r>
      <w:r>
        <w:t xml:space="preserve">a </w:t>
      </w:r>
      <w:r w:rsidRPr="00BF42D8">
        <w:t xml:space="preserve">separate </w:t>
      </w:r>
      <w:r>
        <w:t>line)</w:t>
      </w:r>
      <w:r w:rsidRPr="00BF42D8">
        <w:t xml:space="preserve"> </w:t>
      </w:r>
      <w:r>
        <w:t>authors</w:t>
      </w:r>
      <w:r w:rsidRPr="00BF42D8">
        <w:t xml:space="preserve"> should always ensure that the formula r</w:t>
      </w:r>
      <w:r w:rsidRPr="00BF42D8">
        <w:t>e</w:t>
      </w:r>
      <w:r w:rsidRPr="00BF42D8">
        <w:t>lates to the rest of the</w:t>
      </w:r>
      <w:r w:rsidRPr="00027C4C">
        <w:t xml:space="preserve"> text. So, </w:t>
      </w:r>
      <w:r>
        <w:t>one</w:t>
      </w:r>
      <w:r w:rsidRPr="00027C4C">
        <w:t xml:space="preserve"> should use a pipe instead of a horizontal shot. For e</w:t>
      </w:r>
      <w:r w:rsidRPr="00027C4C">
        <w:t>x</w:t>
      </w:r>
      <w:r w:rsidRPr="00027C4C">
        <w:t xml:space="preserve">ample, </w:t>
      </w:r>
      <w:r w:rsidRPr="00027C4C">
        <w:rPr>
          <w:position w:val="-20"/>
          <w:lang w:val="ru-RU"/>
        </w:rPr>
        <w:object w:dxaOrig="800" w:dyaOrig="520">
          <v:shape id="_x0000_i1028" type="#_x0000_t75" style="width:39.75pt;height:26.25pt" o:ole="">
            <v:imagedata r:id="rId30" o:title=""/>
          </v:shape>
          <o:OLEObject Type="Embed" ProgID="Equation.DSMT4" ShapeID="_x0000_i1028" DrawAspect="Content" ObjectID="_1635318833" r:id="rId31"/>
        </w:object>
      </w:r>
      <w:r w:rsidRPr="00027C4C">
        <w:t xml:space="preserve"> </w:t>
      </w:r>
      <w:r>
        <w:t xml:space="preserve">is </w:t>
      </w:r>
      <w:r w:rsidRPr="00027C4C">
        <w:t>very poorly positioned in the text due to large inte</w:t>
      </w:r>
      <w:r w:rsidRPr="00027C4C">
        <w:t>r</w:t>
      </w:r>
      <w:r w:rsidRPr="00027C4C">
        <w:t>vals between the lines and therefore</w:t>
      </w:r>
      <w:r>
        <w:t xml:space="preserve"> it</w:t>
      </w:r>
      <w:r w:rsidRPr="00027C4C">
        <w:t xml:space="preserve"> must be r</w:t>
      </w:r>
      <w:r w:rsidRPr="00027C4C">
        <w:t>e</w:t>
      </w:r>
      <w:r w:rsidRPr="00027C4C">
        <w:t xml:space="preserve">placed </w:t>
      </w:r>
      <w:r>
        <w:t xml:space="preserve">by </w:t>
      </w:r>
      <w:r w:rsidRPr="00027C4C">
        <w:rPr>
          <w:position w:val="-8"/>
          <w:lang w:val="ru-RU"/>
        </w:rPr>
        <w:object w:dxaOrig="960" w:dyaOrig="279">
          <v:shape id="_x0000_i1029" type="#_x0000_t75" style="width:48pt;height:14.25pt" o:ole="">
            <v:imagedata r:id="rId32" o:title=""/>
          </v:shape>
          <o:OLEObject Type="Embed" ProgID="Equation.DSMT4" ShapeID="_x0000_i1029" DrawAspect="Content" ObjectID="_1635318834" r:id="rId33"/>
        </w:object>
      </w:r>
      <w:r w:rsidRPr="00027C4C">
        <w:t>.</w:t>
      </w:r>
    </w:p>
    <w:p w:rsidR="006E6E87" w:rsidRPr="00027C4C" w:rsidRDefault="006E6E87" w:rsidP="006E6E87">
      <w:pPr>
        <w:pStyle w:val="JnepNormal"/>
      </w:pPr>
    </w:p>
    <w:p w:rsidR="006E6E87" w:rsidRPr="00027C4C" w:rsidRDefault="006E6E87" w:rsidP="006E6E87">
      <w:pPr>
        <w:pStyle w:val="JnepSubsection"/>
      </w:pPr>
      <w:r w:rsidRPr="00027C4C">
        <w:rPr>
          <w:spacing w:val="-2"/>
        </w:rPr>
        <w:t xml:space="preserve">Use of the </w:t>
      </w:r>
      <w:r>
        <w:rPr>
          <w:spacing w:val="-2"/>
        </w:rPr>
        <w:t>S</w:t>
      </w:r>
      <w:r w:rsidRPr="00027C4C">
        <w:rPr>
          <w:spacing w:val="-2"/>
        </w:rPr>
        <w:t xml:space="preserve">ymbol </w:t>
      </w:r>
      <w:r>
        <w:rPr>
          <w:spacing w:val="-2"/>
        </w:rPr>
        <w:t>T</w:t>
      </w:r>
      <w:r w:rsidRPr="00027C4C">
        <w:rPr>
          <w:spacing w:val="-2"/>
        </w:rPr>
        <w:t>able</w:t>
      </w:r>
    </w:p>
    <w:p w:rsidR="006E6E87" w:rsidRPr="00027C4C" w:rsidRDefault="006E6E87" w:rsidP="006E6E87">
      <w:pPr>
        <w:pStyle w:val="JnepEmptystring"/>
      </w:pPr>
    </w:p>
    <w:p w:rsidR="006E6E87" w:rsidRPr="00027C4C" w:rsidRDefault="006E6E87" w:rsidP="006E6E87">
      <w:pPr>
        <w:pStyle w:val="JnepNormal"/>
      </w:pPr>
      <w:r>
        <w:rPr>
          <w:spacing w:val="-2"/>
        </w:rPr>
        <w:t>S</w:t>
      </w:r>
      <w:r w:rsidRPr="00027C4C">
        <w:rPr>
          <w:spacing w:val="-2"/>
        </w:rPr>
        <w:t xml:space="preserve">imple mathematical expressions and individual characters should be </w:t>
      </w:r>
      <w:r>
        <w:rPr>
          <w:spacing w:val="-2"/>
        </w:rPr>
        <w:t>typed</w:t>
      </w:r>
      <w:r w:rsidRPr="00027C4C">
        <w:rPr>
          <w:spacing w:val="-2"/>
        </w:rPr>
        <w:t xml:space="preserve"> EXCLUSIVELY </w:t>
      </w:r>
      <w:r>
        <w:rPr>
          <w:spacing w:val="-2"/>
        </w:rPr>
        <w:t xml:space="preserve">using the </w:t>
      </w:r>
      <w:r w:rsidRPr="00027C4C">
        <w:rPr>
          <w:spacing w:val="-2"/>
        </w:rPr>
        <w:t>symbol table (see Fig.</w:t>
      </w:r>
      <w:r>
        <w:rPr>
          <w:spacing w:val="-2"/>
        </w:rPr>
        <w:t> </w:t>
      </w:r>
      <w:r w:rsidRPr="00027C4C">
        <w:rPr>
          <w:spacing w:val="-2"/>
        </w:rPr>
        <w:t xml:space="preserve">4a). Access to the </w:t>
      </w:r>
      <w:r>
        <w:rPr>
          <w:spacing w:val="-2"/>
        </w:rPr>
        <w:t>latter is</w:t>
      </w:r>
      <w:r w:rsidRPr="00027C4C">
        <w:rPr>
          <w:spacing w:val="-2"/>
        </w:rPr>
        <w:t xml:space="preserve"> pr</w:t>
      </w:r>
      <w:r w:rsidRPr="00027C4C">
        <w:rPr>
          <w:spacing w:val="-2"/>
        </w:rPr>
        <w:t>o</w:t>
      </w:r>
      <w:r w:rsidRPr="00027C4C">
        <w:rPr>
          <w:spacing w:val="-2"/>
        </w:rPr>
        <w:t xml:space="preserve">vided by </w:t>
      </w:r>
      <w:r>
        <w:rPr>
          <w:spacing w:val="-2"/>
        </w:rPr>
        <w:t xml:space="preserve">menu </w:t>
      </w:r>
      <w:r w:rsidRPr="00027C4C">
        <w:rPr>
          <w:spacing w:val="-2"/>
        </w:rPr>
        <w:t>«Insert»-«</w:t>
      </w:r>
      <w:r>
        <w:rPr>
          <w:spacing w:val="-2"/>
        </w:rPr>
        <w:t>S</w:t>
      </w:r>
      <w:r w:rsidRPr="00027C4C">
        <w:rPr>
          <w:spacing w:val="-2"/>
        </w:rPr>
        <w:t>ymbol». The difference i</w:t>
      </w:r>
      <w:r>
        <w:rPr>
          <w:spacing w:val="-2"/>
        </w:rPr>
        <w:t>n</w:t>
      </w:r>
      <w:r w:rsidRPr="00027C4C">
        <w:rPr>
          <w:spacing w:val="-2"/>
        </w:rPr>
        <w:t xml:space="preserve"> the a</w:t>
      </w:r>
      <w:r w:rsidRPr="00027C4C">
        <w:rPr>
          <w:spacing w:val="-2"/>
        </w:rPr>
        <w:t>p</w:t>
      </w:r>
      <w:r w:rsidRPr="00027C4C">
        <w:rPr>
          <w:spacing w:val="-2"/>
        </w:rPr>
        <w:t>pearance of this menu in MS Word of different ve</w:t>
      </w:r>
      <w:r w:rsidRPr="00027C4C">
        <w:rPr>
          <w:spacing w:val="-2"/>
        </w:rPr>
        <w:t>r</w:t>
      </w:r>
      <w:r w:rsidRPr="00027C4C">
        <w:rPr>
          <w:spacing w:val="-2"/>
        </w:rPr>
        <w:t>sions is shown in Fig</w:t>
      </w:r>
      <w:r>
        <w:rPr>
          <w:spacing w:val="-2"/>
        </w:rPr>
        <w:t>. </w:t>
      </w:r>
      <w:r w:rsidRPr="00027C4C">
        <w:rPr>
          <w:spacing w:val="-2"/>
        </w:rPr>
        <w:t xml:space="preserve">4. It is important to note that the font </w:t>
      </w:r>
      <w:r>
        <w:rPr>
          <w:spacing w:val="-2"/>
        </w:rPr>
        <w:t xml:space="preserve">of the </w:t>
      </w:r>
      <w:r w:rsidRPr="00027C4C">
        <w:rPr>
          <w:spacing w:val="-2"/>
        </w:rPr>
        <w:t>inserted</w:t>
      </w:r>
      <w:r>
        <w:rPr>
          <w:spacing w:val="-2"/>
        </w:rPr>
        <w:t xml:space="preserve"> symbols</w:t>
      </w:r>
      <w:r w:rsidRPr="00027C4C">
        <w:rPr>
          <w:spacing w:val="-2"/>
        </w:rPr>
        <w:t xml:space="preserve"> must be «Sy</w:t>
      </w:r>
      <w:r w:rsidRPr="00027C4C">
        <w:rPr>
          <w:spacing w:val="-2"/>
        </w:rPr>
        <w:t>m</w:t>
      </w:r>
      <w:r w:rsidRPr="00027C4C">
        <w:rPr>
          <w:spacing w:val="-2"/>
        </w:rPr>
        <w:t>bol» (see Fig.</w:t>
      </w:r>
      <w:r>
        <w:rPr>
          <w:spacing w:val="-2"/>
        </w:rPr>
        <w:t> </w:t>
      </w:r>
      <w:r w:rsidRPr="00027C4C">
        <w:rPr>
          <w:spacing w:val="-2"/>
        </w:rPr>
        <w:t xml:space="preserve">4a) or «Cambria Math» depending on what font is used </w:t>
      </w:r>
      <w:r>
        <w:rPr>
          <w:spacing w:val="-2"/>
        </w:rPr>
        <w:t>in the special equation editors</w:t>
      </w:r>
      <w:r w:rsidRPr="00027C4C">
        <w:rPr>
          <w:spacing w:val="-2"/>
        </w:rPr>
        <w:t xml:space="preserve">. For convenience, the most </w:t>
      </w:r>
      <w:r w:rsidRPr="00C50791">
        <w:rPr>
          <w:spacing w:val="-2"/>
        </w:rPr>
        <w:t>fr</w:t>
      </w:r>
      <w:r w:rsidRPr="00C50791">
        <w:rPr>
          <w:spacing w:val="-2"/>
        </w:rPr>
        <w:t>e</w:t>
      </w:r>
      <w:r w:rsidRPr="00C50791">
        <w:rPr>
          <w:spacing w:val="-2"/>
        </w:rPr>
        <w:t>quently</w:t>
      </w:r>
      <w:r>
        <w:rPr>
          <w:spacing w:val="-2"/>
        </w:rPr>
        <w:t xml:space="preserve"> </w:t>
      </w:r>
      <w:r w:rsidRPr="00027C4C">
        <w:rPr>
          <w:spacing w:val="-2"/>
        </w:rPr>
        <w:t>used symbols can be assigned to hotkeys</w:t>
      </w:r>
      <w:r w:rsidRPr="00027C4C">
        <w:t>.</w:t>
      </w:r>
    </w:p>
    <w:p w:rsidR="006E6E87" w:rsidRPr="00181678" w:rsidRDefault="006E6E87" w:rsidP="006E6E87">
      <w:pPr>
        <w:pStyle w:val="JnepNormal"/>
        <w:rPr>
          <w:lang w:val="ru-RU"/>
        </w:rPr>
      </w:pPr>
      <w:r>
        <w:t>Notes</w:t>
      </w:r>
      <w:r w:rsidRPr="00181678">
        <w:rPr>
          <w:lang w:val="ru-RU"/>
        </w:rPr>
        <w:t>.</w:t>
      </w:r>
    </w:p>
    <w:p w:rsidR="006E6E87" w:rsidRPr="00027C4C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027C4C">
        <w:t>Variables and number</w:t>
      </w:r>
      <w:r>
        <w:t>s</w:t>
      </w:r>
      <w:r w:rsidRPr="00027C4C">
        <w:t xml:space="preserve"> </w:t>
      </w:r>
      <w:r>
        <w:t>should</w:t>
      </w:r>
      <w:r w:rsidRPr="00027C4C">
        <w:t xml:space="preserve"> </w:t>
      </w:r>
      <w:r>
        <w:t xml:space="preserve">be </w:t>
      </w:r>
      <w:r w:rsidRPr="00027C4C">
        <w:t>separa</w:t>
      </w:r>
      <w:r w:rsidRPr="00027C4C">
        <w:t>t</w:t>
      </w:r>
      <w:r w:rsidRPr="00027C4C">
        <w:t xml:space="preserve">ed from </w:t>
      </w:r>
      <w:r w:rsidRPr="00C50791">
        <w:rPr>
          <w:spacing w:val="-4"/>
        </w:rPr>
        <w:t>the operation symbols by non-breaking space («Ctrl» +</w:t>
      </w:r>
      <w:r w:rsidRPr="00C50791">
        <w:rPr>
          <w:spacing w:val="-4"/>
        </w:rPr>
        <w:br/>
        <w:t>+</w:t>
      </w:r>
      <w:r w:rsidRPr="00027C4C">
        <w:t> «Shift» + «</w:t>
      </w:r>
      <w:r>
        <w:t>Space</w:t>
      </w:r>
      <w:r w:rsidRPr="00027C4C">
        <w:t>»).</w:t>
      </w:r>
    </w:p>
    <w:p w:rsidR="006E6E87" w:rsidRPr="00027C4C" w:rsidRDefault="006E6E87" w:rsidP="006E6E87">
      <w:pPr>
        <w:pStyle w:val="JnepNormal"/>
        <w:numPr>
          <w:ilvl w:val="0"/>
          <w:numId w:val="9"/>
        </w:numPr>
        <w:ind w:left="284" w:hanging="284"/>
        <w:rPr>
          <w:spacing w:val="-2"/>
        </w:rPr>
      </w:pPr>
      <w:r>
        <w:rPr>
          <w:spacing w:val="-2"/>
        </w:rPr>
        <w:t>Variables</w:t>
      </w:r>
      <w:r w:rsidRPr="00027C4C">
        <w:rPr>
          <w:spacing w:val="-2"/>
        </w:rPr>
        <w:t xml:space="preserve"> </w:t>
      </w:r>
      <w:r>
        <w:rPr>
          <w:spacing w:val="-2"/>
        </w:rPr>
        <w:t>marked</w:t>
      </w:r>
      <w:r w:rsidRPr="00027C4C">
        <w:rPr>
          <w:spacing w:val="-2"/>
        </w:rPr>
        <w:t xml:space="preserve"> by </w:t>
      </w:r>
      <w:r>
        <w:rPr>
          <w:spacing w:val="-2"/>
        </w:rPr>
        <w:t>the letters of the Roman</w:t>
      </w:r>
      <w:r w:rsidRPr="00027C4C">
        <w:rPr>
          <w:spacing w:val="-2"/>
        </w:rPr>
        <w:t xml:space="preserve"> alph</w:t>
      </w:r>
      <w:r w:rsidRPr="00027C4C">
        <w:rPr>
          <w:spacing w:val="-2"/>
        </w:rPr>
        <w:t>a</w:t>
      </w:r>
      <w:r w:rsidRPr="00027C4C">
        <w:rPr>
          <w:spacing w:val="-2"/>
        </w:rPr>
        <w:t>bet and lower cas</w:t>
      </w:r>
      <w:r>
        <w:rPr>
          <w:spacing w:val="-2"/>
        </w:rPr>
        <w:t>e letters of the Greek alphabet</w:t>
      </w:r>
      <w:r w:rsidRPr="00027C4C">
        <w:rPr>
          <w:spacing w:val="-2"/>
        </w:rPr>
        <w:t xml:space="preserve"> in addition </w:t>
      </w:r>
      <w:r>
        <w:rPr>
          <w:spacing w:val="-2"/>
        </w:rPr>
        <w:t xml:space="preserve">are </w:t>
      </w:r>
      <w:r w:rsidRPr="00027C4C">
        <w:rPr>
          <w:spacing w:val="-2"/>
        </w:rPr>
        <w:t>fo</w:t>
      </w:r>
      <w:r w:rsidRPr="00027C4C">
        <w:rPr>
          <w:spacing w:val="-2"/>
        </w:rPr>
        <w:t>r</w:t>
      </w:r>
      <w:r w:rsidRPr="00027C4C">
        <w:rPr>
          <w:spacing w:val="-2"/>
        </w:rPr>
        <w:t xml:space="preserve">matted in </w:t>
      </w:r>
      <w:r w:rsidRPr="00027C4C">
        <w:rPr>
          <w:i/>
          <w:spacing w:val="-2"/>
        </w:rPr>
        <w:t>italic</w:t>
      </w:r>
      <w:r w:rsidRPr="00027C4C">
        <w:rPr>
          <w:spacing w:val="-2"/>
        </w:rPr>
        <w:t xml:space="preserve"> («Ctrl» + «I»).</w:t>
      </w:r>
    </w:p>
    <w:p w:rsidR="006E6E87" w:rsidRPr="00027C4C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027C4C">
        <w:t>Variable</w:t>
      </w:r>
      <w:r>
        <w:t>s</w:t>
      </w:r>
      <w:r w:rsidRPr="00027C4C">
        <w:t xml:space="preserve"> denoting vectors and matrices </w:t>
      </w:r>
      <w:r>
        <w:t xml:space="preserve">should be </w:t>
      </w:r>
      <w:r w:rsidRPr="00027C4C">
        <w:t xml:space="preserve">formatted </w:t>
      </w:r>
      <w:r>
        <w:t xml:space="preserve">in </w:t>
      </w:r>
      <w:r w:rsidRPr="00027C4C">
        <w:rPr>
          <w:b/>
        </w:rPr>
        <w:t>bold</w:t>
      </w:r>
      <w:r w:rsidRPr="00027C4C">
        <w:t xml:space="preserve"> («Ctrl» + «B»).</w:t>
      </w:r>
    </w:p>
    <w:p w:rsidR="006E6E87" w:rsidRPr="00027C4C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027C4C">
        <w:t xml:space="preserve">Signs of mathematical operations, numbers, </w:t>
      </w:r>
      <w:r>
        <w:t>brac</w:t>
      </w:r>
      <w:r>
        <w:t>k</w:t>
      </w:r>
      <w:r>
        <w:t>ets</w:t>
      </w:r>
      <w:r w:rsidRPr="00027C4C">
        <w:t xml:space="preserve">, and large Greek letters should </w:t>
      </w:r>
      <w:r>
        <w:t xml:space="preserve">NOT </w:t>
      </w:r>
      <w:r w:rsidRPr="00027C4C">
        <w:t>be forma</w:t>
      </w:r>
      <w:r w:rsidRPr="00027C4C">
        <w:t>t</w:t>
      </w:r>
      <w:r>
        <w:t>ted in italic</w:t>
      </w:r>
      <w:r w:rsidRPr="00027C4C">
        <w:t>.</w:t>
      </w:r>
    </w:p>
    <w:p w:rsidR="006E6E87" w:rsidRPr="00027C4C" w:rsidRDefault="006E6E87" w:rsidP="006E6E87">
      <w:pPr>
        <w:pStyle w:val="JnepNormal"/>
        <w:numPr>
          <w:ilvl w:val="0"/>
          <w:numId w:val="9"/>
        </w:numPr>
        <w:ind w:left="284" w:hanging="284"/>
      </w:pPr>
      <w:r w:rsidRPr="00027C4C">
        <w:rPr>
          <w:spacing w:val="-2"/>
        </w:rPr>
        <w:t>The sign «minus» (</w:t>
      </w:r>
      <w:r>
        <w:rPr>
          <w:spacing w:val="-2"/>
        </w:rPr>
        <w:t>–</w:t>
      </w:r>
      <w:r w:rsidRPr="00027C4C">
        <w:rPr>
          <w:spacing w:val="-2"/>
        </w:rPr>
        <w:t xml:space="preserve">) should </w:t>
      </w:r>
      <w:r>
        <w:rPr>
          <w:spacing w:val="-2"/>
        </w:rPr>
        <w:t xml:space="preserve">be </w:t>
      </w:r>
      <w:r w:rsidRPr="00027C4C">
        <w:rPr>
          <w:spacing w:val="-2"/>
        </w:rPr>
        <w:t>differ</w:t>
      </w:r>
      <w:r>
        <w:rPr>
          <w:spacing w:val="-2"/>
        </w:rPr>
        <w:t>ent</w:t>
      </w:r>
      <w:r w:rsidRPr="00027C4C">
        <w:rPr>
          <w:spacing w:val="-2"/>
        </w:rPr>
        <w:t xml:space="preserve"> from a h</w:t>
      </w:r>
      <w:r w:rsidRPr="00027C4C">
        <w:rPr>
          <w:spacing w:val="-2"/>
        </w:rPr>
        <w:t>y</w:t>
      </w:r>
      <w:r w:rsidRPr="00027C4C">
        <w:rPr>
          <w:spacing w:val="-2"/>
        </w:rPr>
        <w:t>phen (-).</w:t>
      </w:r>
      <w:r>
        <w:rPr>
          <w:spacing w:val="-2"/>
        </w:rPr>
        <w:t xml:space="preserve"> U</w:t>
      </w:r>
      <w:r w:rsidRPr="00027C4C">
        <w:rPr>
          <w:spacing w:val="-2"/>
        </w:rPr>
        <w:t>se hotkeys «Ctrl» + «-»</w:t>
      </w:r>
      <w:r>
        <w:rPr>
          <w:spacing w:val="-2"/>
        </w:rPr>
        <w:t xml:space="preserve"> (</w:t>
      </w:r>
      <w:r w:rsidRPr="00027C4C">
        <w:rPr>
          <w:spacing w:val="-2"/>
        </w:rPr>
        <w:t>on a small ke</w:t>
      </w:r>
      <w:r w:rsidRPr="00027C4C">
        <w:rPr>
          <w:spacing w:val="-2"/>
        </w:rPr>
        <w:t>y</w:t>
      </w:r>
      <w:r w:rsidRPr="00027C4C">
        <w:rPr>
          <w:spacing w:val="-2"/>
        </w:rPr>
        <w:t>board</w:t>
      </w:r>
      <w:r>
        <w:rPr>
          <w:spacing w:val="-2"/>
        </w:rPr>
        <w:t>) t</w:t>
      </w:r>
      <w:r w:rsidRPr="00027C4C">
        <w:rPr>
          <w:spacing w:val="-2"/>
        </w:rPr>
        <w:t xml:space="preserve">o </w:t>
      </w:r>
      <w:r>
        <w:rPr>
          <w:spacing w:val="-2"/>
        </w:rPr>
        <w:t>type</w:t>
      </w:r>
      <w:r w:rsidRPr="00027C4C">
        <w:rPr>
          <w:spacing w:val="-2"/>
        </w:rPr>
        <w:t xml:space="preserve"> </w:t>
      </w:r>
      <w:r>
        <w:rPr>
          <w:spacing w:val="-2"/>
        </w:rPr>
        <w:t>it</w:t>
      </w:r>
      <w:r w:rsidRPr="00027C4C">
        <w:t>.</w:t>
      </w:r>
    </w:p>
    <w:p w:rsidR="006E6E87" w:rsidRPr="006F4E7D" w:rsidRDefault="006E6E87" w:rsidP="006E6E87">
      <w:pPr>
        <w:pStyle w:val="JnepNormal"/>
        <w:numPr>
          <w:ilvl w:val="0"/>
          <w:numId w:val="9"/>
        </w:numPr>
        <w:ind w:left="284" w:hanging="284"/>
        <w:rPr>
          <w:spacing w:val="-4"/>
        </w:rPr>
      </w:pPr>
      <w:r w:rsidRPr="006F4E7D">
        <w:rPr>
          <w:spacing w:val="-4"/>
        </w:rPr>
        <w:t>Sign «equal» (</w:t>
      </w:r>
      <w:r w:rsidRPr="006F4E7D">
        <w:rPr>
          <w:spacing w:val="-4"/>
          <w:lang w:val="ru-RU"/>
        </w:rPr>
        <w:sym w:font="Symbol" w:char="F03D"/>
      </w:r>
      <w:r w:rsidRPr="006F4E7D">
        <w:rPr>
          <w:spacing w:val="-4"/>
        </w:rPr>
        <w:t>) should be inserted from symbol t</w:t>
      </w:r>
      <w:r w:rsidRPr="006F4E7D">
        <w:rPr>
          <w:spacing w:val="-4"/>
        </w:rPr>
        <w:t>a</w:t>
      </w:r>
      <w:r w:rsidRPr="006F4E7D">
        <w:rPr>
          <w:spacing w:val="-4"/>
        </w:rPr>
        <w:t>ble.</w:t>
      </w:r>
    </w:p>
    <w:p w:rsidR="006E6E87" w:rsidRPr="005D1558" w:rsidRDefault="006E6E87" w:rsidP="006E6E87">
      <w:pPr>
        <w:pStyle w:val="JnepNormal"/>
      </w:pPr>
      <w:r w:rsidRPr="00027C4C">
        <w:t xml:space="preserve">Examples of </w:t>
      </w:r>
      <w:r>
        <w:t>typing the</w:t>
      </w:r>
      <w:r w:rsidRPr="00027C4C">
        <w:t xml:space="preserve"> formulas from the ke</w:t>
      </w:r>
      <w:r w:rsidRPr="00027C4C">
        <w:t>y</w:t>
      </w:r>
      <w:r w:rsidRPr="00027C4C">
        <w:t xml:space="preserve">board </w:t>
      </w:r>
      <w:r>
        <w:t xml:space="preserve">and </w:t>
      </w:r>
      <w:r w:rsidRPr="00027C4C">
        <w:t>symbol table</w:t>
      </w:r>
      <w:r>
        <w:t xml:space="preserve"> are the following:</w:t>
      </w:r>
    </w:p>
    <w:p w:rsidR="006E6E87" w:rsidRPr="005D1558" w:rsidRDefault="006E6E87" w:rsidP="006E6E87">
      <w:pPr>
        <w:pStyle w:val="JnepNormal"/>
        <w:sectPr w:rsidR="006E6E87" w:rsidRPr="005D1558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18" w:gutter="0"/>
          <w:cols w:num="2" w:space="340"/>
          <w:docGrid w:linePitch="360"/>
        </w:sectPr>
      </w:pPr>
    </w:p>
    <w:p w:rsidR="006E6E87" w:rsidRDefault="00D11A4F" w:rsidP="006E6E87">
      <w:pPr>
        <w:pStyle w:val="JnepEmptystring"/>
        <w:jc w:val="center"/>
      </w:pPr>
      <w:r>
        <w:rPr>
          <w:noProof/>
          <w:lang w:eastAsia="en-US"/>
        </w:rPr>
        <w:lastRenderedPageBreak/>
        <mc:AlternateContent>
          <mc:Choice Requires="wpg">
            <w:drawing>
              <wp:inline distT="0" distB="0" distL="0" distR="0">
                <wp:extent cx="3745865" cy="2950845"/>
                <wp:effectExtent l="0" t="0" r="6985" b="1905"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5865" cy="2950845"/>
                          <a:chOff x="0" y="0"/>
                          <a:chExt cx="3429000" cy="2681416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66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7784" y="0"/>
                            <a:ext cx="1081216" cy="1087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Поле 9"/>
                        <wps:cNvSpPr txBox="1">
                          <a:spLocks noChangeArrowheads="1"/>
                        </wps:cNvSpPr>
                        <wps:spPr bwMode="auto">
                          <a:xfrm>
                            <a:off x="2045043" y="18535"/>
                            <a:ext cx="215265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120D4F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Поле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6178"/>
                            <a:ext cx="215265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120D4F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124" y="1705233"/>
                            <a:ext cx="2743200" cy="976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Поле 8"/>
                        <wps:cNvSpPr txBox="1">
                          <a:spLocks noChangeArrowheads="1"/>
                        </wps:cNvSpPr>
                        <wps:spPr bwMode="auto">
                          <a:xfrm>
                            <a:off x="3113903" y="1723768"/>
                            <a:ext cx="215265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120D4F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" o:spid="_x0000_s1026" style="width:294.95pt;height:232.35pt;mso-position-horizontal-relative:char;mso-position-vertical-relative:line" coordsize="34290,2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">
                <v:shape id="Рисунок 5" o:spid="_x0000_s1027" type="#_x0000_t75" style="position:absolute;width:22860;height:16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YOrFAAAA2wAAAA8AAABkcnMvZG93bnJldi54bWxEj0FrAjEUhO+C/yG8gjfN1spqt0bRlkIP&#10;RVjbUnp7bF43i5uXJYm6/fdGKHgcZuYbZrnubStO5EPjWMH9JANBXDndcK3g8+N1vAARIrLG1jEp&#10;+KMA69VwsMRCuzOXdNrHWiQIhwIVmBi7QspQGbIYJq4jTt6v8xZjkr6W2uM5wW0rp1mWS4sNpwWD&#10;HT0bqg77o1VQfufvu8PL/Ev/zGadXzyW20oapUZ3/eYJRKQ+3sL/7Tet4CGH65f0A+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UmDqxQAAANsAAAAPAAAAAAAAAAAAAAAA&#10;AJ8CAABkcnMvZG93bnJldi54bWxQSwUGAAAAAAQABAD3AAAAkQMAAAAA&#10;">
                  <v:imagedata r:id="rId37" o:title=""/>
                  <v:path arrowok="t"/>
                </v:shape>
                <v:shape id="Рисунок 6" o:spid="_x0000_s1028" type="#_x0000_t75" style="position:absolute;left:23477;width:10813;height:10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kEXGAAAA2wAAAA8AAABkcnMvZG93bnJldi54bWxEj09rwkAUxO9Cv8PyCt50k0pVYlYphVLp&#10;RTSF4u2RffnTZt+G7NYk/fRdQfA4zMxvmHQ3mEZcqHO1ZQXxPAJBnFtdc6ngM3ubrUE4j6yxsUwK&#10;RnKw2z5MUky07flIl5MvRYCwS1BB5X2bSOnyigy6uW2Jg1fYzqAPsiul7rAPcNPIpyhaSoM1h4UK&#10;W3qtKP85/RoF78/n7/PXWC7yvlh+9OMhzv6aWKnp4/CyAeFp8Pfwrb3XChYruH4JP0B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9aQRcYAAADbAAAADwAAAAAAAAAAAAAA&#10;AACfAgAAZHJzL2Rvd25yZXYueG1sUEsFBgAAAAAEAAQA9wAAAJIDAAAAAA==&#10;">
                  <v:imagedata r:id="rId3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9" o:spid="_x0000_s1029" type="#_x0000_t202" style="position:absolute;left:20450;top:185;width:2153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wk78A&#10;AADbAAAADwAAAGRycy9kb3ducmV2LnhtbERPy4rCMBTdC/5DuMLsNLWCjNUoOjDg4MYXri/N7UOb&#10;m5LE2vn7yUKY5eG8V5veNKIj52vLCqaTBARxbnXNpYLr5Xv8CcIHZI2NZVLwSx426+FghZm2Lz5R&#10;dw6liCHsM1RQhdBmUvq8IoN+YlviyBXWGQwRulJqh68YbhqZJslcGqw5NlTY0ldF+eP8NAou3c7v&#10;T/ew0D/FTqaH4pje3Fapj1G/XYII1Id/8du91wpmcWz8En+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s7CTvwAAANsAAAAPAAAAAAAAAAAAAAAAAJgCAABkcnMvZG93bnJl&#10;di54bWxQSwUGAAAAAAQABAD1AAAAhAMAAAAA&#10;">
                  <v:textbox inset="0,0,0,0">
                    <w:txbxContent>
                      <w:p w:rsidR="006E6E87" w:rsidRPr="00120D4F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Поле 11" o:spid="_x0000_s1030" type="#_x0000_t202" style="position:absolute;left:32004;top:61;width:2152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VCMMA&#10;AADbAAAADwAAAGRycy9kb3ducmV2LnhtbESPW2sCMRSE3wv+h3AE32rWFUpdjaKCYOmLN3w+bM5e&#10;dHOyJHHd/vumIPRxmJlvmMWqN43oyPnasoLJOAFBnFtdc6ngct69f4LwAVljY5kU/JCH1XLwtsBM&#10;2ycfqTuFUkQI+wwVVCG0mZQ+r8igH9uWOHqFdQZDlK6U2uEzwk0j0yT5kAZrjgsVtrStKL+fHkbB&#10;udv4/fEWZvqr2Mj0uzikV7dWajTs13MQgfrwH36191rBdAZ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8VCMMAAADbAAAADwAAAAAAAAAAAAAAAACYAgAAZHJzL2Rv&#10;d25yZXYueG1sUEsFBgAAAAAEAAQA9QAAAIgDAAAAAA==&#10;">
                  <v:textbox inset="0,0,0,0">
                    <w:txbxContent>
                      <w:p w:rsidR="006E6E87" w:rsidRPr="00120D4F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Рисунок 12" o:spid="_x0000_s1031" type="#_x0000_t75" style="position:absolute;left:5931;top:17052;width:27432;height:9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nCLCAAAA2wAAAA8AAABkcnMvZG93bnJldi54bWxET8uKwjAU3Q/4D+EK7sbUx4hUo0hBcCE4&#10;U910d2luH9rclCZq9esni4FZHs57ve1NIx7Uudqygsk4AkGcW11zqeBy3n8uQTiPrLGxTApe5GC7&#10;GXysMdb2yT/0SH0pQgi7GBVU3rexlC6vyKAb25Y4cIXtDPoAu1LqDp8h3DRyGkULabDm0FBhS0lF&#10;+S29GwXHo69n++9LcT3tsiTJDlnxTr+UGg373QqEp97/i//cB61gHtaHL+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ZwiwgAAANsAAAAPAAAAAAAAAAAAAAAAAJ8C&#10;AABkcnMvZG93bnJldi54bWxQSwUGAAAAAAQABAD3AAAAjgMAAAAA&#10;">
                  <v:imagedata r:id="rId39" o:title=""/>
                  <v:path arrowok="t"/>
                </v:shape>
                <v:shape id="Поле 8" o:spid="_x0000_s1032" type="#_x0000_t202" style="position:absolute;left:31139;top:17237;width:2152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qc8MA&#10;AADbAAAADwAAAGRycy9kb3ducmV2LnhtbESPT2sCMRTE7wW/Q3iCt5p1Ealbo6hQULzUtfT82Lz9&#10;UzcvS5Ku67c3QqHHYWZ+w6w2g2lFT843lhXMpgkI4sLqhisFX5eP1zcQPiBrbC2Tgjt52KxHLyvM&#10;tL3xmfo8VCJC2GeooA6hy6T0RU0G/dR2xNErrTMYonSV1A5vEW5amSbJQhpsOC7U2NG+puKa/xoF&#10;l37nD+efsNTHcifTU/mZfrutUpPxsH0HEWgI/+G/9kErmM/g+SX+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9qc8MAAADbAAAADwAAAAAAAAAAAAAAAACYAgAAZHJzL2Rv&#10;d25yZXYueG1sUEsFBgAAAAAEAAQA9QAAAIgDAAAAAA==&#10;">
                  <v:textbox inset="0,0,0,0">
                    <w:txbxContent>
                      <w:p w:rsidR="006E6E87" w:rsidRPr="00120D4F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6E87" w:rsidRPr="006F4E7D" w:rsidRDefault="006E6E87" w:rsidP="006E6E87">
      <w:pPr>
        <w:pStyle w:val="JnepEmptystring"/>
        <w:jc w:val="center"/>
      </w:pPr>
    </w:p>
    <w:p w:rsidR="006E6E87" w:rsidRPr="006F4E7D" w:rsidRDefault="006E6E87" w:rsidP="006E6E87">
      <w:pPr>
        <w:pStyle w:val="JnepCaption"/>
      </w:pPr>
      <w:r>
        <w:rPr>
          <w:b/>
        </w:rPr>
        <w:t>Fig</w:t>
      </w:r>
      <w:r w:rsidRPr="006F4E7D">
        <w:rPr>
          <w:b/>
        </w:rPr>
        <w:t>. 4</w:t>
      </w:r>
      <w:r w:rsidRPr="006F4E7D">
        <w:t xml:space="preserve"> – Insert </w:t>
      </w:r>
      <w:r>
        <w:t xml:space="preserve">of </w:t>
      </w:r>
      <w:r w:rsidRPr="006F4E7D">
        <w:t>a symbol from the symbol table: symbol table view (</w:t>
      </w:r>
      <w:r>
        <w:t>a</w:t>
      </w:r>
      <w:r w:rsidRPr="006F4E7D">
        <w:t xml:space="preserve">), </w:t>
      </w:r>
      <w:r>
        <w:t>activation of</w:t>
      </w:r>
      <w:r w:rsidRPr="006F4E7D">
        <w:t xml:space="preserve"> the </w:t>
      </w:r>
      <w:r>
        <w:t>s</w:t>
      </w:r>
      <w:r w:rsidRPr="006F4E7D">
        <w:t xml:space="preserve">ymbol </w:t>
      </w:r>
      <w:r>
        <w:t>t</w:t>
      </w:r>
      <w:r w:rsidRPr="006F4E7D">
        <w:t>able menu in MS Word of MS Office 2003</w:t>
      </w:r>
      <w:r>
        <w:t xml:space="preserve"> </w:t>
      </w:r>
      <w:r w:rsidRPr="006F4E7D">
        <w:t xml:space="preserve">(b), </w:t>
      </w:r>
      <w:r>
        <w:t>activation of</w:t>
      </w:r>
      <w:r w:rsidRPr="006F4E7D">
        <w:t xml:space="preserve"> the </w:t>
      </w:r>
      <w:r>
        <w:t>s</w:t>
      </w:r>
      <w:r w:rsidRPr="006F4E7D">
        <w:t xml:space="preserve">ymbol </w:t>
      </w:r>
      <w:r>
        <w:t>t</w:t>
      </w:r>
      <w:r w:rsidRPr="006F4E7D">
        <w:t>able menu in MS Word of MS O</w:t>
      </w:r>
      <w:r w:rsidRPr="006F4E7D">
        <w:t>f</w:t>
      </w:r>
      <w:r>
        <w:t xml:space="preserve">fice </w:t>
      </w:r>
      <w:r w:rsidRPr="006F4E7D">
        <w:t>2010 (</w:t>
      </w:r>
      <w:r>
        <w:t>c</w:t>
      </w:r>
      <w:r w:rsidRPr="006F4E7D">
        <w:t>)</w:t>
      </w:r>
    </w:p>
    <w:p w:rsidR="006E6E87" w:rsidRPr="006F4E7D" w:rsidRDefault="006E6E87" w:rsidP="006E6E87">
      <w:pPr>
        <w:pStyle w:val="JnepCaption"/>
      </w:pPr>
    </w:p>
    <w:p w:rsidR="006E6E87" w:rsidRPr="006F4E7D" w:rsidRDefault="006E6E87" w:rsidP="006E6E87">
      <w:pPr>
        <w:pStyle w:val="JnepNormal"/>
        <w:sectPr w:rsidR="006E6E87" w:rsidRPr="006F4E7D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space="340"/>
          <w:docGrid w:linePitch="360"/>
        </w:sectPr>
      </w:pPr>
    </w:p>
    <w:p w:rsidR="006E6E87" w:rsidRPr="00181678" w:rsidRDefault="006E6E87" w:rsidP="006E6E87">
      <w:pPr>
        <w:pStyle w:val="JnepNormal"/>
        <w:numPr>
          <w:ilvl w:val="1"/>
          <w:numId w:val="12"/>
        </w:numPr>
        <w:ind w:left="284" w:hanging="284"/>
        <w:rPr>
          <w:lang w:val="ru-RU"/>
        </w:rPr>
      </w:pPr>
      <w:r w:rsidRPr="00181678">
        <w:rPr>
          <w:i/>
          <w:lang w:val="ru-RU"/>
        </w:rPr>
        <w:lastRenderedPageBreak/>
        <w:t>a</w:t>
      </w:r>
      <w:r w:rsidRPr="00181678">
        <w:rPr>
          <w:lang w:val="ru-RU"/>
        </w:rPr>
        <w:t> </w:t>
      </w:r>
      <w:r w:rsidRPr="00181678">
        <w:rPr>
          <w:lang w:val="ru-RU"/>
        </w:rPr>
        <w:sym w:font="Symbol" w:char="F03D"/>
      </w:r>
      <w:r w:rsidRPr="00181678">
        <w:rPr>
          <w:lang w:val="ru-RU"/>
        </w:rPr>
        <w:t> </w:t>
      </w:r>
      <w:r w:rsidRPr="00181678">
        <w:rPr>
          <w:i/>
          <w:lang w:val="ru-RU"/>
        </w:rPr>
        <w:t>mH</w:t>
      </w:r>
      <w:r w:rsidRPr="00181678">
        <w:rPr>
          <w:i/>
          <w:vertAlign w:val="subscript"/>
          <w:lang w:val="ru-RU"/>
        </w:rPr>
        <w:t>a</w:t>
      </w:r>
      <w:r w:rsidRPr="00181678">
        <w:rPr>
          <w:lang w:val="ru-RU"/>
        </w:rPr>
        <w:t>/2</w:t>
      </w:r>
      <w:r w:rsidRPr="00181678">
        <w:rPr>
          <w:i/>
          <w:lang w:val="ru-RU"/>
        </w:rPr>
        <w:t>k</w:t>
      </w:r>
      <w:r w:rsidRPr="00181678">
        <w:rPr>
          <w:vertAlign w:val="subscript"/>
          <w:lang w:val="ru-RU"/>
        </w:rPr>
        <w:t>B</w:t>
      </w:r>
      <w:r w:rsidRPr="00181678">
        <w:rPr>
          <w:i/>
          <w:lang w:val="ru-RU"/>
        </w:rPr>
        <w:t>T</w:t>
      </w:r>
      <w:r w:rsidRPr="00181678">
        <w:rPr>
          <w:lang w:val="ru-RU"/>
        </w:rPr>
        <w:t>,</w:t>
      </w:r>
    </w:p>
    <w:p w:rsidR="006E6E87" w:rsidRPr="00181678" w:rsidRDefault="006E6E87" w:rsidP="006E6E87">
      <w:pPr>
        <w:pStyle w:val="JnepNormal"/>
        <w:numPr>
          <w:ilvl w:val="1"/>
          <w:numId w:val="12"/>
        </w:numPr>
        <w:ind w:left="284" w:hanging="284"/>
        <w:rPr>
          <w:lang w:val="ru-RU"/>
        </w:rPr>
      </w:pPr>
      <w:r w:rsidRPr="00181678">
        <w:rPr>
          <w:i/>
          <w:lang w:val="ru-RU"/>
        </w:rPr>
        <w:sym w:font="Symbol" w:char="F06B"/>
      </w:r>
      <w:r w:rsidRPr="00181678">
        <w:rPr>
          <w:i/>
          <w:vertAlign w:val="subscript"/>
          <w:lang w:val="ru-RU"/>
        </w:rPr>
        <w:t>p</w:t>
      </w:r>
      <w:r w:rsidRPr="00181678">
        <w:rPr>
          <w:lang w:val="ru-RU"/>
        </w:rPr>
        <w:t> </w:t>
      </w:r>
      <w:r w:rsidRPr="00181678">
        <w:rPr>
          <w:lang w:val="ru-RU"/>
        </w:rPr>
        <w:sym w:font="Symbol" w:char="F03D"/>
      </w:r>
      <w:r w:rsidRPr="00181678">
        <w:rPr>
          <w:lang w:val="ru-RU"/>
        </w:rPr>
        <w:t> 2</w:t>
      </w:r>
      <w:r w:rsidRPr="00181678">
        <w:rPr>
          <w:i/>
          <w:lang w:val="ru-RU"/>
        </w:rPr>
        <w:t>a</w:t>
      </w:r>
      <w:r w:rsidRPr="00181678">
        <w:rPr>
          <w:lang w:val="ru-RU"/>
        </w:rPr>
        <w:t>|</w:t>
      </w:r>
      <w:r w:rsidRPr="00181678">
        <w:rPr>
          <w:i/>
          <w:lang w:val="ru-RU"/>
        </w:rPr>
        <w:sym w:font="Symbol" w:char="F077"/>
      </w:r>
      <w:r w:rsidRPr="00181678">
        <w:rPr>
          <w:vertAlign w:val="subscript"/>
          <w:lang w:val="ru-RU"/>
        </w:rPr>
        <w:t>(0)1</w:t>
      </w:r>
      <w:r w:rsidRPr="00181678">
        <w:rPr>
          <w:lang w:val="ru-RU"/>
        </w:rPr>
        <w:t> – </w:t>
      </w:r>
      <w:r w:rsidRPr="00181678">
        <w:rPr>
          <w:i/>
          <w:lang w:val="ru-RU"/>
        </w:rPr>
        <w:sym w:font="Symbol" w:char="F077"/>
      </w:r>
      <w:r w:rsidRPr="00181678">
        <w:rPr>
          <w:vertAlign w:val="subscript"/>
          <w:lang w:val="ru-RU"/>
        </w:rPr>
        <w:t>(0)2</w:t>
      </w:r>
      <w:r w:rsidRPr="00181678">
        <w:rPr>
          <w:lang w:val="ru-RU"/>
        </w:rPr>
        <w:t>|/</w:t>
      </w:r>
      <w:r w:rsidRPr="00181678">
        <w:rPr>
          <w:lang w:val="ru-RU"/>
        </w:rPr>
        <w:sym w:font="WP MathA" w:char="F02B"/>
      </w:r>
      <w:r w:rsidRPr="00181678">
        <w:rPr>
          <w:i/>
          <w:lang w:val="ru-RU"/>
        </w:rPr>
        <w:t>A</w:t>
      </w:r>
      <w:r w:rsidRPr="00181678">
        <w:rPr>
          <w:lang w:val="ru-RU"/>
        </w:rPr>
        <w:sym w:font="WP MathA" w:char="F02C"/>
      </w:r>
      <w:r w:rsidRPr="00181678">
        <w:rPr>
          <w:vertAlign w:val="superscript"/>
          <w:lang w:val="ru-RU"/>
        </w:rPr>
        <w:t>2</w:t>
      </w:r>
      <w:r w:rsidRPr="00181678">
        <w:rPr>
          <w:lang w:val="ru-RU"/>
        </w:rPr>
        <w:t>(</w:t>
      </w:r>
      <w:r w:rsidRPr="00181678">
        <w:rPr>
          <w:i/>
          <w:lang w:val="ru-RU"/>
        </w:rPr>
        <w:sym w:font="Symbol" w:char="F077"/>
      </w:r>
      <w:r w:rsidRPr="00181678">
        <w:rPr>
          <w:vertAlign w:val="subscript"/>
          <w:lang w:val="ru-RU"/>
        </w:rPr>
        <w:t>(0)1</w:t>
      </w:r>
      <w:r w:rsidRPr="00181678">
        <w:rPr>
          <w:lang w:val="ru-RU"/>
        </w:rPr>
        <w:t> + </w:t>
      </w:r>
      <w:r w:rsidRPr="00181678">
        <w:rPr>
          <w:i/>
          <w:lang w:val="ru-RU"/>
        </w:rPr>
        <w:sym w:font="Symbol" w:char="F077"/>
      </w:r>
      <w:r w:rsidRPr="00181678">
        <w:rPr>
          <w:vertAlign w:val="subscript"/>
          <w:lang w:val="ru-RU"/>
        </w:rPr>
        <w:t>(0)2</w:t>
      </w:r>
      <w:r w:rsidRPr="00181678">
        <w:rPr>
          <w:lang w:val="ru-RU"/>
        </w:rPr>
        <w:t>),</w:t>
      </w:r>
    </w:p>
    <w:p w:rsidR="006E6E87" w:rsidRPr="00181678" w:rsidRDefault="006E6E87" w:rsidP="006E6E87">
      <w:pPr>
        <w:pStyle w:val="JnepNormal"/>
        <w:numPr>
          <w:ilvl w:val="1"/>
          <w:numId w:val="12"/>
        </w:numPr>
        <w:ind w:left="284" w:hanging="284"/>
        <w:rPr>
          <w:lang w:val="ru-RU"/>
        </w:rPr>
      </w:pPr>
      <w:r w:rsidRPr="00181678">
        <w:rPr>
          <w:i/>
          <w:lang w:val="ru-RU"/>
        </w:rPr>
        <w:sym w:font="Symbol" w:char="F06A"/>
      </w:r>
      <w:r w:rsidRPr="00181678">
        <w:rPr>
          <w:vertAlign w:val="subscript"/>
          <w:lang w:val="ru-RU"/>
        </w:rPr>
        <w:t>1,2</w:t>
      </w:r>
      <w:r w:rsidRPr="00181678">
        <w:rPr>
          <w:lang w:val="ru-RU"/>
        </w:rPr>
        <w:t> </w:t>
      </w:r>
      <w:r w:rsidRPr="00181678">
        <w:rPr>
          <w:lang w:val="ru-RU"/>
        </w:rPr>
        <w:sym w:font="Symbol" w:char="F03D"/>
      </w:r>
      <w:r w:rsidRPr="00181678">
        <w:rPr>
          <w:lang w:val="ru-RU"/>
        </w:rPr>
        <w:t> </w:t>
      </w:r>
      <w:r w:rsidRPr="00181678">
        <w:rPr>
          <w:i/>
          <w:iCs/>
          <w:lang w:val="ru-RU"/>
        </w:rPr>
        <w:sym w:font="Symbol" w:char="F077"/>
      </w:r>
      <w:r w:rsidRPr="00181678">
        <w:rPr>
          <w:vertAlign w:val="subscript"/>
          <w:lang w:val="ru-RU"/>
        </w:rPr>
        <w:t>(0)1,2</w:t>
      </w:r>
      <w:r w:rsidRPr="00181678">
        <w:rPr>
          <w:i/>
          <w:iCs/>
          <w:lang w:val="ru-RU"/>
        </w:rPr>
        <w:t>t </w:t>
      </w:r>
      <w:r w:rsidRPr="00181678">
        <w:rPr>
          <w:lang w:val="ru-RU"/>
        </w:rPr>
        <w:t>+ </w:t>
      </w:r>
      <w:r w:rsidRPr="00181678">
        <w:rPr>
          <w:i/>
          <w:iCs/>
          <w:lang w:val="ru-RU"/>
        </w:rPr>
        <w:sym w:font="Symbol" w:char="F071"/>
      </w:r>
      <w:r w:rsidRPr="00181678">
        <w:rPr>
          <w:vertAlign w:val="subscript"/>
          <w:lang w:val="ru-RU"/>
        </w:rPr>
        <w:t>1,2</w:t>
      </w:r>
      <w:r w:rsidRPr="00181678">
        <w:rPr>
          <w:lang w:val="ru-RU"/>
        </w:rPr>
        <w:t>.</w:t>
      </w:r>
    </w:p>
    <w:p w:rsidR="006E6E87" w:rsidRPr="00181678" w:rsidRDefault="006E6E87" w:rsidP="006E6E87">
      <w:pPr>
        <w:pStyle w:val="JnepNormal"/>
        <w:rPr>
          <w:lang w:val="ru-RU"/>
        </w:rPr>
      </w:pPr>
    </w:p>
    <w:p w:rsidR="006E6E87" w:rsidRPr="00027C4C" w:rsidRDefault="006E6E87" w:rsidP="006E6E87">
      <w:pPr>
        <w:pStyle w:val="JnepSubsection"/>
      </w:pPr>
      <w:r w:rsidRPr="00027C4C">
        <w:rPr>
          <w:spacing w:val="-2"/>
        </w:rPr>
        <w:t>Using</w:t>
      </w:r>
      <w:r>
        <w:rPr>
          <w:spacing w:val="-2"/>
        </w:rPr>
        <w:t xml:space="preserve"> of</w:t>
      </w:r>
      <w:r w:rsidRPr="00027C4C">
        <w:rPr>
          <w:spacing w:val="-2"/>
        </w:rPr>
        <w:t xml:space="preserve"> </w:t>
      </w:r>
      <w:r>
        <w:rPr>
          <w:spacing w:val="-2"/>
        </w:rPr>
        <w:t>Special Equation E</w:t>
      </w:r>
      <w:r w:rsidRPr="00027C4C">
        <w:rPr>
          <w:spacing w:val="-2"/>
        </w:rPr>
        <w:t>ditor</w:t>
      </w:r>
      <w:r>
        <w:rPr>
          <w:spacing w:val="-2"/>
        </w:rPr>
        <w:t>s</w:t>
      </w:r>
    </w:p>
    <w:p w:rsidR="006E6E87" w:rsidRPr="00027C4C" w:rsidRDefault="006E6E87" w:rsidP="006E6E87">
      <w:pPr>
        <w:pStyle w:val="JnepEmptystring"/>
      </w:pPr>
    </w:p>
    <w:p w:rsidR="006E6E87" w:rsidRPr="00027C4C" w:rsidRDefault="006E6E87" w:rsidP="006E6E87">
      <w:pPr>
        <w:pStyle w:val="JnepNormal"/>
        <w:rPr>
          <w:spacing w:val="-2"/>
        </w:rPr>
      </w:pPr>
      <w:r w:rsidRPr="00027C4C">
        <w:rPr>
          <w:spacing w:val="-2"/>
        </w:rPr>
        <w:t>Special editors of formulas provided by the</w:t>
      </w:r>
      <w:r>
        <w:rPr>
          <w:spacing w:val="-2"/>
        </w:rPr>
        <w:t xml:space="preserve"> MS Word</w:t>
      </w:r>
      <w:r w:rsidRPr="00027C4C">
        <w:rPr>
          <w:spacing w:val="-2"/>
        </w:rPr>
        <w:t xml:space="preserve"> should be used only when </w:t>
      </w:r>
      <w:r>
        <w:rPr>
          <w:spacing w:val="-2"/>
        </w:rPr>
        <w:t xml:space="preserve">the typing </w:t>
      </w:r>
      <w:r w:rsidRPr="00027C4C">
        <w:rPr>
          <w:spacing w:val="-2"/>
        </w:rPr>
        <w:t>of mathemat</w:t>
      </w:r>
      <w:r w:rsidRPr="00027C4C">
        <w:rPr>
          <w:spacing w:val="-2"/>
        </w:rPr>
        <w:t>i</w:t>
      </w:r>
      <w:r w:rsidRPr="00027C4C">
        <w:rPr>
          <w:spacing w:val="-2"/>
        </w:rPr>
        <w:t xml:space="preserve">cal expressions in the correct form </w:t>
      </w:r>
      <w:r>
        <w:rPr>
          <w:spacing w:val="-2"/>
        </w:rPr>
        <w:t>from</w:t>
      </w:r>
      <w:r w:rsidRPr="00027C4C">
        <w:rPr>
          <w:spacing w:val="-2"/>
        </w:rPr>
        <w:t xml:space="preserve"> keyboard and sy</w:t>
      </w:r>
      <w:r w:rsidRPr="00027C4C">
        <w:rPr>
          <w:spacing w:val="-2"/>
        </w:rPr>
        <w:t>m</w:t>
      </w:r>
      <w:r w:rsidRPr="00027C4C">
        <w:rPr>
          <w:spacing w:val="-2"/>
        </w:rPr>
        <w:t>bol table is too difficult or impossible. The latter i</w:t>
      </w:r>
      <w:r w:rsidRPr="00027C4C">
        <w:rPr>
          <w:spacing w:val="-2"/>
        </w:rPr>
        <w:t>n</w:t>
      </w:r>
      <w:r w:rsidRPr="00027C4C">
        <w:rPr>
          <w:spacing w:val="-2"/>
        </w:rPr>
        <w:t>clude</w:t>
      </w:r>
      <w:r>
        <w:rPr>
          <w:spacing w:val="-2"/>
        </w:rPr>
        <w:t>s,</w:t>
      </w:r>
      <w:r w:rsidRPr="00027C4C">
        <w:rPr>
          <w:spacing w:val="-2"/>
        </w:rPr>
        <w:t xml:space="preserve"> for example, the </w:t>
      </w:r>
      <w:r>
        <w:rPr>
          <w:spacing w:val="-2"/>
        </w:rPr>
        <w:t>super- and subscript simultan</w:t>
      </w:r>
      <w:r>
        <w:rPr>
          <w:spacing w:val="-2"/>
        </w:rPr>
        <w:t>e</w:t>
      </w:r>
      <w:r>
        <w:rPr>
          <w:spacing w:val="-2"/>
        </w:rPr>
        <w:t>ously</w:t>
      </w:r>
      <w:r w:rsidRPr="00027C4C">
        <w:rPr>
          <w:spacing w:val="-2"/>
        </w:rPr>
        <w:t xml:space="preserve">, the sign of the vector </w:t>
      </w:r>
      <w:r>
        <w:rPr>
          <w:spacing w:val="-2"/>
        </w:rPr>
        <w:t xml:space="preserve">under </w:t>
      </w:r>
      <w:r w:rsidRPr="00027C4C">
        <w:rPr>
          <w:spacing w:val="-2"/>
        </w:rPr>
        <w:t>vari</w:t>
      </w:r>
      <w:r w:rsidRPr="00027C4C">
        <w:rPr>
          <w:spacing w:val="-2"/>
        </w:rPr>
        <w:t>a</w:t>
      </w:r>
      <w:r>
        <w:rPr>
          <w:spacing w:val="-2"/>
        </w:rPr>
        <w:t>ble, etc.</w:t>
      </w:r>
    </w:p>
    <w:p w:rsidR="006E6E87" w:rsidRPr="006F4E7D" w:rsidRDefault="006E6E87" w:rsidP="006E6E87">
      <w:pPr>
        <w:pStyle w:val="JnepNormal"/>
      </w:pPr>
      <w:r w:rsidRPr="00027C4C">
        <w:rPr>
          <w:spacing w:val="-2"/>
        </w:rPr>
        <w:t xml:space="preserve">Note that the Equation Editor in MS Word </w:t>
      </w:r>
      <w:r>
        <w:rPr>
          <w:spacing w:val="-2"/>
        </w:rPr>
        <w:t xml:space="preserve">of </w:t>
      </w:r>
      <w:r w:rsidRPr="00027C4C">
        <w:rPr>
          <w:spacing w:val="-2"/>
        </w:rPr>
        <w:t>MS O</w:t>
      </w:r>
      <w:r w:rsidRPr="00027C4C">
        <w:rPr>
          <w:spacing w:val="-2"/>
        </w:rPr>
        <w:t>f</w:t>
      </w:r>
      <w:r w:rsidRPr="00027C4C">
        <w:rPr>
          <w:spacing w:val="-2"/>
        </w:rPr>
        <w:t xml:space="preserve">fice 2003 and 2010 are significantly different. </w:t>
      </w:r>
      <w:r>
        <w:rPr>
          <w:spacing w:val="-2"/>
        </w:rPr>
        <w:t xml:space="preserve">Thus, </w:t>
      </w:r>
      <w:r w:rsidRPr="006F4E7D">
        <w:t>MS Office 2003 uses the editor Equation 3.0, which is act</w:t>
      </w:r>
      <w:r w:rsidRPr="006F4E7D">
        <w:t>i</w:t>
      </w:r>
      <w:r w:rsidRPr="006F4E7D">
        <w:t>va</w:t>
      </w:r>
      <w:r w:rsidRPr="006F4E7D">
        <w:t>t</w:t>
      </w:r>
      <w:r w:rsidRPr="006F4E7D">
        <w:t xml:space="preserve">ed </w:t>
      </w:r>
      <w:r>
        <w:t>by</w:t>
      </w:r>
      <w:r w:rsidRPr="006F4E7D">
        <w:t xml:space="preserve"> the menu «Insert»-«Object»-«Object Microsoft Equation 3.0» or with ho</w:t>
      </w:r>
      <w:r w:rsidRPr="006F4E7D">
        <w:t>t</w:t>
      </w:r>
      <w:r w:rsidRPr="006F4E7D">
        <w:t>keys («Ctrl»</w:t>
      </w:r>
      <w:r>
        <w:t> </w:t>
      </w:r>
      <w:r w:rsidRPr="006F4E7D">
        <w:t>+ «Alt» + «Q»). You can also use the button with icon «</w:t>
      </w:r>
      <w:r w:rsidRPr="006F4E7D">
        <w:rPr>
          <w:position w:val="-6"/>
          <w:lang w:val="ru-RU"/>
        </w:rPr>
        <w:object w:dxaOrig="320" w:dyaOrig="300">
          <v:shape id="_x0000_i1030" type="#_x0000_t75" style="width:15.75pt;height:12.75pt" o:ole="">
            <v:imagedata r:id="rId40" o:title="" croptop="10233f"/>
          </v:shape>
          <o:OLEObject Type="Embed" ProgID="Equation.DSMT4" ShapeID="_x0000_i1030" DrawAspect="Content" ObjectID="_1635318835" r:id="rId41"/>
        </w:object>
      </w:r>
      <w:r>
        <w:t>»</w:t>
      </w:r>
      <w:r w:rsidRPr="006F4E7D">
        <w:t xml:space="preserve"> placed on the toolbar using the menu «Se</w:t>
      </w:r>
      <w:r w:rsidRPr="006F4E7D">
        <w:t>t</w:t>
      </w:r>
      <w:r w:rsidRPr="006F4E7D">
        <w:t>tings»-«Commands»-«Insert»-«Equation Editor» (see Fig. 5).</w:t>
      </w:r>
    </w:p>
    <w:p w:rsidR="006E6E87" w:rsidRPr="004024BB" w:rsidRDefault="006E6E87" w:rsidP="006E6E87">
      <w:pPr>
        <w:pStyle w:val="JnepNormal"/>
        <w:rPr>
          <w:spacing w:val="-3"/>
        </w:rPr>
      </w:pPr>
      <w:r w:rsidRPr="006F4E7D">
        <w:rPr>
          <w:spacing w:val="-3"/>
        </w:rPr>
        <w:t xml:space="preserve">In order to match the symbols in formulas for the size of the article text, you need to activate the </w:t>
      </w:r>
      <w:r>
        <w:rPr>
          <w:spacing w:val="-3"/>
        </w:rPr>
        <w:t>s</w:t>
      </w:r>
      <w:r w:rsidRPr="006F4E7D">
        <w:rPr>
          <w:spacing w:val="-3"/>
        </w:rPr>
        <w:t>ize configur</w:t>
      </w:r>
      <w:r w:rsidRPr="006F4E7D">
        <w:rPr>
          <w:spacing w:val="-3"/>
        </w:rPr>
        <w:t>a</w:t>
      </w:r>
      <w:r w:rsidRPr="006F4E7D">
        <w:rPr>
          <w:spacing w:val="-3"/>
        </w:rPr>
        <w:t xml:space="preserve">tion </w:t>
      </w:r>
      <w:r>
        <w:rPr>
          <w:spacing w:val="-3"/>
        </w:rPr>
        <w:t>d</w:t>
      </w:r>
      <w:r w:rsidRPr="006F4E7D">
        <w:rPr>
          <w:spacing w:val="-3"/>
        </w:rPr>
        <w:t>ialog</w:t>
      </w:r>
      <w:r>
        <w:rPr>
          <w:spacing w:val="-3"/>
        </w:rPr>
        <w:t xml:space="preserve"> in </w:t>
      </w:r>
      <w:r w:rsidRPr="006F4E7D">
        <w:rPr>
          <w:spacing w:val="-3"/>
        </w:rPr>
        <w:t>Equ</w:t>
      </w:r>
      <w:r w:rsidRPr="006F4E7D">
        <w:rPr>
          <w:spacing w:val="-3"/>
        </w:rPr>
        <w:t>a</w:t>
      </w:r>
      <w:r>
        <w:rPr>
          <w:spacing w:val="-3"/>
        </w:rPr>
        <w:t>tion 3.0</w:t>
      </w:r>
      <w:r w:rsidRPr="006F4E7D">
        <w:rPr>
          <w:spacing w:val="-3"/>
        </w:rPr>
        <w:t xml:space="preserve"> </w:t>
      </w:r>
      <w:r>
        <w:rPr>
          <w:spacing w:val="-3"/>
        </w:rPr>
        <w:t>by</w:t>
      </w:r>
      <w:r w:rsidRPr="006F4E7D">
        <w:rPr>
          <w:spacing w:val="-3"/>
        </w:rPr>
        <w:t xml:space="preserve"> the menu «Size»-«Define» (see Fig. 6a). Then in this </w:t>
      </w:r>
      <w:r>
        <w:rPr>
          <w:spacing w:val="-3"/>
        </w:rPr>
        <w:t>d</w:t>
      </w:r>
      <w:r w:rsidRPr="006F4E7D">
        <w:rPr>
          <w:spacing w:val="-3"/>
        </w:rPr>
        <w:t xml:space="preserve">ialog </w:t>
      </w:r>
      <w:r>
        <w:rPr>
          <w:spacing w:val="-3"/>
        </w:rPr>
        <w:t xml:space="preserve">you </w:t>
      </w:r>
      <w:r w:rsidRPr="006F4E7D">
        <w:rPr>
          <w:spacing w:val="-3"/>
        </w:rPr>
        <w:t>need to set the fo</w:t>
      </w:r>
      <w:r w:rsidRPr="006F4E7D">
        <w:rPr>
          <w:spacing w:val="-3"/>
        </w:rPr>
        <w:t>l</w:t>
      </w:r>
      <w:r w:rsidRPr="006F4E7D">
        <w:rPr>
          <w:spacing w:val="-3"/>
        </w:rPr>
        <w:t xml:space="preserve">lowing size parameters: Full – </w:t>
      </w:r>
      <w:smartTag w:uri="urn:schemas-microsoft-com:office:smarttags" w:element="metricconverter">
        <w:smartTagPr>
          <w:attr w:name="ProductID" w:val="9 pt"/>
        </w:smartTagPr>
        <w:r w:rsidRPr="006F4E7D">
          <w:rPr>
            <w:spacing w:val="-3"/>
          </w:rPr>
          <w:t>9 pt</w:t>
        </w:r>
      </w:smartTag>
      <w:r w:rsidRPr="006F4E7D">
        <w:rPr>
          <w:spacing w:val="-3"/>
        </w:rPr>
        <w:t>, Su</w:t>
      </w:r>
      <w:r w:rsidRPr="006F4E7D">
        <w:rPr>
          <w:spacing w:val="-3"/>
        </w:rPr>
        <w:t>b</w:t>
      </w:r>
      <w:r w:rsidRPr="006F4E7D">
        <w:rPr>
          <w:spacing w:val="-3"/>
        </w:rPr>
        <w:t>script\Super</w:t>
      </w:r>
      <w:r>
        <w:rPr>
          <w:spacing w:val="-3"/>
        </w:rPr>
        <w:t>-script – 65 %,</w:t>
      </w:r>
      <w:r w:rsidRPr="006F4E7D">
        <w:rPr>
          <w:spacing w:val="-3"/>
        </w:rPr>
        <w:t xml:space="preserve"> </w:t>
      </w:r>
      <w:r>
        <w:rPr>
          <w:spacing w:val="-3"/>
        </w:rPr>
        <w:t>Sub-Subscript\Superscript – 42%,</w:t>
      </w:r>
      <w:r w:rsidRPr="006F4E7D">
        <w:rPr>
          <w:spacing w:val="-3"/>
        </w:rPr>
        <w:t xml:space="preserve"> Symbol – 110 %</w:t>
      </w:r>
      <w:r>
        <w:rPr>
          <w:spacing w:val="-3"/>
        </w:rPr>
        <w:t>,</w:t>
      </w:r>
      <w:r w:rsidRPr="006F4E7D">
        <w:rPr>
          <w:spacing w:val="-3"/>
        </w:rPr>
        <w:t xml:space="preserve"> Subsy</w:t>
      </w:r>
      <w:r w:rsidRPr="006F4E7D">
        <w:rPr>
          <w:spacing w:val="-3"/>
        </w:rPr>
        <w:t>m</w:t>
      </w:r>
      <w:r w:rsidRPr="006F4E7D">
        <w:rPr>
          <w:spacing w:val="-3"/>
        </w:rPr>
        <w:t xml:space="preserve">bol – 86 % </w:t>
      </w:r>
      <w:r w:rsidRPr="005D1558">
        <w:rPr>
          <w:spacing w:val="-3"/>
        </w:rPr>
        <w:t>(</w:t>
      </w:r>
      <w:r w:rsidRPr="004024BB">
        <w:rPr>
          <w:spacing w:val="-3"/>
        </w:rPr>
        <w:t>see Fig. 6b).</w:t>
      </w:r>
    </w:p>
    <w:p w:rsidR="006E6E87" w:rsidRPr="006F4E7D" w:rsidRDefault="006E6E87" w:rsidP="006E6E87">
      <w:pPr>
        <w:pStyle w:val="JnepNormal"/>
      </w:pPr>
      <w:r w:rsidRPr="006F4E7D">
        <w:t xml:space="preserve">To </w:t>
      </w:r>
      <w:r>
        <w:t>match in</w:t>
      </w:r>
      <w:r w:rsidRPr="006F4E7D">
        <w:t xml:space="preserve"> font</w:t>
      </w:r>
      <w:r>
        <w:t xml:space="preserve"> </w:t>
      </w:r>
      <w:r w:rsidRPr="006F4E7D">
        <w:t>the characters in mathematical expression</w:t>
      </w:r>
      <w:r>
        <w:t>s</w:t>
      </w:r>
      <w:r w:rsidRPr="006F4E7D">
        <w:t xml:space="preserve"> </w:t>
      </w:r>
      <w:r>
        <w:t>for the</w:t>
      </w:r>
      <w:r w:rsidRPr="006F4E7D">
        <w:t xml:space="preserve"> article</w:t>
      </w:r>
      <w:r>
        <w:t xml:space="preserve"> </w:t>
      </w:r>
      <w:r w:rsidRPr="006F4E7D">
        <w:t xml:space="preserve">text, you need to activate the </w:t>
      </w:r>
      <w:r>
        <w:t xml:space="preserve">style dialog in </w:t>
      </w:r>
      <w:r w:rsidRPr="006F4E7D">
        <w:t xml:space="preserve">Equation 3.0 </w:t>
      </w:r>
      <w:r>
        <w:t xml:space="preserve">using </w:t>
      </w:r>
      <w:r w:rsidRPr="006F4E7D">
        <w:t xml:space="preserve">the menu «Style»-«Define» (see Fig. 7a). Then </w:t>
      </w:r>
      <w:r>
        <w:t xml:space="preserve">in </w:t>
      </w:r>
      <w:r w:rsidRPr="006F4E7D">
        <w:t xml:space="preserve">the given </w:t>
      </w:r>
      <w:r>
        <w:t>d</w:t>
      </w:r>
      <w:r w:rsidRPr="006F4E7D">
        <w:t xml:space="preserve">ialog </w:t>
      </w:r>
      <w:r>
        <w:t xml:space="preserve">you need </w:t>
      </w:r>
      <w:r w:rsidRPr="006F4E7D">
        <w:t xml:space="preserve">to set the font Century SchoolBook for text, </w:t>
      </w:r>
      <w:r w:rsidRPr="004024BB">
        <w:rPr>
          <w:spacing w:val="-2"/>
        </w:rPr>
        <w:t>fun</w:t>
      </w:r>
      <w:r w:rsidRPr="004024BB">
        <w:rPr>
          <w:spacing w:val="-2"/>
        </w:rPr>
        <w:t>c</w:t>
      </w:r>
      <w:r w:rsidRPr="004024BB">
        <w:rPr>
          <w:spacing w:val="-2"/>
        </w:rPr>
        <w:t>tion, variable, matrix-vector; Symbol (or Cambria Math)</w:t>
      </w:r>
      <w:r w:rsidRPr="006F4E7D">
        <w:t xml:space="preserve"> for</w:t>
      </w:r>
      <w:r>
        <w:t xml:space="preserve"> </w:t>
      </w:r>
      <w:r w:rsidRPr="006F4E7D">
        <w:t xml:space="preserve">Greek letters. </w:t>
      </w:r>
      <w:r>
        <w:t>A</w:t>
      </w:r>
      <w:r w:rsidRPr="006F4E7D">
        <w:t xml:space="preserve">lso </w:t>
      </w:r>
      <w:r>
        <w:t>choose</w:t>
      </w:r>
      <w:r w:rsidRPr="006F4E7D">
        <w:t xml:space="preserve"> </w:t>
      </w:r>
      <w:r w:rsidRPr="006F4E7D">
        <w:rPr>
          <w:i/>
        </w:rPr>
        <w:t>italic</w:t>
      </w:r>
      <w:r>
        <w:t xml:space="preserve"> </w:t>
      </w:r>
      <w:r w:rsidRPr="006F4E7D">
        <w:t xml:space="preserve">format </w:t>
      </w:r>
      <w:r>
        <w:t>f</w:t>
      </w:r>
      <w:r w:rsidRPr="006F4E7D">
        <w:t>or vari</w:t>
      </w:r>
      <w:r w:rsidRPr="006F4E7D">
        <w:t>a</w:t>
      </w:r>
      <w:r w:rsidRPr="006F4E7D">
        <w:t>bles</w:t>
      </w:r>
      <w:r>
        <w:t xml:space="preserve"> and </w:t>
      </w:r>
      <w:r w:rsidRPr="006F4E7D">
        <w:rPr>
          <w:b/>
        </w:rPr>
        <w:t>bold</w:t>
      </w:r>
      <w:r w:rsidRPr="006F4E7D">
        <w:t xml:space="preserve"> for matrices and vectors (see Fig.</w:t>
      </w:r>
      <w:r>
        <w:t> </w:t>
      </w:r>
      <w:r w:rsidRPr="006F4E7D">
        <w:t>7b).</w:t>
      </w:r>
    </w:p>
    <w:p w:rsidR="006E6E87" w:rsidRPr="006F4E7D" w:rsidRDefault="006E6E87" w:rsidP="006E6E87">
      <w:pPr>
        <w:pStyle w:val="JnepNormal"/>
        <w:rPr>
          <w:spacing w:val="-2"/>
        </w:rPr>
      </w:pPr>
      <w:r w:rsidRPr="006F4E7D">
        <w:rPr>
          <w:spacing w:val="-2"/>
        </w:rPr>
        <w:t>Equation Editor in MS Word of MS Office 2010 is launched by the menu «Insert»-«Formula» (see Fig. </w:t>
      </w:r>
      <w:r>
        <w:rPr>
          <w:spacing w:val="-2"/>
        </w:rPr>
        <w:t>8)</w:t>
      </w:r>
      <w:r w:rsidRPr="006F4E7D">
        <w:rPr>
          <w:spacing w:val="-2"/>
        </w:rPr>
        <w:t xml:space="preserve"> or </w:t>
      </w:r>
      <w:r>
        <w:rPr>
          <w:spacing w:val="-2"/>
        </w:rPr>
        <w:t xml:space="preserve">by </w:t>
      </w:r>
      <w:r w:rsidRPr="006F4E7D">
        <w:rPr>
          <w:spacing w:val="-2"/>
        </w:rPr>
        <w:t>combination of keys «Alt» + «</w:t>
      </w:r>
      <w:r w:rsidRPr="006F4E7D">
        <w:rPr>
          <w:spacing w:val="-2"/>
        </w:rPr>
        <w:sym w:font="Symbol" w:char="F03D"/>
      </w:r>
      <w:r w:rsidRPr="006F4E7D">
        <w:rPr>
          <w:spacing w:val="-2"/>
        </w:rPr>
        <w:t>»</w:t>
      </w:r>
      <w:r>
        <w:rPr>
          <w:spacing w:val="-2"/>
        </w:rPr>
        <w:t>.</w:t>
      </w:r>
      <w:r w:rsidRPr="006F4E7D">
        <w:rPr>
          <w:spacing w:val="-2"/>
        </w:rPr>
        <w:t xml:space="preserve"> </w:t>
      </w:r>
      <w:r>
        <w:rPr>
          <w:spacing w:val="-2"/>
        </w:rPr>
        <w:t>S</w:t>
      </w:r>
      <w:r w:rsidRPr="006F4E7D">
        <w:rPr>
          <w:spacing w:val="-2"/>
        </w:rPr>
        <w:t>etting</w:t>
      </w:r>
      <w:r>
        <w:rPr>
          <w:spacing w:val="-2"/>
        </w:rPr>
        <w:t>s of this Editor</w:t>
      </w:r>
      <w:r w:rsidRPr="006F4E7D">
        <w:rPr>
          <w:spacing w:val="-2"/>
        </w:rPr>
        <w:t xml:space="preserve"> </w:t>
      </w:r>
      <w:r>
        <w:rPr>
          <w:spacing w:val="-2"/>
        </w:rPr>
        <w:t>are</w:t>
      </w:r>
      <w:r w:rsidRPr="006F4E7D">
        <w:rPr>
          <w:spacing w:val="-2"/>
        </w:rPr>
        <w:t xml:space="preserve"> limited and do</w:t>
      </w:r>
      <w:r>
        <w:rPr>
          <w:spacing w:val="-2"/>
        </w:rPr>
        <w:t xml:space="preserve"> </w:t>
      </w:r>
      <w:r w:rsidRPr="006F4E7D">
        <w:rPr>
          <w:spacing w:val="-2"/>
        </w:rPr>
        <w:t>n</w:t>
      </w:r>
      <w:r>
        <w:rPr>
          <w:spacing w:val="-2"/>
        </w:rPr>
        <w:t>o</w:t>
      </w:r>
      <w:r w:rsidRPr="006F4E7D">
        <w:rPr>
          <w:spacing w:val="-2"/>
        </w:rPr>
        <w:t>t let change the font or size of e</w:t>
      </w:r>
      <w:r w:rsidRPr="006F4E7D">
        <w:rPr>
          <w:spacing w:val="-2"/>
        </w:rPr>
        <w:t>x</w:t>
      </w:r>
      <w:r w:rsidRPr="006F4E7D">
        <w:rPr>
          <w:spacing w:val="-2"/>
        </w:rPr>
        <w:lastRenderedPageBreak/>
        <w:t>pressions: the font</w:t>
      </w:r>
      <w:r w:rsidRPr="00226BF8">
        <w:rPr>
          <w:spacing w:val="-2"/>
        </w:rPr>
        <w:t xml:space="preserve"> </w:t>
      </w:r>
      <w:r w:rsidRPr="006F4E7D">
        <w:rPr>
          <w:spacing w:val="-2"/>
        </w:rPr>
        <w:t>Cambria Math is automatically set and sizes automat</w:t>
      </w:r>
      <w:r w:rsidRPr="006F4E7D">
        <w:rPr>
          <w:spacing w:val="-2"/>
        </w:rPr>
        <w:t>i</w:t>
      </w:r>
      <w:r w:rsidRPr="006F4E7D">
        <w:rPr>
          <w:spacing w:val="-2"/>
        </w:rPr>
        <w:t>cally correspond to the main text.</w:t>
      </w:r>
    </w:p>
    <w:p w:rsidR="006E6E87" w:rsidRPr="00226BF8" w:rsidRDefault="006E6E87" w:rsidP="006E6E87">
      <w:pPr>
        <w:pStyle w:val="JnepEmptystring"/>
      </w:pPr>
    </w:p>
    <w:p w:rsidR="006E6E87" w:rsidRPr="00181678" w:rsidRDefault="00D11A4F" w:rsidP="006E6E87">
      <w:pPr>
        <w:pStyle w:val="JnepEmptystring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1666875" cy="1076325"/>
            <wp:effectExtent l="0" t="0" r="9525" b="9525"/>
            <wp:docPr id="14" name="Рисунок 8" descr="Описание: ScreenSho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ScreenShot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6F4E7D" w:rsidRDefault="006E6E87" w:rsidP="006E6E87">
      <w:pPr>
        <w:pStyle w:val="JnepNormal"/>
        <w:tabs>
          <w:tab w:val="left" w:pos="2410"/>
        </w:tabs>
      </w:pPr>
      <w:r w:rsidRPr="00181678">
        <w:rPr>
          <w:lang w:val="ru-RU"/>
        </w:rPr>
        <w:tab/>
      </w:r>
      <w:r>
        <w:t>a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181678" w:rsidRDefault="00D11A4F" w:rsidP="006E6E87">
      <w:pPr>
        <w:pStyle w:val="JnepEmptystring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2200275" cy="1838325"/>
            <wp:effectExtent l="0" t="0" r="9525" b="9525"/>
            <wp:docPr id="15" name="Рисунок 7" descr="Описание: ScreenSho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ScreenShot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6F4E7D" w:rsidRDefault="006E6E87" w:rsidP="006E6E87">
      <w:pPr>
        <w:pStyle w:val="JnepNormal"/>
        <w:tabs>
          <w:tab w:val="left" w:pos="2410"/>
        </w:tabs>
      </w:pPr>
      <w:r w:rsidRPr="00181678">
        <w:rPr>
          <w:lang w:val="ru-RU"/>
        </w:rPr>
        <w:tab/>
      </w:r>
      <w:r>
        <w:t>b</w:t>
      </w:r>
    </w:p>
    <w:p w:rsidR="006E6E87" w:rsidRPr="005D1558" w:rsidRDefault="006E6E87" w:rsidP="006E6E87">
      <w:pPr>
        <w:pStyle w:val="JnepEmptystring"/>
      </w:pPr>
    </w:p>
    <w:p w:rsidR="006E6E87" w:rsidRPr="006F4E7D" w:rsidRDefault="006E6E87" w:rsidP="006E6E87">
      <w:pPr>
        <w:pStyle w:val="JnepCaption"/>
        <w:rPr>
          <w:spacing w:val="-4"/>
        </w:rPr>
      </w:pPr>
      <w:r w:rsidRPr="006F4E7D">
        <w:rPr>
          <w:b/>
          <w:spacing w:val="-4"/>
        </w:rPr>
        <w:t>Fig. 5</w:t>
      </w:r>
      <w:r w:rsidRPr="006F4E7D">
        <w:rPr>
          <w:spacing w:val="-4"/>
        </w:rPr>
        <w:t> – Add</w:t>
      </w:r>
      <w:r>
        <w:rPr>
          <w:spacing w:val="-4"/>
        </w:rPr>
        <w:t>ition of the</w:t>
      </w:r>
      <w:r w:rsidRPr="006F4E7D">
        <w:rPr>
          <w:spacing w:val="-4"/>
        </w:rPr>
        <w:t xml:space="preserve"> Equation 3.0 button in MS Word of MS Office 2003: activation </w:t>
      </w:r>
      <w:r>
        <w:rPr>
          <w:spacing w:val="-4"/>
        </w:rPr>
        <w:t>of the d</w:t>
      </w:r>
      <w:r w:rsidRPr="006F4E7D">
        <w:rPr>
          <w:spacing w:val="-4"/>
        </w:rPr>
        <w:t>ialog «Options» (</w:t>
      </w:r>
      <w:r>
        <w:rPr>
          <w:spacing w:val="-4"/>
        </w:rPr>
        <w:t>a) and</w:t>
      </w:r>
      <w:r w:rsidRPr="006F4E7D">
        <w:rPr>
          <w:spacing w:val="-4"/>
        </w:rPr>
        <w:t xml:space="preserve"> cho</w:t>
      </w:r>
      <w:r>
        <w:rPr>
          <w:spacing w:val="-4"/>
        </w:rPr>
        <w:t>ic</w:t>
      </w:r>
      <w:r w:rsidRPr="006F4E7D">
        <w:rPr>
          <w:spacing w:val="-4"/>
        </w:rPr>
        <w:t>e of the bu</w:t>
      </w:r>
      <w:r w:rsidRPr="006F4E7D">
        <w:rPr>
          <w:spacing w:val="-4"/>
        </w:rPr>
        <w:t>t</w:t>
      </w:r>
      <w:r w:rsidRPr="006F4E7D">
        <w:rPr>
          <w:spacing w:val="-4"/>
        </w:rPr>
        <w:t>ton</w:t>
      </w:r>
      <w:r>
        <w:rPr>
          <w:spacing w:val="-4"/>
        </w:rPr>
        <w:t xml:space="preserve"> </w:t>
      </w:r>
      <w:r w:rsidRPr="006F4E7D">
        <w:t>«</w:t>
      </w:r>
      <w:r w:rsidRPr="006F4E7D">
        <w:rPr>
          <w:position w:val="-6"/>
          <w:lang w:val="ru-RU"/>
        </w:rPr>
        <w:object w:dxaOrig="320" w:dyaOrig="300">
          <v:shape id="_x0000_i1031" type="#_x0000_t75" style="width:13.5pt;height:10.5pt" o:ole="">
            <v:imagedata r:id="rId40" o:title="" croptop="10233f"/>
          </v:shape>
          <o:OLEObject Type="Embed" ProgID="Equation.DSMT4" ShapeID="_x0000_i1031" DrawAspect="Content" ObjectID="_1635318836" r:id="rId44"/>
        </w:object>
      </w:r>
      <w:r>
        <w:t>»</w:t>
      </w:r>
      <w:r w:rsidRPr="006F4E7D">
        <w:rPr>
          <w:spacing w:val="-4"/>
        </w:rPr>
        <w:t xml:space="preserve"> (b)</w:t>
      </w:r>
    </w:p>
    <w:p w:rsidR="006E6E87" w:rsidRDefault="006E6E87" w:rsidP="006E6E87">
      <w:pPr>
        <w:pStyle w:val="JnepEmptystring"/>
      </w:pPr>
    </w:p>
    <w:p w:rsidR="006E6E87" w:rsidRDefault="006E6E87" w:rsidP="006E6E87">
      <w:pPr>
        <w:pStyle w:val="JnepNormal"/>
      </w:pPr>
      <w:r w:rsidRPr="006F4E7D">
        <w:t>Incompatibility</w:t>
      </w:r>
      <w:r>
        <w:t xml:space="preserve"> in formulas</w:t>
      </w:r>
      <w:r w:rsidRPr="006F4E7D">
        <w:t xml:space="preserve"> typed in two </w:t>
      </w:r>
      <w:r>
        <w:t>E</w:t>
      </w:r>
      <w:r w:rsidRPr="006F4E7D">
        <w:t>ditors</w:t>
      </w:r>
      <w:r>
        <w:t xml:space="preserve"> is </w:t>
      </w:r>
      <w:r w:rsidRPr="006F4E7D">
        <w:t>one of the main inconvenience</w:t>
      </w:r>
      <w:r>
        <w:t>s</w:t>
      </w:r>
      <w:r w:rsidRPr="006F4E7D">
        <w:t xml:space="preserve"> </w:t>
      </w:r>
      <w:r>
        <w:t>while editing</w:t>
      </w:r>
      <w:r w:rsidRPr="006F4E7D">
        <w:t xml:space="preserve"> scie</w:t>
      </w:r>
      <w:r w:rsidRPr="006F4E7D">
        <w:t>n</w:t>
      </w:r>
      <w:r w:rsidRPr="006F4E7D">
        <w:t xml:space="preserve">tific texts in </w:t>
      </w:r>
      <w:r>
        <w:t>different</w:t>
      </w:r>
      <w:r w:rsidRPr="006F4E7D">
        <w:t xml:space="preserve"> versions of MS Office. A good way to overcome this problem is to use </w:t>
      </w:r>
      <w:r>
        <w:t xml:space="preserve">the </w:t>
      </w:r>
      <w:r w:rsidRPr="006F4E7D">
        <w:t xml:space="preserve">equation </w:t>
      </w:r>
      <w:r>
        <w:t>E</w:t>
      </w:r>
      <w:r w:rsidRPr="006F4E7D">
        <w:t xml:space="preserve">ditor MathType 6.x. It is compatible with all versions of MS Office and has </w:t>
      </w:r>
      <w:r>
        <w:t>some</w:t>
      </w:r>
      <w:r w:rsidRPr="006F4E7D">
        <w:t xml:space="preserve"> additional features</w:t>
      </w:r>
      <w:r>
        <w:t>,</w:t>
      </w:r>
      <w:r w:rsidRPr="006F4E7D">
        <w:t xml:space="preserve"> </w:t>
      </w:r>
      <w:r>
        <w:t>which</w:t>
      </w:r>
      <w:r w:rsidRPr="006F4E7D">
        <w:t xml:space="preserve"> are us</w:t>
      </w:r>
      <w:r w:rsidRPr="006F4E7D">
        <w:t>e</w:t>
      </w:r>
      <w:r w:rsidRPr="006F4E7D">
        <w:t xml:space="preserve">ful </w:t>
      </w:r>
      <w:r>
        <w:t>for</w:t>
      </w:r>
      <w:r w:rsidRPr="006F4E7D">
        <w:t xml:space="preserve"> scientific text</w:t>
      </w:r>
      <w:r>
        <w:t xml:space="preserve"> </w:t>
      </w:r>
      <w:r w:rsidRPr="006F4E7D">
        <w:t xml:space="preserve">editing. All settings of MathType 6.x and </w:t>
      </w:r>
      <w:r>
        <w:t xml:space="preserve">the </w:t>
      </w:r>
      <w:r w:rsidRPr="006F4E7D">
        <w:t>launch way are similar to Equ</w:t>
      </w:r>
      <w:r w:rsidRPr="006F4E7D">
        <w:t>a</w:t>
      </w:r>
      <w:r w:rsidRPr="006F4E7D">
        <w:t xml:space="preserve">tion 3.0. </w:t>
      </w:r>
    </w:p>
    <w:p w:rsidR="006E6E87" w:rsidRDefault="006E6E87" w:rsidP="006E6E87">
      <w:pPr>
        <w:pStyle w:val="JnepNormal"/>
        <w:sectPr w:rsidR="006E6E87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num="2" w:space="340"/>
          <w:docGrid w:linePitch="360"/>
        </w:sectPr>
      </w:pPr>
    </w:p>
    <w:p w:rsidR="006E6E87" w:rsidRPr="00181678" w:rsidRDefault="00D11A4F" w:rsidP="006E6E87">
      <w:pPr>
        <w:pStyle w:val="JnepNormal"/>
        <w:ind w:firstLine="0"/>
        <w:jc w:val="center"/>
        <w:rPr>
          <w:lang w:val="ru-RU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2015490</wp:posOffset>
                </wp:positionV>
                <wp:extent cx="45085" cy="45085"/>
                <wp:effectExtent l="0" t="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E87" w:rsidRDefault="006E6E87" w:rsidP="006E6E8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141.9pt;margin-top:158.7pt;width:3.55pt;height:3.5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" stroked="f" strokeweight="2pt">
                <v:textbox>
                  <w:txbxContent>
                    <w:p w:rsidR="006E6E87" w:rsidRDefault="006E6E87" w:rsidP="006E6E87"/>
                  </w:txbxContent>
                </v:textbox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inline distT="0" distB="0" distL="0" distR="0">
                <wp:extent cx="3594735" cy="1232535"/>
                <wp:effectExtent l="0" t="0" r="5715" b="5715"/>
                <wp:docPr id="13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735" cy="1232535"/>
                          <a:chOff x="0" y="0"/>
                          <a:chExt cx="3594847" cy="1232647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070" y="0"/>
                            <a:ext cx="2088777" cy="123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Поле 6"/>
                        <wps:cNvSpPr txBox="1">
                          <a:spLocks noChangeArrowheads="1"/>
                        </wps:cNvSpPr>
                        <wps:spPr bwMode="auto">
                          <a:xfrm>
                            <a:off x="3330388" y="17929"/>
                            <a:ext cx="250825" cy="23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2D7B19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58" cy="122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Поле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7482" y="17929"/>
                            <a:ext cx="250825" cy="23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2D7B19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" o:spid="_x0000_s1034" style="width:283.05pt;height:97.05pt;mso-position-horizontal-relative:char;mso-position-vertical-relative:line" coordsize="35948,1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">
                <v:shape id="Рисунок 21" o:spid="_x0000_s1035" type="#_x0000_t75" style="position:absolute;left:15060;width:20888;height:1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2h27DAAAA2wAAAA8AAABkcnMvZG93bnJldi54bWxEj81qwkAUhfcF32G4Qnd1YhAr0VE0INhl&#10;tRXdXTPXJCZzJ2amGt/eKRS6PJyfjzNbdKYWN2pdaVnBcBCBIM6sLjlX8LVbv01AOI+ssbZMCh7k&#10;YDHvvcww0fbOn3Tb+lyEEXYJKii8bxIpXVaQQTewDXHwzrY16INsc6lbvIdxU8s4isbSYMmBUGBD&#10;aUFZtf0xAbJy+zQ9XleneJnvL9+VrUYfB6Ve+91yCsJT5//Df+2NVhC/w++X8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aHbsMAAADbAAAADwAAAAAAAAAAAAAAAACf&#10;AgAAZHJzL2Rvd25yZXYueG1sUEsFBgAAAAAEAAQA9wAAAI8DAAAAAA==&#10;">
                  <v:imagedata r:id="rId47" o:title=""/>
                  <v:path arrowok="t"/>
                </v:shape>
                <v:shape id="Поле 6" o:spid="_x0000_s1036" type="#_x0000_t202" style="position:absolute;left:33303;top:179;width:250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mTsAA&#10;AADbAAAADwAAAGRycy9kb3ducmV2LnhtbERPu2rDMBTdA/0HcQvdYjkeSutaCUmh4NIliUPmi3X9&#10;aKwrI6m2+/fRUOh4OO9it5hBTOR8b1nBJklBENdW99wquFQf6xcQPiBrHCyTgl/ysNs+rArMtZ35&#10;RNM5tCKGsM9RQRfCmEvp644M+sSOxJFrrDMYInSt1A7nGG4GmaXpszTYc2zocKT3jurb+ccoqKaD&#10;L0/f4VV/NgeZfTXH7Or2Sj09Lvs3EIGW8C/+c5daQRbHxi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omTsAAAADbAAAADwAAAAAAAAAAAAAAAACYAgAAZHJzL2Rvd25y&#10;ZXYueG1sUEsFBgAAAAAEAAQA9QAAAIUDAAAAAA==&#10;">
                  <v:textbox inset="0,0,0,0">
                    <w:txbxContent>
                      <w:p w:rsidR="006E6E87" w:rsidRPr="002D7B19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Рисунок 15" o:spid="_x0000_s1037" type="#_x0000_t75" style="position:absolute;width:14074;height:12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A5DDAAAA2wAAAA8AAABkcnMvZG93bnJldi54bWxEj11rwjAUhu8F/0M4g93ZVDfL6IwiA8Hd&#10;VPyA3R6aY1NsTkKTaeevX4TBLl/ej4d3sRpsJ67Uh9axgmmWgyCunW65UXA6biZvIEJE1tg5JgU/&#10;FGC1HI8WWGp34z1dD7ERaYRDiQpMjL6UMtSGLIbMeeLknV1vMSbZN1L3eEvjtpOzPC+kxZYTwaCn&#10;D0P15fBtE8Qbd55/Xu7312ZXVH5aVV+hUur5aVi/g4g0xP/wX3urFbzM4PE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QDkMMAAADbAAAADwAAAAAAAAAAAAAAAACf&#10;AgAAZHJzL2Rvd25yZXYueG1sUEsFBgAAAAAEAAQA9wAAAI8DAAAAAA==&#10;">
                  <v:imagedata r:id="rId48" o:title=""/>
                  <v:path arrowok="t"/>
                </v:shape>
                <v:shape id="Поле 18" o:spid="_x0000_s1038" type="#_x0000_t202" style="position:absolute;left:11474;top:179;width:2509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i4sMA&#10;AADbAAAADwAAAGRycy9kb3ducmV2LnhtbESPW2sCMRSE3wv+h3AE32rWFUpdjaKCoPSlXvD5sDl7&#10;0c3JksR1/fdNodDHYWa+YRar3jSiI+drywom4wQEcW51zaWCy3n3/gnCB2SNjWVS8CIPq+XgbYGZ&#10;tk8+UncKpYgQ9hkqqEJoMyl9XpFBP7YtcfQK6wyGKF0ptcNnhJtGpknyIQ3WHBcqbGlbUX4/PYyC&#10;c7fx++MtzPSh2Mj0q/hOr26t1GjYr+cgAvXhP/zX3msF0yn8fo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ci4sMAAADbAAAADwAAAAAAAAAAAAAAAACYAgAAZHJzL2Rv&#10;d25yZXYueG1sUEsFBgAAAAAEAAQA9QAAAIgDAAAAAA==&#10;">
                  <v:textbox inset="0,0,0,0">
                    <w:txbxContent>
                      <w:p w:rsidR="006E6E87" w:rsidRPr="002D7B19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9A3C60" w:rsidRDefault="006E6E87" w:rsidP="006E6E87">
      <w:pPr>
        <w:pStyle w:val="JnepCaption"/>
      </w:pPr>
      <w:r>
        <w:rPr>
          <w:b/>
        </w:rPr>
        <w:t>Fig</w:t>
      </w:r>
      <w:r w:rsidRPr="009A3C60">
        <w:rPr>
          <w:b/>
        </w:rPr>
        <w:t>. 6 </w:t>
      </w:r>
      <w:r w:rsidRPr="009A3C60">
        <w:t>–</w:t>
      </w:r>
      <w:r w:rsidRPr="009A3C60">
        <w:rPr>
          <w:b/>
        </w:rPr>
        <w:t> </w:t>
      </w:r>
      <w:r>
        <w:t>Launch of</w:t>
      </w:r>
      <w:r w:rsidRPr="009A3C60">
        <w:t xml:space="preserve"> the </w:t>
      </w:r>
      <w:r>
        <w:t>size d</w:t>
      </w:r>
      <w:r w:rsidRPr="009A3C60">
        <w:t xml:space="preserve">ialog </w:t>
      </w:r>
      <w:r>
        <w:t>in the equ</w:t>
      </w:r>
      <w:r>
        <w:t>a</w:t>
      </w:r>
      <w:r>
        <w:t>tion E</w:t>
      </w:r>
      <w:r w:rsidRPr="009A3C60">
        <w:t>ditor</w:t>
      </w:r>
      <w:r>
        <w:t>s</w:t>
      </w:r>
      <w:r w:rsidRPr="009A3C60">
        <w:t xml:space="preserve"> Equation 3.0 and MathType 6.x (a), </w:t>
      </w:r>
      <w:r>
        <w:t xml:space="preserve">definition of the size parameters </w:t>
      </w:r>
      <w:r w:rsidRPr="009A3C60">
        <w:t>(b)</w:t>
      </w:r>
    </w:p>
    <w:p w:rsidR="006E6E87" w:rsidRPr="009A3C60" w:rsidRDefault="006E6E87" w:rsidP="006E6E87">
      <w:pPr>
        <w:pStyle w:val="JnepNormal"/>
        <w:rPr>
          <w:rStyle w:val="JnepCaption0"/>
          <w:sz w:val="12"/>
        </w:rPr>
      </w:pPr>
    </w:p>
    <w:p w:rsidR="006E6E87" w:rsidRPr="00181678" w:rsidRDefault="00D11A4F" w:rsidP="006E6E87">
      <w:pPr>
        <w:pStyle w:val="JnepNormal"/>
        <w:ind w:firstLine="0"/>
        <w:jc w:val="center"/>
        <w:rPr>
          <w:rStyle w:val="JnepCaption0"/>
          <w:b/>
          <w:lang w:val="ru-RU"/>
        </w:rPr>
      </w:pPr>
      <w:r>
        <w:rPr>
          <w:noProof/>
          <w:lang w:eastAsia="en-US"/>
        </w:rPr>
        <mc:AlternateContent>
          <mc:Choice Requires="wpg">
            <w:drawing>
              <wp:inline distT="0" distB="0" distL="0" distR="0">
                <wp:extent cx="3870960" cy="1376680"/>
                <wp:effectExtent l="0" t="0" r="0" b="0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0960" cy="1376680"/>
                          <a:chOff x="0" y="0"/>
                          <a:chExt cx="3870960" cy="1376680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1508760" cy="126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Поле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9680" y="60960"/>
                            <a:ext cx="25019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2D7B19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5"/>
                          <a:stretch/>
                        </pic:blipFill>
                        <pic:spPr bwMode="auto">
                          <a:xfrm>
                            <a:off x="1590040" y="0"/>
                            <a:ext cx="228092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Поле 6"/>
                        <wps:cNvSpPr txBox="1">
                          <a:spLocks noChangeArrowheads="1"/>
                        </wps:cNvSpPr>
                        <wps:spPr bwMode="auto">
                          <a:xfrm>
                            <a:off x="3601720" y="10160"/>
                            <a:ext cx="25019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2D7B19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" o:spid="_x0000_s1039" style="width:304.8pt;height:108.4pt;mso-position-horizontal-relative:char;mso-position-vertical-relative:line" coordsize="38709,13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">
                <v:shape id="Рисунок 29" o:spid="_x0000_s1040" type="#_x0000_t75" style="position:absolute;top:508;width:15087;height:1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glfBAAAA2wAAAA8AAABkcnMvZG93bnJldi54bWxEj0GLwjAUhO8L/ofwBG9rqkjRahQRBdk9&#10;6S54fTTPtNi8lCTa+u/NwoLHYWa+YVab3jbiQT7UjhVMxhkI4tLpmo2C35/D5xxEiMgaG8ek4EkB&#10;NuvBxwoL7To+0eMcjUgQDgUqqGJsCylDWZHFMHYtcfKuzluMSXojtccuwW0jp1mWS4s1p4UKW9pV&#10;VN7Od6tgd9+a7mte7n1+6Q5mxva7za1So2G/XYKI1Md3+L991AqmC/j7k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oglfBAAAA2wAAAA8AAAAAAAAAAAAAAAAAnwIA&#10;AGRycy9kb3ducmV2LnhtbFBLBQYAAAAABAAEAPcAAACNAwAAAAA=&#10;">
                  <v:imagedata r:id="rId51" o:title=""/>
                  <v:path arrowok="t"/>
                </v:shape>
                <v:shape id="Поле 18" o:spid="_x0000_s1041" type="#_x0000_t202" style="position:absolute;left:12496;top:609;width:2502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sS8QA&#10;AADbAAAADwAAAGRycy9kb3ducmV2LnhtbESPzWrDMBCE74W8g9hAbo0cE0rjRjFOoJDQS+OEnhdr&#10;/dNaKyOpjvP2VaHQ4zAz3zDbfDK9GMn5zrKC1TIBQVxZ3XGj4Hp5fXwG4QOyxt4yKbiTh3w3e9hi&#10;pu2NzzSWoRERwj5DBW0IQyalr1oy6Jd2II5ebZ3BEKVrpHZ4i3DTyzRJnqTBjuNCiwMdWqq+ym+j&#10;4DLu/fH8GTb6VO9l+la/px+uUGoxn4oXEIGm8B/+ax+1gnQ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LEvEAAAA2wAAAA8AAAAAAAAAAAAAAAAAmAIAAGRycy9k&#10;b3ducmV2LnhtbFBLBQYAAAAABAAEAPUAAACJAwAAAAA=&#10;">
                  <v:textbox inset="0,0,0,0">
                    <w:txbxContent>
                      <w:p w:rsidR="006E6E87" w:rsidRPr="002D7B19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Рисунок 30" o:spid="_x0000_s1042" type="#_x0000_t75" style="position:absolute;left:15900;width:22809;height:1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YTu9AAAA2wAAAA8AAABkcnMvZG93bnJldi54bWxET8uqwjAQ3Qv+QxjBnaYqiFSjiCAIKmLv&#10;xfXQjE2xmZQm1vr3ZiG4PJz3atPZSrTU+NKxgsk4AUGcO11yoeD/bz9agPABWWPlmBS8ycNm3e+t&#10;MNXuxVdqs1CIGMI+RQUmhDqV0ueGLPqxq4kjd3eNxRBhU0jd4CuG20pOk2QuLZYcGwzWtDOUP7Kn&#10;VZCf3G0h9+djZmbd/Fi/L9X50Co1HHTbJYhAXfiJv+6DVjCL6+OX+AP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IdhO70AAADbAAAADwAAAAAAAAAAAAAAAACfAgAAZHJz&#10;L2Rvd25yZXYueG1sUEsFBgAAAAAEAAQA9wAAAIkDAAAAAA==&#10;">
                  <v:imagedata r:id="rId52" o:title="" cropbottom="4355f"/>
                  <v:path arrowok="t"/>
                </v:shape>
                <v:shape id="Поле 6" o:spid="_x0000_s1043" type="#_x0000_t202" style="position:absolute;left:36017;top:101;width:2502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7bGb8A&#10;AADbAAAADwAAAGRycy9kb3ducmV2LnhtbERPS4vCMBC+C/sfwgjeNLWHRbtG0QXBZS++2PPQTB/a&#10;TEoSa/33G0HwNh/fcxar3jSiI+drywqmkwQEcW51zaWC82k7noHwAVljY5kUPMjDavkxWGCm7Z0P&#10;1B1DKWII+wwVVCG0mZQ+r8ign9iWOHKFdQZDhK6U2uE9hptGpknyKQ3WHBsqbOm7ovx6vBkFp27j&#10;d4dLmOufYiPT32Kf/rm1UqNhv/4CEagPb/HLvdNxfgrPX+I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7tsZvwAAANsAAAAPAAAAAAAAAAAAAAAAAJgCAABkcnMvZG93bnJl&#10;di54bWxQSwUGAAAAAAQABAD1AAAAhAMAAAAA&#10;">
                  <v:textbox inset="0,0,0,0">
                    <w:txbxContent>
                      <w:p w:rsidR="006E6E87" w:rsidRPr="002D7B19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6E87" w:rsidRPr="00181678" w:rsidRDefault="006E6E87" w:rsidP="006E6E87">
      <w:pPr>
        <w:pStyle w:val="JnepEmptystring"/>
        <w:rPr>
          <w:rStyle w:val="JnepCaption0"/>
          <w:lang w:val="ru-RU"/>
        </w:rPr>
      </w:pPr>
    </w:p>
    <w:p w:rsidR="006E6E87" w:rsidRPr="009A3C60" w:rsidRDefault="006E6E87" w:rsidP="006E6E87">
      <w:pPr>
        <w:pStyle w:val="JnepCaption"/>
        <w:rPr>
          <w:rStyle w:val="JnepCaption0"/>
        </w:rPr>
      </w:pPr>
      <w:r>
        <w:rPr>
          <w:rStyle w:val="JnepCaption0"/>
          <w:b/>
        </w:rPr>
        <w:t>Fig</w:t>
      </w:r>
      <w:r w:rsidRPr="009A3C60">
        <w:rPr>
          <w:rStyle w:val="JnepCaption0"/>
          <w:b/>
        </w:rPr>
        <w:t>.</w:t>
      </w:r>
      <w:r w:rsidRPr="009A3C60">
        <w:rPr>
          <w:b/>
        </w:rPr>
        <w:t> </w:t>
      </w:r>
      <w:r w:rsidRPr="009A3C60">
        <w:rPr>
          <w:rStyle w:val="JnepCaption0"/>
          <w:b/>
        </w:rPr>
        <w:t>7</w:t>
      </w:r>
      <w:r w:rsidRPr="009A3C60">
        <w:rPr>
          <w:b/>
        </w:rPr>
        <w:t> </w:t>
      </w:r>
      <w:r w:rsidRPr="009A3C60">
        <w:rPr>
          <w:rStyle w:val="JnepCaption0"/>
        </w:rPr>
        <w:t>–</w:t>
      </w:r>
      <w:r w:rsidRPr="009A3C60">
        <w:rPr>
          <w:b/>
        </w:rPr>
        <w:t> </w:t>
      </w:r>
      <w:r w:rsidRPr="00B654AE">
        <w:rPr>
          <w:spacing w:val="-2"/>
        </w:rPr>
        <w:t>Launch of the style dialog in the equation Editors</w:t>
      </w:r>
      <w:r w:rsidRPr="00B654AE">
        <w:rPr>
          <w:rStyle w:val="JnepCaption0"/>
          <w:spacing w:val="-2"/>
        </w:rPr>
        <w:t xml:space="preserve"> Equation 3.0 and MathType 6.x (</w:t>
      </w:r>
      <w:r w:rsidRPr="00B654AE">
        <w:rPr>
          <w:rStyle w:val="JnepCaption0"/>
          <w:spacing w:val="-2"/>
          <w:lang w:val="ru-RU"/>
        </w:rPr>
        <w:t>а</w:t>
      </w:r>
      <w:r w:rsidRPr="00B654AE">
        <w:rPr>
          <w:rStyle w:val="JnepCaption0"/>
          <w:spacing w:val="-2"/>
        </w:rPr>
        <w:t xml:space="preserve">), </w:t>
      </w:r>
      <w:r w:rsidRPr="00B654AE">
        <w:rPr>
          <w:spacing w:val="-2"/>
        </w:rPr>
        <w:t>definition of the style param</w:t>
      </w:r>
      <w:r w:rsidRPr="00B654AE">
        <w:rPr>
          <w:spacing w:val="-2"/>
        </w:rPr>
        <w:t>e</w:t>
      </w:r>
      <w:r w:rsidRPr="00B654AE">
        <w:rPr>
          <w:spacing w:val="-2"/>
        </w:rPr>
        <w:t xml:space="preserve">ters </w:t>
      </w:r>
      <w:r w:rsidRPr="00B654AE">
        <w:rPr>
          <w:rStyle w:val="JnepCaption0"/>
          <w:spacing w:val="-2"/>
        </w:rPr>
        <w:t>(b)</w:t>
      </w:r>
    </w:p>
    <w:p w:rsidR="006E6E87" w:rsidRPr="009A3C60" w:rsidRDefault="006E6E87" w:rsidP="006E6E87">
      <w:pPr>
        <w:pStyle w:val="JnepEmptystring"/>
      </w:pPr>
    </w:p>
    <w:p w:rsidR="006E6E87" w:rsidRPr="00181678" w:rsidRDefault="00D11A4F" w:rsidP="006E6E87">
      <w:pPr>
        <w:pStyle w:val="JnepNormal"/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3352800" cy="1152525"/>
            <wp:effectExtent l="0" t="0" r="0" b="9525"/>
            <wp:docPr id="19" name="Рисунок 6" descr="Описание: Описание: D:\1_Users\Tarik\!!!_Z_Nano_Electron_fiz\!_Авторам\autor guide figs\ScreenShotsW10\ScreenShotW1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D:\1_Users\Tarik\!!!_Z_Nano_Electron_fiz\!_Авторам\autor guide figs\ScreenShotsW10\ScreenShotW10_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9A3C60" w:rsidRDefault="006E6E87" w:rsidP="006E6E87">
      <w:pPr>
        <w:pStyle w:val="JnepCaption"/>
        <w:jc w:val="center"/>
      </w:pPr>
      <w:r>
        <w:rPr>
          <w:rStyle w:val="JnepCaption0"/>
          <w:b/>
        </w:rPr>
        <w:t>Fig</w:t>
      </w:r>
      <w:r w:rsidRPr="009A3C60">
        <w:rPr>
          <w:rStyle w:val="JnepCaption0"/>
          <w:b/>
        </w:rPr>
        <w:t>.</w:t>
      </w:r>
      <w:r w:rsidRPr="009A3C60">
        <w:rPr>
          <w:b/>
        </w:rPr>
        <w:t> </w:t>
      </w:r>
      <w:r>
        <w:rPr>
          <w:rStyle w:val="JnepCaption0"/>
          <w:b/>
        </w:rPr>
        <w:t>8</w:t>
      </w:r>
      <w:r w:rsidRPr="009A3C60">
        <w:rPr>
          <w:b/>
        </w:rPr>
        <w:t> </w:t>
      </w:r>
      <w:r w:rsidRPr="009A3C60">
        <w:t>– </w:t>
      </w:r>
      <w:r>
        <w:t>Launch</w:t>
      </w:r>
      <w:r w:rsidRPr="009A3C60">
        <w:t xml:space="preserve"> </w:t>
      </w:r>
      <w:r>
        <w:t xml:space="preserve">of </w:t>
      </w:r>
      <w:r w:rsidRPr="009A3C60">
        <w:t xml:space="preserve">the </w:t>
      </w:r>
      <w:r>
        <w:t>equation Editor</w:t>
      </w:r>
      <w:r w:rsidRPr="009A3C60">
        <w:t xml:space="preserve"> </w:t>
      </w:r>
      <w:r>
        <w:t>in</w:t>
      </w:r>
      <w:r w:rsidRPr="009A3C60">
        <w:t xml:space="preserve"> MS Word</w:t>
      </w:r>
      <w:r>
        <w:t xml:space="preserve"> of </w:t>
      </w:r>
      <w:r w:rsidRPr="009A3C60">
        <w:t>MS Office 2010</w:t>
      </w:r>
    </w:p>
    <w:p w:rsidR="006E6E87" w:rsidRPr="009A3C60" w:rsidRDefault="006E6E87" w:rsidP="006E6E87">
      <w:pPr>
        <w:pStyle w:val="JnepCaption"/>
      </w:pPr>
    </w:p>
    <w:p w:rsidR="006E6E87" w:rsidRPr="009A3C60" w:rsidRDefault="006E6E87" w:rsidP="006E6E87">
      <w:pPr>
        <w:pStyle w:val="JnepSubsection"/>
        <w:sectPr w:rsidR="006E6E87" w:rsidRPr="009A3C60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space="340"/>
          <w:docGrid w:linePitch="360"/>
        </w:sectPr>
      </w:pPr>
    </w:p>
    <w:p w:rsidR="006E6E87" w:rsidRPr="009A3C60" w:rsidRDefault="006E6E87" w:rsidP="006E6E87">
      <w:pPr>
        <w:pStyle w:val="JnepSubsection"/>
      </w:pPr>
      <w:r w:rsidRPr="009A3C60">
        <w:lastRenderedPageBreak/>
        <w:t>Insert of Large Equation</w:t>
      </w:r>
      <w:r>
        <w:t>s</w:t>
      </w:r>
    </w:p>
    <w:p w:rsidR="006E6E87" w:rsidRPr="009A3C60" w:rsidRDefault="006E6E87" w:rsidP="006E6E87">
      <w:pPr>
        <w:pStyle w:val="JnepEmptystring"/>
      </w:pPr>
    </w:p>
    <w:p w:rsidR="006E6E87" w:rsidRPr="009A3C60" w:rsidRDefault="006E6E87" w:rsidP="006E6E87">
      <w:pPr>
        <w:pStyle w:val="JnepNormal"/>
        <w:rPr>
          <w:spacing w:val="-1"/>
        </w:rPr>
      </w:pPr>
      <w:r w:rsidRPr="009A3C60">
        <w:rPr>
          <w:spacing w:val="-1"/>
        </w:rPr>
        <w:t>If mathematical expre</w:t>
      </w:r>
      <w:r>
        <w:rPr>
          <w:spacing w:val="-1"/>
        </w:rPr>
        <w:t>ssion is too cumbersome and canno</w:t>
      </w:r>
      <w:r w:rsidRPr="009A3C60">
        <w:rPr>
          <w:spacing w:val="-1"/>
        </w:rPr>
        <w:t xml:space="preserve">t be inserted in one column, you need to type it in the full width of the page. To this end the one-column section should be created. The easiest way to create such section is the usual selection of </w:t>
      </w:r>
      <w:r>
        <w:rPr>
          <w:spacing w:val="-1"/>
        </w:rPr>
        <w:t xml:space="preserve">the </w:t>
      </w:r>
      <w:r w:rsidRPr="009A3C60">
        <w:rPr>
          <w:spacing w:val="-1"/>
        </w:rPr>
        <w:t>text and setting</w:t>
      </w:r>
      <w:r>
        <w:rPr>
          <w:spacing w:val="-1"/>
        </w:rPr>
        <w:t xml:space="preserve"> of</w:t>
      </w:r>
      <w:r w:rsidRPr="009A3C60">
        <w:rPr>
          <w:spacing w:val="-1"/>
        </w:rPr>
        <w:t xml:space="preserve"> the one-column format for it. </w:t>
      </w:r>
      <w:r>
        <w:rPr>
          <w:spacing w:val="-1"/>
        </w:rPr>
        <w:t>T</w:t>
      </w:r>
      <w:r w:rsidRPr="009A3C60">
        <w:rPr>
          <w:spacing w:val="-1"/>
        </w:rPr>
        <w:t xml:space="preserve">o do this </w:t>
      </w:r>
      <w:r>
        <w:rPr>
          <w:spacing w:val="-1"/>
        </w:rPr>
        <w:t>i</w:t>
      </w:r>
      <w:r w:rsidRPr="009A3C60">
        <w:rPr>
          <w:spacing w:val="-1"/>
        </w:rPr>
        <w:t>n MS Word of MS O</w:t>
      </w:r>
      <w:r w:rsidRPr="009A3C60">
        <w:rPr>
          <w:spacing w:val="-1"/>
        </w:rPr>
        <w:t>f</w:t>
      </w:r>
      <w:r w:rsidRPr="009A3C60">
        <w:rPr>
          <w:spacing w:val="-1"/>
        </w:rPr>
        <w:t>fice 2003</w:t>
      </w:r>
      <w:r>
        <w:rPr>
          <w:spacing w:val="-1"/>
        </w:rPr>
        <w:t>,</w:t>
      </w:r>
      <w:r w:rsidRPr="009A3C60">
        <w:rPr>
          <w:spacing w:val="-1"/>
        </w:rPr>
        <w:t xml:space="preserve"> use the menu «Format»-«</w:t>
      </w:r>
      <w:r>
        <w:rPr>
          <w:spacing w:val="-1"/>
        </w:rPr>
        <w:t>C</w:t>
      </w:r>
      <w:r w:rsidRPr="009A3C60">
        <w:rPr>
          <w:spacing w:val="-1"/>
        </w:rPr>
        <w:t>olumns</w:t>
      </w:r>
      <w:r>
        <w:t>» (see Fig. 9a).</w:t>
      </w:r>
      <w:r w:rsidRPr="009A3C60">
        <w:t xml:space="preserve"> </w:t>
      </w:r>
      <w:r>
        <w:t xml:space="preserve">The </w:t>
      </w:r>
      <w:r w:rsidRPr="009A3C60">
        <w:t xml:space="preserve">corresponding </w:t>
      </w:r>
      <w:r>
        <w:t>d</w:t>
      </w:r>
      <w:r w:rsidRPr="009A3C60">
        <w:t>ialog</w:t>
      </w:r>
      <w:r>
        <w:t xml:space="preserve"> is presented in F</w:t>
      </w:r>
      <w:r w:rsidRPr="009A3C60">
        <w:t xml:space="preserve">ig. 9b. Similarly, in MS Word of MS Office 2010 </w:t>
      </w:r>
      <w:r>
        <w:t xml:space="preserve">the </w:t>
      </w:r>
      <w:r>
        <w:lastRenderedPageBreak/>
        <w:t>above</w:t>
      </w:r>
      <w:r w:rsidRPr="009A3C60">
        <w:t xml:space="preserve">mentioned </w:t>
      </w:r>
      <w:r>
        <w:t>manipulation is</w:t>
      </w:r>
      <w:r w:rsidRPr="009A3C60">
        <w:t xml:space="preserve"> </w:t>
      </w:r>
      <w:r>
        <w:t>realized</w:t>
      </w:r>
      <w:r w:rsidRPr="009A3C60">
        <w:t xml:space="preserve"> via </w:t>
      </w:r>
      <w:r>
        <w:t xml:space="preserve">the menu </w:t>
      </w:r>
      <w:r w:rsidRPr="009A3C60">
        <w:t>«P</w:t>
      </w:r>
      <w:r>
        <w:t>age</w:t>
      </w:r>
      <w:r w:rsidRPr="009A3C60">
        <w:t xml:space="preserve"> La</w:t>
      </w:r>
      <w:r w:rsidRPr="009A3C60">
        <w:t>y</w:t>
      </w:r>
      <w:r w:rsidRPr="009A3C60">
        <w:t xml:space="preserve">out»-«Columns» (see Fig. 9c). In this case two extra section breaks </w:t>
      </w:r>
      <w:r>
        <w:t>will be</w:t>
      </w:r>
      <w:r w:rsidRPr="009A3C60">
        <w:t xml:space="preserve"> create</w:t>
      </w:r>
      <w:r>
        <w:t>d</w:t>
      </w:r>
      <w:r w:rsidRPr="009A3C60">
        <w:t>. Please, do not d</w:t>
      </w:r>
      <w:r w:rsidRPr="009A3C60">
        <w:t>e</w:t>
      </w:r>
      <w:r w:rsidRPr="009A3C60">
        <w:t>let</w:t>
      </w:r>
      <w:r>
        <w:t>e them!</w:t>
      </w:r>
    </w:p>
    <w:p w:rsidR="006E6E87" w:rsidRPr="009A3C60" w:rsidRDefault="00DA69E3" w:rsidP="006E6E87">
      <w:pPr>
        <w:pStyle w:val="JnepNormal"/>
      </w:pPr>
      <w:r>
        <w:rPr>
          <w:spacing w:val="-1"/>
        </w:rPr>
        <w:t>The e</w:t>
      </w:r>
      <w:r w:rsidR="006E6E87" w:rsidRPr="009A3C60">
        <w:rPr>
          <w:spacing w:val="-1"/>
        </w:rPr>
        <w:t xml:space="preserve">xpression </w:t>
      </w:r>
      <w:r w:rsidR="006E6E87">
        <w:rPr>
          <w:spacing w:val="-1"/>
        </w:rPr>
        <w:t>t</w:t>
      </w:r>
      <w:r w:rsidR="006E6E87" w:rsidRPr="009A3C60">
        <w:rPr>
          <w:spacing w:val="-1"/>
        </w:rPr>
        <w:t xml:space="preserve">yped in </w:t>
      </w:r>
      <w:r w:rsidR="006E6E87">
        <w:rPr>
          <w:spacing w:val="-1"/>
        </w:rPr>
        <w:t>a</w:t>
      </w:r>
      <w:r w:rsidR="006E6E87" w:rsidRPr="009A3C60">
        <w:rPr>
          <w:spacing w:val="-1"/>
        </w:rPr>
        <w:t xml:space="preserve"> new section should be formatted with </w:t>
      </w:r>
      <w:r>
        <w:rPr>
          <w:spacing w:val="-1"/>
        </w:rPr>
        <w:t xml:space="preserve">the </w:t>
      </w:r>
      <w:r w:rsidR="006E6E87" w:rsidRPr="009A3C60">
        <w:rPr>
          <w:spacing w:val="-1"/>
        </w:rPr>
        <w:t>style «Jnep_Equaion_large» and separate</w:t>
      </w:r>
      <w:r w:rsidR="006E6E87">
        <w:rPr>
          <w:spacing w:val="-1"/>
        </w:rPr>
        <w:t>d</w:t>
      </w:r>
      <w:r w:rsidR="006E6E87" w:rsidRPr="009A3C60">
        <w:rPr>
          <w:spacing w:val="-1"/>
        </w:rPr>
        <w:t xml:space="preserve"> on </w:t>
      </w:r>
      <w:r w:rsidR="006E6E87">
        <w:rPr>
          <w:spacing w:val="-1"/>
        </w:rPr>
        <w:t xml:space="preserve">the </w:t>
      </w:r>
      <w:r w:rsidR="006E6E87" w:rsidRPr="009A3C60">
        <w:rPr>
          <w:spacing w:val="-1"/>
        </w:rPr>
        <w:t>top and</w:t>
      </w:r>
      <w:r w:rsidR="006E6E87">
        <w:rPr>
          <w:spacing w:val="-1"/>
        </w:rPr>
        <w:t xml:space="preserve"> the</w:t>
      </w:r>
      <w:r w:rsidR="006E6E87" w:rsidRPr="009A3C60">
        <w:rPr>
          <w:spacing w:val="-1"/>
        </w:rPr>
        <w:t xml:space="preserve"> bottom </w:t>
      </w:r>
      <w:r w:rsidR="006E6E87">
        <w:rPr>
          <w:spacing w:val="-1"/>
        </w:rPr>
        <w:t>by</w:t>
      </w:r>
      <w:r w:rsidR="006E6E87" w:rsidRPr="009A3C60">
        <w:rPr>
          <w:spacing w:val="-1"/>
        </w:rPr>
        <w:t xml:space="preserve"> an empty string with style «Jnep_</w:t>
      </w:r>
      <w:r w:rsidR="006E6E87">
        <w:t xml:space="preserve"> </w:t>
      </w:r>
      <w:r w:rsidR="006E6E87" w:rsidRPr="009A3C60">
        <w:t xml:space="preserve">Empty_string». </w:t>
      </w:r>
      <w:r w:rsidR="006E6E87">
        <w:t>The corresponding e</w:t>
      </w:r>
      <w:r w:rsidR="006E6E87" w:rsidRPr="009A3C60">
        <w:t>xa</w:t>
      </w:r>
      <w:r w:rsidR="006E6E87" w:rsidRPr="009A3C60">
        <w:t>m</w:t>
      </w:r>
      <w:r w:rsidR="006E6E87" w:rsidRPr="009A3C60">
        <w:t>ple</w:t>
      </w:r>
      <w:r>
        <w:t xml:space="preserve"> is</w:t>
      </w:r>
      <w:r w:rsidR="006E6E87" w:rsidRPr="009A3C60">
        <w:t>:</w:t>
      </w:r>
    </w:p>
    <w:p w:rsidR="006E6E87" w:rsidRPr="009A3C60" w:rsidRDefault="006E6E87" w:rsidP="006E6E87">
      <w:pPr>
        <w:pStyle w:val="JnepEmptystring"/>
        <w:sectPr w:rsidR="006E6E87" w:rsidRPr="009A3C60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num="2" w:space="340"/>
          <w:docGrid w:linePitch="360"/>
        </w:sectPr>
      </w:pPr>
    </w:p>
    <w:p w:rsidR="006E6E87" w:rsidRPr="009A3C60" w:rsidRDefault="006E6E87" w:rsidP="006E6E87">
      <w:pPr>
        <w:pStyle w:val="JnepEmptystring"/>
      </w:pPr>
    </w:p>
    <w:p w:rsidR="006E6E87" w:rsidRPr="006E6E87" w:rsidRDefault="006E6E87" w:rsidP="006E6E87">
      <w:pPr>
        <w:pStyle w:val="JnepEquationlarge"/>
      </w:pPr>
      <w:r w:rsidRPr="009A3C60">
        <w:tab/>
      </w:r>
      <w:r w:rsidRPr="00181678">
        <w:rPr>
          <w:position w:val="-24"/>
          <w:lang w:val="ru-RU"/>
        </w:rPr>
        <w:object w:dxaOrig="6480" w:dyaOrig="560">
          <v:shape id="_x0000_i1032" type="#_x0000_t75" style="width:324pt;height:27.75pt" o:ole="">
            <v:imagedata r:id="rId54" o:title=""/>
          </v:shape>
          <o:OLEObject Type="Embed" ProgID="Equation.DSMT4" ShapeID="_x0000_i1032" DrawAspect="Content" ObjectID="_1635318837" r:id="rId55"/>
        </w:object>
      </w:r>
      <w:r w:rsidRPr="006E6E87">
        <w:t>.</w:t>
      </w:r>
      <w:r w:rsidRPr="006E6E87">
        <w:tab/>
        <w:t>(4.2)</w:t>
      </w:r>
    </w:p>
    <w:p w:rsidR="006E6E87" w:rsidRPr="006E6E87" w:rsidRDefault="006E6E87" w:rsidP="006E6E87">
      <w:pPr>
        <w:pStyle w:val="JnepEmptystring"/>
      </w:pPr>
    </w:p>
    <w:p w:rsidR="006E6E87" w:rsidRPr="006E6E87" w:rsidRDefault="00D11A4F" w:rsidP="006E6E87">
      <w:pPr>
        <w:pStyle w:val="JnepEquation"/>
        <w:ind w:firstLine="0"/>
        <w:jc w:val="center"/>
      </w:pPr>
      <w:r w:rsidRPr="006E6E87">
        <w:rPr>
          <w:noProof/>
          <w:lang w:eastAsia="en-US"/>
        </w:rPr>
        <w:drawing>
          <wp:inline distT="0" distB="0" distL="0" distR="0">
            <wp:extent cx="1190625" cy="1304925"/>
            <wp:effectExtent l="0" t="0" r="9525" b="9525"/>
            <wp:docPr id="21" name="Рисунок 5" descr="Описание: Описание: D:\1_Users\Tarik\!!!_Z_Nano_Electron_fiz\!_Авторам\autor guide figs\ScreenShots\ScreenSho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D:\1_Users\Tarik\!!!_Z_Nano_Electron_fiz\!_Авторам\autor guide figs\ScreenShots\ScreenShot1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E87" w:rsidRPr="006E6E87">
        <w:t xml:space="preserve">   </w:t>
      </w:r>
      <w:r w:rsidRPr="006E6E87">
        <w:rPr>
          <w:noProof/>
          <w:lang w:eastAsia="en-US"/>
        </w:rPr>
        <w:drawing>
          <wp:inline distT="0" distB="0" distL="0" distR="0">
            <wp:extent cx="2324100" cy="1304925"/>
            <wp:effectExtent l="0" t="0" r="0" b="9525"/>
            <wp:docPr id="22" name="Рисунок 4" descr="Описание: Описание: D:\1_Users\Tarik\!!!_Z_Nano_Electron_fiz\!_Авторам\autor guide figs\ScreenShots\ScreenSho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D:\1_Users\Tarik\!!!_Z_Nano_Electron_fiz\!_Авторам\autor guide figs\ScreenShots\ScreenShot1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" r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E87" w:rsidRPr="006E6E87">
        <w:t xml:space="preserve">  </w:t>
      </w:r>
      <w:r w:rsidRPr="006E6E87">
        <w:rPr>
          <w:noProof/>
          <w:lang w:eastAsia="en-US"/>
        </w:rPr>
        <w:drawing>
          <wp:inline distT="0" distB="0" distL="0" distR="0">
            <wp:extent cx="1933575" cy="1295400"/>
            <wp:effectExtent l="0" t="0" r="9525" b="0"/>
            <wp:docPr id="23" name="Рисунок 3" descr="Описание: Описание: D:\1_Users\Tarik\!!!_Z_Nano_Electron_fiz\!_Авторам\autor guide figs\ScreenShotsW10\ScreenShotW1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D:\1_Users\Tarik\!!!_Z_Nano_Electron_fiz\!_Авторам\autor guide figs\ScreenShotsW10\ScreenShotW10_5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6E6E87" w:rsidRDefault="006E6E87" w:rsidP="006E6E87">
      <w:pPr>
        <w:pStyle w:val="JnepEmptystring"/>
      </w:pPr>
    </w:p>
    <w:p w:rsidR="006E6E87" w:rsidRPr="005D1558" w:rsidRDefault="006E6E87" w:rsidP="006E6E87">
      <w:pPr>
        <w:pStyle w:val="JnepNormal"/>
        <w:tabs>
          <w:tab w:val="left" w:pos="1134"/>
          <w:tab w:val="left" w:pos="4253"/>
          <w:tab w:val="left" w:pos="7797"/>
        </w:tabs>
        <w:ind w:firstLine="0"/>
      </w:pPr>
      <w:r w:rsidRPr="006E6E87">
        <w:tab/>
      </w:r>
      <w:r>
        <w:t>a</w:t>
      </w:r>
      <w:r w:rsidRPr="005D1558">
        <w:tab/>
      </w:r>
      <w:r>
        <w:t>b</w:t>
      </w:r>
      <w:r w:rsidRPr="005D1558">
        <w:tab/>
      </w:r>
      <w:r>
        <w:t>c</w:t>
      </w:r>
    </w:p>
    <w:p w:rsidR="006E6E87" w:rsidRPr="005D1558" w:rsidRDefault="006E6E87" w:rsidP="006E6E87">
      <w:pPr>
        <w:pStyle w:val="JnepEmptystring"/>
      </w:pPr>
    </w:p>
    <w:p w:rsidR="006E6E87" w:rsidRDefault="006E6E87" w:rsidP="006E6E87">
      <w:pPr>
        <w:pStyle w:val="JnepCaption"/>
      </w:pPr>
      <w:r>
        <w:rPr>
          <w:b/>
        </w:rPr>
        <w:t>Fig</w:t>
      </w:r>
      <w:r w:rsidRPr="009A3C60">
        <w:rPr>
          <w:b/>
        </w:rPr>
        <w:t>. 9</w:t>
      </w:r>
      <w:r w:rsidRPr="009A3C60">
        <w:t> – </w:t>
      </w:r>
      <w:r>
        <w:t>Launch of</w:t>
      </w:r>
      <w:r w:rsidRPr="009A3C60">
        <w:t xml:space="preserve"> the </w:t>
      </w:r>
      <w:r>
        <w:t>Columns d</w:t>
      </w:r>
      <w:r w:rsidRPr="009A3C60">
        <w:t>ialog format (a) and t</w:t>
      </w:r>
      <w:r>
        <w:t>he appearance of this dialog</w:t>
      </w:r>
      <w:r w:rsidRPr="009A3C60">
        <w:t xml:space="preserve"> in MS Word of MS Office 2003</w:t>
      </w:r>
      <w:r>
        <w:t xml:space="preserve"> (b),</w:t>
      </w:r>
      <w:r w:rsidRPr="009A3C60">
        <w:t xml:space="preserve"> formatting of co</w:t>
      </w:r>
      <w:r w:rsidRPr="009A3C60">
        <w:t>l</w:t>
      </w:r>
      <w:r w:rsidRPr="009A3C60">
        <w:t>umns in MS Word of MS Office 2010 (</w:t>
      </w:r>
      <w:r>
        <w:t>c</w:t>
      </w:r>
      <w:r w:rsidRPr="009A3C60">
        <w:t>)</w:t>
      </w:r>
    </w:p>
    <w:p w:rsidR="006E6E87" w:rsidRPr="009A3C60" w:rsidRDefault="006E6E87" w:rsidP="006E6E87">
      <w:pPr>
        <w:pStyle w:val="JnepEquation"/>
      </w:pPr>
    </w:p>
    <w:p w:rsidR="006E6E87" w:rsidRPr="009A3C60" w:rsidRDefault="006E6E87" w:rsidP="006E6E87">
      <w:pPr>
        <w:pStyle w:val="JnepNormal"/>
        <w:sectPr w:rsidR="006E6E87" w:rsidRPr="009A3C60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space="340"/>
          <w:docGrid w:linePitch="360"/>
        </w:sectPr>
      </w:pPr>
    </w:p>
    <w:p w:rsidR="006E6E87" w:rsidRPr="00181678" w:rsidRDefault="006E6E87" w:rsidP="006E6E87">
      <w:pPr>
        <w:pStyle w:val="JnepSection"/>
        <w:tabs>
          <w:tab w:val="left" w:pos="285"/>
        </w:tabs>
        <w:rPr>
          <w:lang w:val="ru-RU"/>
        </w:rPr>
      </w:pPr>
      <w:r>
        <w:lastRenderedPageBreak/>
        <w:t>FIGURES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E162D5" w:rsidRDefault="006E6E87" w:rsidP="006E6E87">
      <w:pPr>
        <w:pStyle w:val="JnepNormal"/>
      </w:pPr>
      <w:r w:rsidRPr="00E162D5">
        <w:t xml:space="preserve">Figures should be centered </w:t>
      </w:r>
      <w:r>
        <w:t xml:space="preserve">in a </w:t>
      </w:r>
      <w:r w:rsidRPr="00E162D5">
        <w:t xml:space="preserve">column. The caption is </w:t>
      </w:r>
      <w:r w:rsidRPr="00E162D5">
        <w:rPr>
          <w:spacing w:val="-2"/>
        </w:rPr>
        <w:t>placed below the figure; its alignment is</w:t>
      </w:r>
      <w:r>
        <w:rPr>
          <w:spacing w:val="-2"/>
        </w:rPr>
        <w:t xml:space="preserve"> carried out</w:t>
      </w:r>
      <w:r w:rsidRPr="00E162D5">
        <w:rPr>
          <w:spacing w:val="-2"/>
        </w:rPr>
        <w:t xml:space="preserve"> by</w:t>
      </w:r>
      <w:r>
        <w:rPr>
          <w:spacing w:val="-2"/>
        </w:rPr>
        <w:t xml:space="preserve"> the</w:t>
      </w:r>
      <w:r w:rsidRPr="00E162D5">
        <w:rPr>
          <w:spacing w:val="-2"/>
        </w:rPr>
        <w:t xml:space="preserve"> width of</w:t>
      </w:r>
      <w:r>
        <w:rPr>
          <w:spacing w:val="-2"/>
        </w:rPr>
        <w:t xml:space="preserve"> the</w:t>
      </w:r>
      <w:r w:rsidRPr="00E162D5">
        <w:rPr>
          <w:spacing w:val="-2"/>
        </w:rPr>
        <w:t xml:space="preserve"> page. If caption is not more than one line, center</w:t>
      </w:r>
      <w:r>
        <w:rPr>
          <w:spacing w:val="-2"/>
        </w:rPr>
        <w:t xml:space="preserve"> </w:t>
      </w:r>
      <w:r w:rsidRPr="00E162D5">
        <w:rPr>
          <w:spacing w:val="-2"/>
        </w:rPr>
        <w:t>alignment</w:t>
      </w:r>
      <w:r>
        <w:rPr>
          <w:spacing w:val="-2"/>
        </w:rPr>
        <w:t xml:space="preserve"> </w:t>
      </w:r>
      <w:r w:rsidRPr="00E162D5">
        <w:rPr>
          <w:spacing w:val="-2"/>
        </w:rPr>
        <w:t>is permitted. Figures should be nu</w:t>
      </w:r>
      <w:r w:rsidRPr="00E162D5">
        <w:rPr>
          <w:spacing w:val="-2"/>
        </w:rPr>
        <w:t>m</w:t>
      </w:r>
      <w:r w:rsidRPr="00E162D5">
        <w:rPr>
          <w:spacing w:val="-2"/>
        </w:rPr>
        <w:t>bered. Numbering of figures may be cross-cutting</w:t>
      </w:r>
      <w:r w:rsidRPr="00E162D5">
        <w:t xml:space="preserve"> across all sections or two-level, where the first level is the num</w:t>
      </w:r>
      <w:r>
        <w:t>ber of section</w:t>
      </w:r>
      <w:r w:rsidRPr="00E162D5">
        <w:t xml:space="preserve"> and the second </w:t>
      </w:r>
      <w:r>
        <w:t xml:space="preserve">one </w:t>
      </w:r>
      <w:r w:rsidRPr="00E162D5">
        <w:t>b</w:t>
      </w:r>
      <w:r w:rsidRPr="00E162D5">
        <w:t>e</w:t>
      </w:r>
      <w:r w:rsidRPr="00E162D5">
        <w:t>gins anew in each new section. The caption format is: «</w:t>
      </w:r>
      <w:r w:rsidRPr="00E162D5">
        <w:rPr>
          <w:b/>
        </w:rPr>
        <w:t>Fig.</w:t>
      </w:r>
      <w:r w:rsidRPr="00E162D5">
        <w:t>»-NON-</w:t>
      </w:r>
      <w:r w:rsidRPr="002545EA">
        <w:rPr>
          <w:spacing w:val="-2"/>
        </w:rPr>
        <w:t>BREAKING SPACE-«Figure number»-EM DASH-NON-</w:t>
      </w:r>
      <w:r w:rsidRPr="00E162D5">
        <w:t xml:space="preserve">BREAKING SPACE-«Caption». The content of the </w:t>
      </w:r>
      <w:r>
        <w:t>c</w:t>
      </w:r>
      <w:r w:rsidRPr="00E162D5">
        <w:t>aption should not repeat the descri</w:t>
      </w:r>
      <w:r w:rsidRPr="00E162D5">
        <w:t>p</w:t>
      </w:r>
      <w:r w:rsidRPr="00E162D5">
        <w:t>tion of the figure in the text. The caption style is «Jnep_Caption». Each fi</w:t>
      </w:r>
      <w:r w:rsidRPr="00E162D5">
        <w:t>g</w:t>
      </w:r>
      <w:r w:rsidRPr="00E162D5">
        <w:t>ure is separated from the rest of the text above and below</w:t>
      </w:r>
      <w:r>
        <w:t xml:space="preserve"> by</w:t>
      </w:r>
      <w:r w:rsidRPr="00E162D5">
        <w:t xml:space="preserve"> </w:t>
      </w:r>
      <w:r>
        <w:t>a</w:t>
      </w:r>
      <w:r w:rsidRPr="00E162D5">
        <w:t xml:space="preserve"> blank line with </w:t>
      </w:r>
      <w:r w:rsidR="00DA69E3">
        <w:t xml:space="preserve">the </w:t>
      </w:r>
      <w:r w:rsidRPr="00E162D5">
        <w:t>style «Jnep_Empty_</w:t>
      </w:r>
      <w:r>
        <w:br/>
      </w:r>
      <w:r w:rsidRPr="00E162D5">
        <w:t xml:space="preserve">string». </w:t>
      </w:r>
      <w:r>
        <w:t>The</w:t>
      </w:r>
      <w:r w:rsidRPr="00E162D5">
        <w:t xml:space="preserve"> </w:t>
      </w:r>
      <w:r>
        <w:t>caption insert</w:t>
      </w:r>
      <w:r w:rsidRPr="00E162D5">
        <w:t xml:space="preserve"> inside the text box («Dra</w:t>
      </w:r>
      <w:r w:rsidRPr="00E162D5">
        <w:t>w</w:t>
      </w:r>
      <w:r w:rsidRPr="00E162D5">
        <w:t>ing»-«</w:t>
      </w:r>
      <w:r>
        <w:t>Text Box</w:t>
      </w:r>
      <w:r w:rsidRPr="00E162D5">
        <w:t xml:space="preserve">» </w:t>
      </w:r>
      <w:r>
        <w:t>toolbar</w:t>
      </w:r>
      <w:r w:rsidRPr="00E162D5">
        <w:t xml:space="preserve"> for MS Word of MS Office 2003 and «Insert»-«</w:t>
      </w:r>
      <w:r>
        <w:t>Text Box</w:t>
      </w:r>
      <w:r w:rsidRPr="00E162D5">
        <w:t>» for MS Word of MS Office 2010)</w:t>
      </w:r>
      <w:r>
        <w:t xml:space="preserve"> is PROHIBITED</w:t>
      </w:r>
      <w:r w:rsidRPr="00E162D5">
        <w:t>.</w:t>
      </w:r>
      <w:r>
        <w:t xml:space="preserve"> </w:t>
      </w:r>
      <w:r w:rsidRPr="00E162D5">
        <w:t xml:space="preserve">Also </w:t>
      </w:r>
      <w:r>
        <w:t>it is un</w:t>
      </w:r>
      <w:r w:rsidRPr="00E162D5">
        <w:t xml:space="preserve">desirable to use tables with invisible borders to group </w:t>
      </w:r>
      <w:r>
        <w:t>figure and the corresponding caption</w:t>
      </w:r>
      <w:r w:rsidRPr="00E162D5">
        <w:t>.</w:t>
      </w:r>
    </w:p>
    <w:p w:rsidR="006E6E87" w:rsidRPr="00E162D5" w:rsidRDefault="006E6E87" w:rsidP="006E6E87">
      <w:pPr>
        <w:pStyle w:val="JnepNormal"/>
      </w:pPr>
      <w:r>
        <w:t>There are two ways for the</w:t>
      </w:r>
      <w:r w:rsidRPr="00E162D5">
        <w:t xml:space="preserve"> text wrapping figure</w:t>
      </w:r>
      <w:r>
        <w:t xml:space="preserve">, namely, </w:t>
      </w:r>
      <w:r w:rsidRPr="00E162D5">
        <w:t>«</w:t>
      </w:r>
      <w:r>
        <w:t>I</w:t>
      </w:r>
      <w:r w:rsidRPr="00E162D5">
        <w:t xml:space="preserve">n </w:t>
      </w:r>
      <w:r>
        <w:t>Line T</w:t>
      </w:r>
      <w:r w:rsidRPr="00E162D5">
        <w:t>ext» and «</w:t>
      </w:r>
      <w:r>
        <w:t>T</w:t>
      </w:r>
      <w:r w:rsidRPr="00E162D5">
        <w:t xml:space="preserve">op and </w:t>
      </w:r>
      <w:r>
        <w:t>B</w:t>
      </w:r>
      <w:r w:rsidRPr="00E162D5">
        <w:t>ottom», which are d</w:t>
      </w:r>
      <w:r w:rsidRPr="00E162D5">
        <w:t>e</w:t>
      </w:r>
      <w:r w:rsidRPr="00E162D5">
        <w:t>fined by the menu «</w:t>
      </w:r>
      <w:r>
        <w:t>Picture Tools</w:t>
      </w:r>
      <w:r w:rsidRPr="00E162D5">
        <w:t xml:space="preserve">»-«Format»-«Text Wrapping» in MS Word of MS Office 2010 (see Fig. 10a). For version of MS Word </w:t>
      </w:r>
      <w:r>
        <w:t>of</w:t>
      </w:r>
      <w:r w:rsidRPr="00E162D5">
        <w:t xml:space="preserve"> MS Office 2003 </w:t>
      </w:r>
      <w:r>
        <w:t xml:space="preserve">the </w:t>
      </w:r>
      <w:r w:rsidRPr="00E162D5">
        <w:t>text wrap</w:t>
      </w:r>
      <w:r>
        <w:t>ping</w:t>
      </w:r>
      <w:r w:rsidRPr="00E162D5">
        <w:t xml:space="preserve"> </w:t>
      </w:r>
      <w:r>
        <w:t>is completed via</w:t>
      </w:r>
      <w:r w:rsidRPr="00E162D5">
        <w:t xml:space="preserve"> the context menu </w:t>
      </w:r>
      <w:r w:rsidRPr="00E162D5">
        <w:lastRenderedPageBreak/>
        <w:t>(</w:t>
      </w:r>
      <w:r>
        <w:t>which is launched</w:t>
      </w:r>
      <w:r w:rsidRPr="00E162D5">
        <w:t xml:space="preserve"> by pressing </w:t>
      </w:r>
      <w:r>
        <w:t xml:space="preserve">the </w:t>
      </w:r>
      <w:r w:rsidRPr="00E162D5">
        <w:t>right mouse button, see Fig.</w:t>
      </w:r>
      <w:r>
        <w:t> </w:t>
      </w:r>
      <w:r w:rsidRPr="00E162D5">
        <w:t>10b)</w:t>
      </w:r>
      <w:r>
        <w:t xml:space="preserve">. Then choose </w:t>
      </w:r>
      <w:r w:rsidRPr="00E162D5">
        <w:t xml:space="preserve">the </w:t>
      </w:r>
      <w:r>
        <w:t>d</w:t>
      </w:r>
      <w:r w:rsidRPr="00E162D5">
        <w:t>ialog</w:t>
      </w:r>
      <w:r>
        <w:t xml:space="preserve"> «</w:t>
      </w:r>
      <w:r w:rsidRPr="00E162D5">
        <w:t xml:space="preserve">Format </w:t>
      </w:r>
      <w:r>
        <w:t>Object»</w:t>
      </w:r>
      <w:r w:rsidRPr="00E162D5">
        <w:t xml:space="preserve"> (see Fig.</w:t>
      </w:r>
      <w:r>
        <w:t> 1</w:t>
      </w:r>
      <w:r w:rsidRPr="00E162D5">
        <w:t xml:space="preserve">0c) and </w:t>
      </w:r>
      <w:r>
        <w:t xml:space="preserve">«Advanced </w:t>
      </w:r>
      <w:r w:rsidRPr="00E162D5">
        <w:t>Layout</w:t>
      </w:r>
      <w:r>
        <w:t>»</w:t>
      </w:r>
      <w:r w:rsidRPr="00E162D5">
        <w:t xml:space="preserve"> (see Fig.</w:t>
      </w:r>
      <w:r>
        <w:t> </w:t>
      </w:r>
      <w:r w:rsidRPr="00E162D5">
        <w:t>10d).</w:t>
      </w:r>
      <w:r>
        <w:t xml:space="preserve"> A</w:t>
      </w:r>
      <w:r w:rsidRPr="00E162D5">
        <w:t>ccess to the p</w:t>
      </w:r>
      <w:r w:rsidRPr="00E162D5">
        <w:t>a</w:t>
      </w:r>
      <w:r w:rsidRPr="00E162D5">
        <w:t>rameters of text</w:t>
      </w:r>
      <w:r>
        <w:t xml:space="preserve"> </w:t>
      </w:r>
      <w:r w:rsidRPr="00E162D5">
        <w:t>wrapping in MS Word of MS Office 2003 can be</w:t>
      </w:r>
      <w:r>
        <w:t xml:space="preserve"> also</w:t>
      </w:r>
      <w:r w:rsidRPr="00E162D5">
        <w:t xml:space="preserve"> done via the toolbar «Drawing» and «Adjusting image».</w:t>
      </w:r>
    </w:p>
    <w:p w:rsidR="006E6E87" w:rsidRPr="00E162D5" w:rsidRDefault="006E6E87" w:rsidP="006E6E87">
      <w:pPr>
        <w:pStyle w:val="JnepNormal"/>
      </w:pPr>
      <w:r>
        <w:t>There</w:t>
      </w:r>
      <w:r w:rsidRPr="00E162D5">
        <w:t xml:space="preserve"> </w:t>
      </w:r>
      <w:r>
        <w:t>are</w:t>
      </w:r>
      <w:r w:rsidRPr="00E162D5">
        <w:t xml:space="preserve"> </w:t>
      </w:r>
      <w:r>
        <w:t>two</w:t>
      </w:r>
      <w:r w:rsidRPr="00E162D5">
        <w:t xml:space="preserve"> </w:t>
      </w:r>
      <w:r>
        <w:t>ways</w:t>
      </w:r>
      <w:r w:rsidRPr="00E162D5">
        <w:t xml:space="preserve"> for </w:t>
      </w:r>
      <w:r>
        <w:t>the</w:t>
      </w:r>
      <w:r w:rsidRPr="00E162D5">
        <w:t xml:space="preserve"> figure </w:t>
      </w:r>
      <w:r>
        <w:t>design</w:t>
      </w:r>
      <w:r w:rsidRPr="00E162D5">
        <w:t xml:space="preserve">. The first </w:t>
      </w:r>
      <w:r>
        <w:t xml:space="preserve">one </w:t>
      </w:r>
      <w:r w:rsidRPr="00E162D5">
        <w:t>is to cr</w:t>
      </w:r>
      <w:r w:rsidRPr="00E162D5">
        <w:t>e</w:t>
      </w:r>
      <w:r w:rsidRPr="00E162D5">
        <w:t xml:space="preserve">ate it in </w:t>
      </w:r>
      <w:r>
        <w:t>other applications</w:t>
      </w:r>
      <w:r w:rsidRPr="00E162D5">
        <w:t xml:space="preserve"> and import in the text using the </w:t>
      </w:r>
      <w:r>
        <w:t>menu «</w:t>
      </w:r>
      <w:r w:rsidRPr="00E162D5">
        <w:t>Insert</w:t>
      </w:r>
      <w:r>
        <w:t>»</w:t>
      </w:r>
      <w:r w:rsidRPr="00E162D5">
        <w:t>-</w:t>
      </w:r>
      <w:r>
        <w:t>«</w:t>
      </w:r>
      <w:r w:rsidRPr="00E162D5">
        <w:t>Picture</w:t>
      </w:r>
      <w:r>
        <w:t>»</w:t>
      </w:r>
      <w:r w:rsidRPr="00E162D5">
        <w:t xml:space="preserve"> in MS Word of MS Office 2010 or the </w:t>
      </w:r>
      <w:r>
        <w:t>«</w:t>
      </w:r>
      <w:r w:rsidRPr="00E162D5">
        <w:t>Insert</w:t>
      </w:r>
      <w:r>
        <w:t>»</w:t>
      </w:r>
      <w:r w:rsidRPr="00E162D5">
        <w:t>-</w:t>
      </w:r>
      <w:r>
        <w:t>«</w:t>
      </w:r>
      <w:r w:rsidRPr="00E162D5">
        <w:t>Picture</w:t>
      </w:r>
      <w:r>
        <w:t>»</w:t>
      </w:r>
      <w:r w:rsidRPr="00E162D5">
        <w:t>-</w:t>
      </w:r>
      <w:r>
        <w:t>«</w:t>
      </w:r>
      <w:r w:rsidRPr="00E162D5">
        <w:t>From File</w:t>
      </w:r>
      <w:r>
        <w:t>»</w:t>
      </w:r>
      <w:r w:rsidRPr="00E162D5">
        <w:t xml:space="preserve"> in MS Word of MS Office </w:t>
      </w:r>
      <w:smartTag w:uri="urn:schemas-microsoft-com:office:smarttags" w:element="metricconverter">
        <w:smartTagPr>
          <w:attr w:name="ProductID" w:val="2003. In"/>
        </w:smartTagPr>
        <w:r w:rsidRPr="00E162D5">
          <w:t>2003. In</w:t>
        </w:r>
      </w:smartTag>
      <w:r w:rsidRPr="00E162D5">
        <w:t xml:space="preserve"> this case </w:t>
      </w:r>
      <w:r>
        <w:t xml:space="preserve">you </w:t>
      </w:r>
      <w:r w:rsidRPr="00E162D5">
        <w:t xml:space="preserve">only need to import a BITMAP satisfying </w:t>
      </w:r>
      <w:r>
        <w:t xml:space="preserve">the following </w:t>
      </w:r>
      <w:r w:rsidRPr="00E162D5">
        <w:t>r</w:t>
      </w:r>
      <w:r w:rsidRPr="00E162D5">
        <w:t>e</w:t>
      </w:r>
      <w:r w:rsidRPr="00E162D5">
        <w:t>quir</w:t>
      </w:r>
      <w:r w:rsidRPr="00E162D5">
        <w:t>e</w:t>
      </w:r>
      <w:r w:rsidRPr="00E162D5">
        <w:t>ments</w:t>
      </w:r>
      <w:r>
        <w:t>. Figures</w:t>
      </w:r>
      <w:r w:rsidRPr="00E162D5">
        <w:rPr>
          <w:lang w:val="ru-RU"/>
        </w:rPr>
        <w:t xml:space="preserve"> </w:t>
      </w:r>
      <w:r>
        <w:t>should</w:t>
      </w:r>
      <w:r w:rsidRPr="00E162D5">
        <w:rPr>
          <w:lang w:val="ru-RU"/>
        </w:rPr>
        <w:t xml:space="preserve"> </w:t>
      </w:r>
      <w:r>
        <w:t>be</w:t>
      </w:r>
      <w:r w:rsidRPr="00E162D5">
        <w:t>:</w:t>
      </w:r>
    </w:p>
    <w:p w:rsidR="006E6E87" w:rsidRPr="00E162D5" w:rsidRDefault="006E6E87" w:rsidP="006E6E87">
      <w:pPr>
        <w:pStyle w:val="JnepNormal"/>
        <w:numPr>
          <w:ilvl w:val="0"/>
          <w:numId w:val="13"/>
        </w:numPr>
        <w:ind w:left="284" w:hanging="284"/>
      </w:pPr>
      <w:r>
        <w:t>with resolution at least</w:t>
      </w:r>
      <w:r w:rsidRPr="00E162D5">
        <w:t xml:space="preserve"> 300 </w:t>
      </w:r>
      <w:r w:rsidRPr="00E162D5">
        <w:sym w:font="Symbol" w:char="F0B4"/>
      </w:r>
      <w:r w:rsidRPr="00E162D5">
        <w:t xml:space="preserve"> 300 dpi; </w:t>
      </w:r>
    </w:p>
    <w:p w:rsidR="006E6E87" w:rsidRDefault="006E6E87" w:rsidP="006E6E87">
      <w:pPr>
        <w:pStyle w:val="JnepNormal"/>
        <w:numPr>
          <w:ilvl w:val="0"/>
          <w:numId w:val="13"/>
        </w:numPr>
        <w:ind w:left="284" w:hanging="284"/>
      </w:pPr>
      <w:r w:rsidRPr="00E162D5">
        <w:t xml:space="preserve">in usual file format (JPEG, GIF, TIFF, PNG, etc.); </w:t>
      </w:r>
    </w:p>
    <w:p w:rsidR="006E6E87" w:rsidRPr="00E162D5" w:rsidRDefault="006E6E87" w:rsidP="006E6E87">
      <w:pPr>
        <w:pStyle w:val="JnepNormal"/>
        <w:numPr>
          <w:ilvl w:val="0"/>
          <w:numId w:val="13"/>
        </w:numPr>
        <w:ind w:left="284" w:hanging="284"/>
      </w:pPr>
      <w:r w:rsidRPr="00E162D5">
        <w:t>sharp, contrast</w:t>
      </w:r>
      <w:r>
        <w:t>,</w:t>
      </w:r>
      <w:r w:rsidRPr="00E162D5">
        <w:t xml:space="preserve"> and free from technical defects, which have no semantic load;</w:t>
      </w:r>
    </w:p>
    <w:p w:rsidR="006E6E87" w:rsidRPr="00E162D5" w:rsidRDefault="006E6E87" w:rsidP="006E6E87">
      <w:pPr>
        <w:pStyle w:val="JnepNormal"/>
        <w:numPr>
          <w:ilvl w:val="0"/>
          <w:numId w:val="13"/>
        </w:numPr>
        <w:ind w:left="284" w:hanging="284"/>
        <w:rPr>
          <w:spacing w:val="-4"/>
        </w:rPr>
      </w:pPr>
      <w:r>
        <w:rPr>
          <w:spacing w:val="-4"/>
        </w:rPr>
        <w:t>not contain large margins</w:t>
      </w:r>
      <w:r w:rsidRPr="00E162D5">
        <w:rPr>
          <w:spacing w:val="-4"/>
        </w:rPr>
        <w:t>;</w:t>
      </w:r>
    </w:p>
    <w:p w:rsidR="006E6E87" w:rsidRPr="00E162D5" w:rsidRDefault="006E6E87" w:rsidP="006E6E87">
      <w:pPr>
        <w:pStyle w:val="JnepNormal"/>
        <w:numPr>
          <w:ilvl w:val="0"/>
          <w:numId w:val="13"/>
        </w:numPr>
        <w:ind w:left="284" w:hanging="284"/>
        <w:rPr>
          <w:spacing w:val="-2"/>
        </w:rPr>
      </w:pPr>
      <w:r w:rsidRPr="00E162D5">
        <w:rPr>
          <w:spacing w:val="-2"/>
        </w:rPr>
        <w:t>with designation</w:t>
      </w:r>
      <w:r>
        <w:rPr>
          <w:spacing w:val="-2"/>
        </w:rPr>
        <w:t>s</w:t>
      </w:r>
      <w:r w:rsidRPr="00E162D5">
        <w:rPr>
          <w:spacing w:val="-2"/>
        </w:rPr>
        <w:t xml:space="preserve"> and labels made exclusively </w:t>
      </w:r>
      <w:r>
        <w:rPr>
          <w:spacing w:val="-2"/>
        </w:rPr>
        <w:t>by</w:t>
      </w:r>
      <w:r w:rsidRPr="00E162D5">
        <w:rPr>
          <w:spacing w:val="-2"/>
        </w:rPr>
        <w:t xml:space="preserve"> Roman or Greek letters, </w:t>
      </w:r>
      <w:r>
        <w:rPr>
          <w:spacing w:val="-2"/>
        </w:rPr>
        <w:t>with</w:t>
      </w:r>
      <w:r w:rsidRPr="00E162D5">
        <w:rPr>
          <w:spacing w:val="-2"/>
        </w:rPr>
        <w:t xml:space="preserve"> </w:t>
      </w:r>
      <w:r>
        <w:rPr>
          <w:spacing w:val="-2"/>
        </w:rPr>
        <w:t>the</w:t>
      </w:r>
      <w:r w:rsidRPr="00E162D5">
        <w:rPr>
          <w:spacing w:val="-2"/>
        </w:rPr>
        <w:t xml:space="preserve"> style close to other text style</w:t>
      </w:r>
      <w:r>
        <w:rPr>
          <w:spacing w:val="-2"/>
        </w:rPr>
        <w:t>s</w:t>
      </w:r>
      <w:r w:rsidRPr="00E162D5">
        <w:rPr>
          <w:spacing w:val="-2"/>
        </w:rPr>
        <w:t>, well-separated and conveniently pos</w:t>
      </w:r>
      <w:r w:rsidRPr="00E162D5">
        <w:rPr>
          <w:spacing w:val="-2"/>
        </w:rPr>
        <w:t>i</w:t>
      </w:r>
      <w:r w:rsidRPr="00E162D5">
        <w:rPr>
          <w:spacing w:val="-2"/>
        </w:rPr>
        <w:t>tioned on the graphical part of the fi</w:t>
      </w:r>
      <w:r w:rsidRPr="00E162D5">
        <w:rPr>
          <w:spacing w:val="-2"/>
        </w:rPr>
        <w:t>g</w:t>
      </w:r>
      <w:r w:rsidRPr="00E162D5">
        <w:rPr>
          <w:spacing w:val="-2"/>
        </w:rPr>
        <w:t>ure.</w:t>
      </w:r>
    </w:p>
    <w:p w:rsidR="006E6E87" w:rsidRPr="00E162D5" w:rsidRDefault="006E6E87" w:rsidP="006E6E87">
      <w:pPr>
        <w:pStyle w:val="JnepNormal"/>
      </w:pPr>
      <w:r w:rsidRPr="00E162D5">
        <w:rPr>
          <w:spacing w:val="-1"/>
        </w:rPr>
        <w:t>Insert</w:t>
      </w:r>
      <w:r>
        <w:rPr>
          <w:spacing w:val="-1"/>
        </w:rPr>
        <w:t xml:space="preserve"> of</w:t>
      </w:r>
      <w:r w:rsidRPr="00E162D5">
        <w:rPr>
          <w:spacing w:val="-1"/>
        </w:rPr>
        <w:t xml:space="preserve"> a vector </w:t>
      </w:r>
      <w:r>
        <w:rPr>
          <w:spacing w:val="-1"/>
        </w:rPr>
        <w:t>figure</w:t>
      </w:r>
      <w:r w:rsidRPr="00E162D5">
        <w:rPr>
          <w:spacing w:val="-1"/>
        </w:rPr>
        <w:t xml:space="preserve"> </w:t>
      </w:r>
      <w:r>
        <w:rPr>
          <w:spacing w:val="-1"/>
        </w:rPr>
        <w:t>from</w:t>
      </w:r>
      <w:r w:rsidRPr="00E162D5">
        <w:rPr>
          <w:spacing w:val="-1"/>
        </w:rPr>
        <w:t xml:space="preserve"> any </w:t>
      </w:r>
      <w:r>
        <w:rPr>
          <w:spacing w:val="-1"/>
        </w:rPr>
        <w:t>E</w:t>
      </w:r>
      <w:r w:rsidRPr="00E162D5">
        <w:rPr>
          <w:spacing w:val="-1"/>
        </w:rPr>
        <w:t xml:space="preserve">ditor of vector graphics (e.g., Corel Draw) or graphing software (e.g., Sigma Plot) by copying </w:t>
      </w:r>
      <w:r>
        <w:rPr>
          <w:spacing w:val="-1"/>
        </w:rPr>
        <w:t xml:space="preserve">to </w:t>
      </w:r>
      <w:r w:rsidRPr="00E162D5">
        <w:rPr>
          <w:spacing w:val="-1"/>
        </w:rPr>
        <w:t>the clipboard is not allowed. Exceptions are</w:t>
      </w:r>
      <w:r>
        <w:rPr>
          <w:spacing w:val="-1"/>
        </w:rPr>
        <w:t xml:space="preserve"> possible </w:t>
      </w:r>
      <w:r w:rsidRPr="00E162D5">
        <w:rPr>
          <w:spacing w:val="-1"/>
        </w:rPr>
        <w:t xml:space="preserve">only </w:t>
      </w:r>
      <w:r>
        <w:rPr>
          <w:spacing w:val="-1"/>
        </w:rPr>
        <w:t xml:space="preserve">for </w:t>
      </w:r>
      <w:r w:rsidRPr="00E162D5">
        <w:rPr>
          <w:spacing w:val="-1"/>
        </w:rPr>
        <w:t xml:space="preserve">the products </w:t>
      </w:r>
      <w:r>
        <w:rPr>
          <w:spacing w:val="-1"/>
        </w:rPr>
        <w:t xml:space="preserve">of </w:t>
      </w:r>
      <w:r w:rsidRPr="00E162D5">
        <w:rPr>
          <w:spacing w:val="-1"/>
        </w:rPr>
        <w:t>MS O</w:t>
      </w:r>
      <w:r w:rsidRPr="00E162D5">
        <w:rPr>
          <w:spacing w:val="-1"/>
        </w:rPr>
        <w:t>f</w:t>
      </w:r>
      <w:r w:rsidRPr="00E162D5">
        <w:rPr>
          <w:spacing w:val="-1"/>
        </w:rPr>
        <w:t>fice (e.g., MS Excel).</w:t>
      </w:r>
    </w:p>
    <w:p w:rsidR="006E6E87" w:rsidRPr="00E162D5" w:rsidRDefault="006E6E87" w:rsidP="006E6E87">
      <w:pPr>
        <w:pStyle w:val="JnepEmptystring"/>
        <w:sectPr w:rsidR="006E6E87" w:rsidRPr="00E162D5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num="2" w:space="340"/>
          <w:docGrid w:linePitch="360"/>
        </w:sectPr>
      </w:pPr>
    </w:p>
    <w:p w:rsidR="006E6E87" w:rsidRDefault="006E6E87" w:rsidP="006E6E87">
      <w:pPr>
        <w:pStyle w:val="JnepEmptystring"/>
        <w:jc w:val="center"/>
      </w:pPr>
    </w:p>
    <w:p w:rsidR="006E6E87" w:rsidRDefault="00D11A4F" w:rsidP="006E6E87">
      <w:pPr>
        <w:pStyle w:val="JnepEmptystring"/>
        <w:jc w:val="center"/>
      </w:pPr>
      <w:r>
        <w:rPr>
          <w:noProof/>
          <w:lang w:eastAsia="en-US"/>
        </w:rPr>
        <mc:AlternateContent>
          <mc:Choice Requires="wpg">
            <w:drawing>
              <wp:inline distT="0" distB="0" distL="0" distR="0">
                <wp:extent cx="4385945" cy="2795270"/>
                <wp:effectExtent l="0" t="0" r="0" b="5080"/>
                <wp:docPr id="7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5945" cy="2795270"/>
                          <a:chOff x="0" y="0"/>
                          <a:chExt cx="4338918" cy="2756647"/>
                        </a:xfrm>
                      </wpg:grpSpPr>
                      <pic:pic xmlns:pic="http://schemas.openxmlformats.org/drawingml/2006/picture">
                        <pic:nvPicPr>
                          <pic:cNvPr id="8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1107141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66"/>
                          <a:stretch/>
                        </pic:blipFill>
                        <pic:spPr bwMode="auto">
                          <a:xfrm>
                            <a:off x="367553" y="0"/>
                            <a:ext cx="2209800" cy="1376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Поле 5"/>
                        <wps:cNvSpPr txBox="1">
                          <a:spLocks noChangeArrowheads="1"/>
                        </wps:cNvSpPr>
                        <wps:spPr bwMode="auto">
                          <a:xfrm>
                            <a:off x="2312894" y="17929"/>
                            <a:ext cx="215265" cy="19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E20CC8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Поле 5"/>
                        <wps:cNvSpPr txBox="1">
                          <a:spLocks noChangeArrowheads="1"/>
                        </wps:cNvSpPr>
                        <wps:spPr bwMode="auto">
                          <a:xfrm>
                            <a:off x="3590365" y="26894"/>
                            <a:ext cx="215265" cy="19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1C4D8F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52282"/>
                            <a:ext cx="2250141" cy="1304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Поле 5"/>
                        <wps:cNvSpPr txBox="1">
                          <a:spLocks noChangeArrowheads="1"/>
                        </wps:cNvSpPr>
                        <wps:spPr bwMode="auto">
                          <a:xfrm>
                            <a:off x="1985683" y="1456765"/>
                            <a:ext cx="215265" cy="19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1C4D8F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1518" y="1452282"/>
                            <a:ext cx="2057400" cy="1304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Поле 5"/>
                        <wps:cNvSpPr txBox="1">
                          <a:spLocks noChangeArrowheads="1"/>
                        </wps:cNvSpPr>
                        <wps:spPr bwMode="auto">
                          <a:xfrm>
                            <a:off x="4096871" y="1461247"/>
                            <a:ext cx="215265" cy="196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E87" w:rsidRPr="001C4D8F" w:rsidRDefault="006E6E87" w:rsidP="006E6E87">
                              <w:pPr>
                                <w:pStyle w:val="JnepNormal"/>
                                <w:spacing w:before="40"/>
                                <w:ind w:firstLine="0"/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" o:spid="_x0000_s1044" style="width:345.35pt;height:220.1pt;mso-position-horizontal-relative:char;mso-position-vertical-relative:line" coordsize="43389,27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">
                <v:shape id="Рисунок 15" o:spid="_x0000_s1045" type="#_x0000_t75" style="position:absolute;left:27432;width:1107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s2mTAAAAA2gAAAA8AAABkcnMvZG93bnJldi54bWxET89rwjAUvg/8H8ITvK2pwoZ0jSKCuEvB&#10;VRk7vjVvTVnzUpOo9b83h8GOH9/vcj3aXlzJh86xgnmWgyBunO64VXA67p6XIEJE1tg7JgV3CrBe&#10;TZ5KLLS78Qdd69iKFMKhQAUmxqGQMjSGLIbMDcSJ+3HeYkzQt1J7vKVw28tFnr9Kix2nBoMDbQ01&#10;v/XFKujN5+V0qL7P+5d691W1m4r0Iio1m46bNxCRxvgv/nO/awVpa7qSbo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+zaZMAAAADaAAAADwAAAAAAAAAAAAAAAACfAgAA&#10;ZHJzL2Rvd25yZXYueG1sUEsFBgAAAAAEAAQA9wAAAIwDAAAAAA==&#10;">
                  <v:imagedata r:id="rId63" o:title=""/>
                  <v:path arrowok="t"/>
                </v:shape>
                <v:shape id="Рисунок 10" o:spid="_x0000_s1046" type="#_x0000_t75" style="position:absolute;left:3675;width:22098;height:13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JorAAAAA2wAAAA8AAABkcnMvZG93bnJldi54bWxET9tqwkAQfS/4D8sIvtWNEkJJXSUIgTyp&#10;tfmAITtNgtnZkN1c+vddQejbHM51DqfFdGKiwbWWFey2EQjiyuqWawXld/7+AcJ5ZI2dZVLwSw5O&#10;x9XbAVNtZ/6i6e5rEULYpaig8b5PpXRVQwbd1vbEgfuxg0Ef4FBLPeAcwk0n91GUSIMth4YGezo3&#10;VD3uo1EQL6W/Zu2DrkkZzVNeFJfxFiu1WS/ZJwhPi/8Xv9yFDvMTeP4SDpDH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AwmisAAAADbAAAADwAAAAAAAAAAAAAAAACfAgAA&#10;ZHJzL2Rvd25yZXYueG1sUEsFBgAAAAAEAAQA9wAAAIwDAAAAAA==&#10;">
                  <v:imagedata r:id="rId64" o:title="" cropbottom="14592f"/>
                  <v:path arrowok="t"/>
                </v:shape>
                <v:shape id="Поле 5" o:spid="_x0000_s1047" type="#_x0000_t202" style="position:absolute;left:23128;top:179;width:2153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4gcEA&#10;AADbAAAADwAAAGRycy9kb3ducmV2LnhtbERPS2vCQBC+F/wPywje6sYcbE1dQxQKSi81Ss9DdvJo&#10;s7Nhdxvjv+8WCr3Nx/ecbT6ZXozkfGdZwWqZgCCurO64UXC9vD4+g/ABWWNvmRTcyUO+mz1sMdP2&#10;xmcay9CIGMI+QwVtCEMmpa9aMuiXdiCOXG2dwRCha6R2eIvhppdpkqylwY5jQ4sDHVqqvspvo+Ay&#10;7v3x/Bk2+lTvZfpWv6cfrlBqMZ+KFxCBpvAv/nMfdZz/BL+/x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ZeIHBAAAA2wAAAA8AAAAAAAAAAAAAAAAAmAIAAGRycy9kb3du&#10;cmV2LnhtbFBLBQYAAAAABAAEAPUAAACGAwAAAAA=&#10;">
                  <v:textbox inset="0,0,0,0">
                    <w:txbxContent>
                      <w:p w:rsidR="006E6E87" w:rsidRPr="00E20CC8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а</w:t>
                        </w:r>
                      </w:p>
                    </w:txbxContent>
                  </v:textbox>
                </v:shape>
                <v:shape id="Поле 5" o:spid="_x0000_s1048" type="#_x0000_t202" style="position:absolute;left:35903;top:268;width:2153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88MA&#10;AADbAAAADwAAAGRycy9kb3ducmV2LnhtbESPT2/CMAzF75P2HSJP4jZSekDQERBMmgTaZcC0s9W4&#10;f0bjVEko3befD0jcbL3n935ebUbXqYFCbD0bmE0zUMSlty3XBr7PH68LUDEhW+w8k4E/irBZPz+t&#10;sLD+xkcaTqlWEsKxQANNSn2hdSwbchinvicWrfLBYZI11NoGvEm463SeZXPtsGVpaLCn94bKy+nq&#10;DJyHXdwff9PSHqqdzj+rr/wnbI2ZvIzbN1CJxvQw36/3VvAFVn6RA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s88MAAADbAAAADwAAAAAAAAAAAAAAAACYAgAAZHJzL2Rv&#10;d25yZXYueG1sUEsFBgAAAAAEAAQA9QAAAIgDAAAAAA==&#10;">
                  <v:textbox inset="0,0,0,0">
                    <w:txbxContent>
                      <w:p w:rsidR="006E6E87" w:rsidRPr="001C4D8F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Рисунок 16" o:spid="_x0000_s1049" type="#_x0000_t75" style="position:absolute;top:14522;width:22501;height:1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jd3BAAAA2wAAAA8AAABkcnMvZG93bnJldi54bWxET7tuwjAU3ZH6D9atxIKIAwOqAg6Cqi0M&#10;LLwE4yW+JBHxdYgNhL/HQyXGo/OeTFtTiTs1rrSsYBDFIIgzq0vOFey2v/0vEM4ja6wsk4InOZim&#10;H50JJto+eE33jc9FCGGXoILC+zqR0mUFGXSRrYkDd7aNQR9gk0vd4COEm0oO43gkDZYcGgqs6bug&#10;7LK5GQWHv+OTLS32Pzc6Xvenebxa93ZKdT/b2RiEp9a/xf/upVYwDOvDl/ADZP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ujd3BAAAA2wAAAA8AAAAAAAAAAAAAAAAAnwIA&#10;AGRycy9kb3ducmV2LnhtbFBLBQYAAAAABAAEAPcAAACNAwAAAAA=&#10;">
                  <v:imagedata r:id="rId65" o:title=""/>
                  <v:path arrowok="t"/>
                </v:shape>
                <v:shape id="Поле 5" o:spid="_x0000_s1050" type="#_x0000_t202" style="position:absolute;left:19856;top:14567;width:2153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/U2sEA&#10;AADaAAAADwAAAGRycy9kb3ducmV2LnhtbESPS4sCMRCE78L+h9ALe9OMc1h0NIouLCh78YXnZtLz&#10;0ElnSOI4+++NIHgsquorar7sTSM6cr62rGA8SkAQ51bXXCo4HX+HExA+IGtsLJOCf/KwXHwM5php&#10;e+c9dYdQighhn6GCKoQ2k9LnFRn0I9sSR6+wzmCI0pVSO7xHuGlkmiTf0mDNcaHCln4qyq+Hm1Fw&#10;7NZ+s7+Eqd4Wa5n+Fbv07FZKfX32qxmIQH14h1/tjVYwheeVe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P1NrBAAAA2gAAAA8AAAAAAAAAAAAAAAAAmAIAAGRycy9kb3du&#10;cmV2LnhtbFBLBQYAAAAABAAEAPUAAACGAwAAAAA=&#10;">
                  <v:textbox inset="0,0,0,0">
                    <w:txbxContent>
                      <w:p w:rsidR="006E6E87" w:rsidRPr="001C4D8F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Рисунок 18" o:spid="_x0000_s1051" type="#_x0000_t75" style="position:absolute;left:22815;top:14522;width:20574;height:1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hwXEAAAA2wAAAA8AAABkcnMvZG93bnJldi54bWxEj0FrwkAQhe9C/8Myhd50Uw+tpq5ihYqU&#10;IiQKvQ7ZMQlmZ8Pu1sR/3zkUepvhvXnvm9VmdJ26UYitZwPPswwUceVty7WB8+ljugAVE7LFzjMZ&#10;uFOEzfphssLc+oELupWpVhLCMUcDTUp9rnWsGnIYZ74nFu3ig8Mka6i1DThIuOv0PMtetMOWpaHB&#10;nnYNVdfyxxl4zfbLcNxvi69TUb7fi0P4/B6CMU+P4/YNVKIx/Zv/rg9W8IVefpEB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UhwXEAAAA2wAAAA8AAAAAAAAAAAAAAAAA&#10;nwIAAGRycy9kb3ducmV2LnhtbFBLBQYAAAAABAAEAPcAAACQAwAAAAA=&#10;">
                  <v:imagedata r:id="rId66" o:title=""/>
                  <v:path arrowok="t"/>
                </v:shape>
                <v:shape id="Поле 5" o:spid="_x0000_s1052" type="#_x0000_t202" style="position:absolute;left:40968;top:14612;width:2153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FbsAA&#10;AADbAAAADwAAAGRycy9kb3ducmV2LnhtbERPS4vCMBC+C/6HMII3Te1B3GoUFRYULz6WPQ/N9KHN&#10;pCTZWv+9WVjY23x8z1ltetOIjpyvLSuYTRMQxLnVNZcKvm6fkwUIH5A1NpZJwYs8bNbDwQozbZ98&#10;oe4aShFD2GeooAqhzaT0eUUG/dS2xJErrDMYInSl1A6fMdw0Mk2SuTRYc2yosKV9Rfnj+mMU3Lqd&#10;P1zu4UMfi51MT8U5/XZbpcajfrsEEagP/+I/90HH+TP4/SUe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FbsAAAADbAAAADwAAAAAAAAAAAAAAAACYAgAAZHJzL2Rvd25y&#10;ZXYueG1sUEsFBgAAAAAEAAQA9QAAAIUDAAAAAA==&#10;">
                  <v:textbox inset="0,0,0,0">
                    <w:txbxContent>
                      <w:p w:rsidR="006E6E87" w:rsidRPr="001C4D8F" w:rsidRDefault="006E6E87" w:rsidP="006E6E87">
                        <w:pPr>
                          <w:pStyle w:val="JnepNormal"/>
                          <w:spacing w:before="40"/>
                          <w:ind w:firstLine="0"/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E6E87" w:rsidRPr="00E162D5" w:rsidRDefault="006E6E87" w:rsidP="006E6E87">
      <w:pPr>
        <w:pStyle w:val="JnepEmptystring"/>
        <w:jc w:val="center"/>
      </w:pPr>
    </w:p>
    <w:p w:rsidR="006E6E87" w:rsidRPr="00E162D5" w:rsidRDefault="006E6E87" w:rsidP="006E6E87">
      <w:pPr>
        <w:pStyle w:val="JnepCaption"/>
      </w:pPr>
      <w:r>
        <w:rPr>
          <w:b/>
        </w:rPr>
        <w:t>Fig</w:t>
      </w:r>
      <w:r w:rsidRPr="00E162D5">
        <w:rPr>
          <w:b/>
        </w:rPr>
        <w:t>. 10</w:t>
      </w:r>
      <w:r w:rsidRPr="00E162D5">
        <w:t> – </w:t>
      </w:r>
      <w:r>
        <w:t>Determination of the</w:t>
      </w:r>
      <w:r w:rsidRPr="00E162D5">
        <w:t xml:space="preserve"> text wrap</w:t>
      </w:r>
      <w:r>
        <w:t>ping</w:t>
      </w:r>
      <w:r w:rsidRPr="00E162D5">
        <w:t xml:space="preserve"> image: menu «Text Wrapping» in MS Word of MS Office 2010 (a), context menu (b)</w:t>
      </w:r>
      <w:r>
        <w:t>,</w:t>
      </w:r>
      <w:r w:rsidRPr="00E162D5">
        <w:t xml:space="preserve"> </w:t>
      </w:r>
      <w:r>
        <w:t>d</w:t>
      </w:r>
      <w:r w:rsidRPr="00E162D5">
        <w:t xml:space="preserve">ialog «Format Picture» </w:t>
      </w:r>
      <w:r>
        <w:t>in MS Word of MS Office 2003 (c), d</w:t>
      </w:r>
      <w:r w:rsidRPr="00E162D5">
        <w:t>ialog «</w:t>
      </w:r>
      <w:r>
        <w:t>Advanced Layout</w:t>
      </w:r>
      <w:r w:rsidRPr="00E162D5">
        <w:t xml:space="preserve">» </w:t>
      </w:r>
      <w:r>
        <w:t>in</w:t>
      </w:r>
      <w:r w:rsidRPr="00E162D5">
        <w:t xml:space="preserve"> MS Word</w:t>
      </w:r>
      <w:r>
        <w:t xml:space="preserve"> of</w:t>
      </w:r>
      <w:r w:rsidRPr="00E162D5">
        <w:t xml:space="preserve"> MS Office 2003 (</w:t>
      </w:r>
      <w:r>
        <w:t>d</w:t>
      </w:r>
      <w:r w:rsidRPr="00E162D5">
        <w:t>)</w:t>
      </w:r>
    </w:p>
    <w:p w:rsidR="006E6E87" w:rsidRPr="00E162D5" w:rsidRDefault="006E6E87" w:rsidP="006E6E87">
      <w:pPr>
        <w:pStyle w:val="JnepCaption"/>
      </w:pPr>
    </w:p>
    <w:p w:rsidR="006E6E87" w:rsidRPr="00E162D5" w:rsidRDefault="006E6E87" w:rsidP="006E6E87">
      <w:pPr>
        <w:pStyle w:val="JnepEmptystring"/>
        <w:sectPr w:rsidR="006E6E87" w:rsidRPr="00E162D5" w:rsidSect="00E04058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space="340"/>
          <w:docGrid w:linePitch="360"/>
        </w:sectPr>
      </w:pPr>
    </w:p>
    <w:p w:rsidR="006E6E87" w:rsidRDefault="006E6E87" w:rsidP="006E6E87">
      <w:pPr>
        <w:pStyle w:val="JnepNormal"/>
      </w:pPr>
      <w:r w:rsidRPr="000C2BC1">
        <w:lastRenderedPageBreak/>
        <w:t xml:space="preserve">The second </w:t>
      </w:r>
      <w:r>
        <w:t xml:space="preserve">way </w:t>
      </w:r>
      <w:r w:rsidRPr="000C2BC1">
        <w:t xml:space="preserve">is to create a schematic </w:t>
      </w:r>
      <w:r>
        <w:t>figure u</w:t>
      </w:r>
      <w:r>
        <w:t>s</w:t>
      </w:r>
      <w:r>
        <w:t>ing</w:t>
      </w:r>
      <w:r w:rsidRPr="000C2BC1">
        <w:t xml:space="preserve"> </w:t>
      </w:r>
      <w:r>
        <w:t xml:space="preserve">the </w:t>
      </w:r>
      <w:r w:rsidRPr="000C2BC1">
        <w:t>drawing MS Word</w:t>
      </w:r>
      <w:r>
        <w:t xml:space="preserve"> tools</w:t>
      </w:r>
      <w:r w:rsidRPr="000C2BC1">
        <w:t xml:space="preserve">: </w:t>
      </w:r>
      <w:r>
        <w:t>toolbar</w:t>
      </w:r>
      <w:r w:rsidRPr="000C2BC1">
        <w:t xml:space="preserve"> «</w:t>
      </w:r>
      <w:r>
        <w:t>Drawing</w:t>
      </w:r>
      <w:r w:rsidRPr="000C2BC1">
        <w:t>»</w:t>
      </w:r>
      <w:r>
        <w:t xml:space="preserve"> for</w:t>
      </w:r>
      <w:r w:rsidRPr="000C2BC1">
        <w:t xml:space="preserve"> MS Word of MS Office 2003 or «Insert» for MS Word of MS Office 2010. This approach is undesirable and is a</w:t>
      </w:r>
      <w:r w:rsidRPr="000C2BC1">
        <w:t>l</w:t>
      </w:r>
      <w:r w:rsidRPr="000C2BC1">
        <w:t>lowed only for experienced users with the a</w:t>
      </w:r>
      <w:r w:rsidRPr="000C2BC1">
        <w:t>p</w:t>
      </w:r>
      <w:r w:rsidRPr="000C2BC1">
        <w:t xml:space="preserve">propriate skills. Elements of </w:t>
      </w:r>
      <w:r>
        <w:t xml:space="preserve">the </w:t>
      </w:r>
      <w:r w:rsidRPr="000C2BC1">
        <w:t xml:space="preserve">figure, which </w:t>
      </w:r>
      <w:r>
        <w:t>is</w:t>
      </w:r>
      <w:r w:rsidRPr="000C2BC1">
        <w:t xml:space="preserve"> created </w:t>
      </w:r>
      <w:r>
        <w:t xml:space="preserve">in </w:t>
      </w:r>
      <w:r w:rsidRPr="000C2BC1">
        <w:t>this way</w:t>
      </w:r>
      <w:r>
        <w:t>,</w:t>
      </w:r>
      <w:r w:rsidRPr="000C2BC1">
        <w:t xml:space="preserve"> should be </w:t>
      </w:r>
      <w:r>
        <w:t>accurate, free from</w:t>
      </w:r>
      <w:r w:rsidRPr="000C2BC1">
        <w:t xml:space="preserve"> large empty </w:t>
      </w:r>
      <w:r>
        <w:t>margi</w:t>
      </w:r>
      <w:r>
        <w:t>n</w:t>
      </w:r>
      <w:r>
        <w:t>s</w:t>
      </w:r>
      <w:r w:rsidRPr="000C2BC1">
        <w:t xml:space="preserve"> and grouped into </w:t>
      </w:r>
      <w:r>
        <w:t>one</w:t>
      </w:r>
      <w:r w:rsidRPr="000C2BC1">
        <w:t xml:space="preserve"> object.</w:t>
      </w:r>
    </w:p>
    <w:p w:rsidR="006E6E87" w:rsidRDefault="006E6E87" w:rsidP="006E6E87">
      <w:pPr>
        <w:pStyle w:val="JnepNormal"/>
      </w:pPr>
      <w:r>
        <w:t>I</w:t>
      </w:r>
      <w:r w:rsidRPr="000C2BC1">
        <w:t>t is</w:t>
      </w:r>
      <w:r>
        <w:t xml:space="preserve"> also</w:t>
      </w:r>
      <w:r w:rsidRPr="000C2BC1">
        <w:t xml:space="preserve"> </w:t>
      </w:r>
      <w:r>
        <w:t>permitted</w:t>
      </w:r>
      <w:r w:rsidRPr="000C2BC1">
        <w:t xml:space="preserve"> to edit the imported bitmap fi</w:t>
      </w:r>
      <w:r w:rsidRPr="000C2BC1">
        <w:t>g</w:t>
      </w:r>
      <w:r w:rsidRPr="000C2BC1">
        <w:t xml:space="preserve">ures and add new elements to them using the MS Word drawing tools. For example, you can use the </w:t>
      </w:r>
      <w:r>
        <w:t>text box to create the labels</w:t>
      </w:r>
      <w:r w:rsidRPr="000C2BC1">
        <w:t xml:space="preserve"> (</w:t>
      </w:r>
      <w:r>
        <w:t>toolbar</w:t>
      </w:r>
      <w:r w:rsidRPr="000C2BC1">
        <w:t xml:space="preserve"> «Drawing»-«</w:t>
      </w:r>
      <w:r>
        <w:t>Text Box</w:t>
      </w:r>
      <w:r w:rsidRPr="000C2BC1">
        <w:t xml:space="preserve">» for MS </w:t>
      </w:r>
      <w:r>
        <w:lastRenderedPageBreak/>
        <w:t xml:space="preserve">Word of MS Office 2003 and </w:t>
      </w:r>
      <w:r w:rsidRPr="000C2BC1">
        <w:t>«Insert»-«</w:t>
      </w:r>
      <w:r>
        <w:t>Tex Box</w:t>
      </w:r>
      <w:r w:rsidRPr="000C2BC1">
        <w:t>» for MS Word of MS Office 2010)</w:t>
      </w:r>
      <w:r>
        <w:t>.</w:t>
      </w:r>
      <w:r w:rsidRPr="000C2BC1">
        <w:t xml:space="preserve"> The size label should be as small as possible for the se</w:t>
      </w:r>
      <w:r>
        <w:t>lected font size</w:t>
      </w:r>
      <w:r w:rsidRPr="000C2BC1">
        <w:t xml:space="preserve"> and it should </w:t>
      </w:r>
      <w:r>
        <w:t xml:space="preserve">be </w:t>
      </w:r>
      <w:r w:rsidRPr="000C2BC1">
        <w:t>successfully positi</w:t>
      </w:r>
      <w:r>
        <w:t>oned over the figure and</w:t>
      </w:r>
      <w:r w:rsidRPr="000C2BC1">
        <w:t xml:space="preserve"> grouped with the latter.</w:t>
      </w:r>
    </w:p>
    <w:p w:rsidR="006E6E87" w:rsidRDefault="006E6E87" w:rsidP="006E6E87">
      <w:pPr>
        <w:pStyle w:val="JnepNormal"/>
        <w:rPr>
          <w:spacing w:val="-1"/>
        </w:rPr>
      </w:pPr>
      <w:r w:rsidRPr="000C2BC1">
        <w:rPr>
          <w:spacing w:val="-1"/>
        </w:rPr>
        <w:t xml:space="preserve">If figure consists of several parts, each of </w:t>
      </w:r>
      <w:r>
        <w:rPr>
          <w:spacing w:val="-1"/>
        </w:rPr>
        <w:t>them</w:t>
      </w:r>
      <w:r w:rsidRPr="000C2BC1">
        <w:rPr>
          <w:spacing w:val="-1"/>
        </w:rPr>
        <w:t xml:space="preserve"> </w:t>
      </w:r>
      <w:r>
        <w:rPr>
          <w:spacing w:val="-1"/>
        </w:rPr>
        <w:t xml:space="preserve">should </w:t>
      </w:r>
      <w:r w:rsidRPr="000C2BC1">
        <w:rPr>
          <w:spacing w:val="-1"/>
        </w:rPr>
        <w:t xml:space="preserve">be </w:t>
      </w:r>
      <w:r>
        <w:rPr>
          <w:spacing w:val="-1"/>
        </w:rPr>
        <w:t>labele</w:t>
      </w:r>
      <w:r w:rsidRPr="000C2BC1">
        <w:rPr>
          <w:spacing w:val="-1"/>
        </w:rPr>
        <w:t xml:space="preserve">d with the letter of the </w:t>
      </w:r>
      <w:r>
        <w:rPr>
          <w:spacing w:val="-1"/>
        </w:rPr>
        <w:t xml:space="preserve">Roman </w:t>
      </w:r>
      <w:r w:rsidRPr="000C2BC1">
        <w:rPr>
          <w:spacing w:val="-1"/>
        </w:rPr>
        <w:t>alph</w:t>
      </w:r>
      <w:r w:rsidRPr="000C2BC1">
        <w:rPr>
          <w:spacing w:val="-1"/>
        </w:rPr>
        <w:t>a</w:t>
      </w:r>
      <w:r w:rsidRPr="000C2BC1">
        <w:rPr>
          <w:spacing w:val="-1"/>
        </w:rPr>
        <w:t>bet</w:t>
      </w:r>
      <w:r>
        <w:rPr>
          <w:spacing w:val="-1"/>
        </w:rPr>
        <w:t>. Every part of the figure should be descripted in the ca</w:t>
      </w:r>
      <w:r>
        <w:rPr>
          <w:spacing w:val="-1"/>
        </w:rPr>
        <w:t>p</w:t>
      </w:r>
      <w:r>
        <w:rPr>
          <w:spacing w:val="-1"/>
        </w:rPr>
        <w:t xml:space="preserve">tion using the literal labels. </w:t>
      </w:r>
      <w:r w:rsidRPr="000C2BC1">
        <w:rPr>
          <w:spacing w:val="-1"/>
        </w:rPr>
        <w:t>Letters may be listed u</w:t>
      </w:r>
      <w:r w:rsidRPr="000C2BC1">
        <w:rPr>
          <w:spacing w:val="-1"/>
        </w:rPr>
        <w:t>n</w:t>
      </w:r>
      <w:r w:rsidRPr="000C2BC1">
        <w:rPr>
          <w:spacing w:val="-1"/>
        </w:rPr>
        <w:t xml:space="preserve">der </w:t>
      </w:r>
      <w:r>
        <w:rPr>
          <w:spacing w:val="-1"/>
        </w:rPr>
        <w:t>figure</w:t>
      </w:r>
      <w:r w:rsidRPr="000C2BC1">
        <w:rPr>
          <w:spacing w:val="-1"/>
        </w:rPr>
        <w:t xml:space="preserve">. For the </w:t>
      </w:r>
      <w:r>
        <w:rPr>
          <w:spacing w:val="-1"/>
        </w:rPr>
        <w:t xml:space="preserve">center </w:t>
      </w:r>
      <w:r w:rsidRPr="000C2BC1">
        <w:rPr>
          <w:spacing w:val="-1"/>
        </w:rPr>
        <w:t>positioning of</w:t>
      </w:r>
      <w:r>
        <w:rPr>
          <w:spacing w:val="-1"/>
        </w:rPr>
        <w:t xml:space="preserve"> the</w:t>
      </w:r>
      <w:r w:rsidRPr="000C2BC1">
        <w:rPr>
          <w:spacing w:val="-1"/>
        </w:rPr>
        <w:t xml:space="preserve"> letters </w:t>
      </w:r>
      <w:r>
        <w:rPr>
          <w:spacing w:val="-1"/>
        </w:rPr>
        <w:t>below</w:t>
      </w:r>
      <w:r w:rsidRPr="000C2BC1">
        <w:rPr>
          <w:spacing w:val="-1"/>
        </w:rPr>
        <w:t xml:space="preserve"> the figure </w:t>
      </w:r>
      <w:r>
        <w:rPr>
          <w:spacing w:val="-1"/>
        </w:rPr>
        <w:t xml:space="preserve">the tabs </w:t>
      </w:r>
      <w:r w:rsidRPr="000C2BC1">
        <w:rPr>
          <w:spacing w:val="-1"/>
        </w:rPr>
        <w:t>should be used (see, for exa</w:t>
      </w:r>
      <w:r w:rsidRPr="000C2BC1">
        <w:rPr>
          <w:spacing w:val="-1"/>
        </w:rPr>
        <w:t>m</w:t>
      </w:r>
      <w:r>
        <w:rPr>
          <w:spacing w:val="-1"/>
        </w:rPr>
        <w:t>ple, Fig. </w:t>
      </w:r>
      <w:r w:rsidRPr="000C2BC1">
        <w:rPr>
          <w:spacing w:val="-1"/>
        </w:rPr>
        <w:t xml:space="preserve">11). Another </w:t>
      </w:r>
      <w:r>
        <w:rPr>
          <w:spacing w:val="-1"/>
        </w:rPr>
        <w:t>way</w:t>
      </w:r>
      <w:r w:rsidRPr="000C2BC1">
        <w:rPr>
          <w:spacing w:val="-1"/>
        </w:rPr>
        <w:t xml:space="preserve"> is to use the </w:t>
      </w:r>
      <w:r>
        <w:rPr>
          <w:spacing w:val="-1"/>
        </w:rPr>
        <w:t xml:space="preserve">text boxes with the </w:t>
      </w:r>
      <w:r w:rsidRPr="000C2BC1">
        <w:rPr>
          <w:spacing w:val="-1"/>
        </w:rPr>
        <w:lastRenderedPageBreak/>
        <w:t xml:space="preserve">letters </w:t>
      </w:r>
      <w:r>
        <w:rPr>
          <w:spacing w:val="-1"/>
        </w:rPr>
        <w:t>over the figures</w:t>
      </w:r>
      <w:r w:rsidRPr="000C2BC1">
        <w:rPr>
          <w:spacing w:val="-1"/>
        </w:rPr>
        <w:t>. For example, in Fig</w:t>
      </w:r>
      <w:r>
        <w:rPr>
          <w:spacing w:val="-1"/>
        </w:rPr>
        <w:t>. </w:t>
      </w:r>
      <w:r w:rsidRPr="000C2BC1">
        <w:rPr>
          <w:spacing w:val="-1"/>
        </w:rPr>
        <w:t>10 for le</w:t>
      </w:r>
      <w:r w:rsidRPr="000C2BC1">
        <w:rPr>
          <w:spacing w:val="-1"/>
        </w:rPr>
        <w:t>t</w:t>
      </w:r>
      <w:r w:rsidRPr="000C2BC1">
        <w:rPr>
          <w:spacing w:val="-1"/>
        </w:rPr>
        <w:t>ters 'a', 'b', '</w:t>
      </w:r>
      <w:r>
        <w:rPr>
          <w:spacing w:val="-1"/>
        </w:rPr>
        <w:t>c</w:t>
      </w:r>
      <w:r w:rsidRPr="000C2BC1">
        <w:rPr>
          <w:spacing w:val="-1"/>
        </w:rPr>
        <w:t>', '</w:t>
      </w:r>
      <w:r>
        <w:rPr>
          <w:spacing w:val="-1"/>
        </w:rPr>
        <w:t>d</w:t>
      </w:r>
      <w:r w:rsidRPr="000C2BC1">
        <w:rPr>
          <w:spacing w:val="-1"/>
        </w:rPr>
        <w:t>' this approach</w:t>
      </w:r>
      <w:r>
        <w:rPr>
          <w:spacing w:val="-1"/>
        </w:rPr>
        <w:t xml:space="preserve"> was </w:t>
      </w:r>
      <w:r w:rsidRPr="000C2BC1">
        <w:rPr>
          <w:spacing w:val="-1"/>
        </w:rPr>
        <w:t xml:space="preserve">used. If </w:t>
      </w:r>
      <w:r>
        <w:rPr>
          <w:spacing w:val="-1"/>
        </w:rPr>
        <w:t>you</w:t>
      </w:r>
      <w:r w:rsidRPr="000C2BC1">
        <w:rPr>
          <w:spacing w:val="-1"/>
        </w:rPr>
        <w:t xml:space="preserve"> u</w:t>
      </w:r>
      <w:r w:rsidRPr="000C2BC1">
        <w:rPr>
          <w:spacing w:val="-1"/>
        </w:rPr>
        <w:t>n</w:t>
      </w:r>
      <w:r w:rsidRPr="000C2BC1">
        <w:rPr>
          <w:spacing w:val="-1"/>
        </w:rPr>
        <w:t>group</w:t>
      </w:r>
      <w:r>
        <w:rPr>
          <w:spacing w:val="-1"/>
        </w:rPr>
        <w:t xml:space="preserve"> this figure</w:t>
      </w:r>
      <w:r w:rsidRPr="000C2BC1">
        <w:rPr>
          <w:spacing w:val="-1"/>
        </w:rPr>
        <w:t xml:space="preserve">, these </w:t>
      </w:r>
      <w:r>
        <w:rPr>
          <w:spacing w:val="-1"/>
        </w:rPr>
        <w:t>text boxes</w:t>
      </w:r>
      <w:r w:rsidRPr="000C2BC1">
        <w:rPr>
          <w:spacing w:val="-1"/>
        </w:rPr>
        <w:t xml:space="preserve"> can be used </w:t>
      </w:r>
      <w:r>
        <w:rPr>
          <w:spacing w:val="-1"/>
        </w:rPr>
        <w:t>for your fi</w:t>
      </w:r>
      <w:r>
        <w:rPr>
          <w:spacing w:val="-1"/>
        </w:rPr>
        <w:t>g</w:t>
      </w:r>
      <w:r>
        <w:rPr>
          <w:spacing w:val="-1"/>
        </w:rPr>
        <w:t>ure.</w:t>
      </w:r>
    </w:p>
    <w:p w:rsidR="006E6E87" w:rsidRDefault="006E6E87" w:rsidP="006E6E87">
      <w:pPr>
        <w:pStyle w:val="JnepNormal"/>
      </w:pPr>
      <w:r>
        <w:t>T</w:t>
      </w:r>
      <w:r w:rsidRPr="000C2BC1">
        <w:t xml:space="preserve">oo cumbersome </w:t>
      </w:r>
      <w:r>
        <w:t>figures are</w:t>
      </w:r>
      <w:r w:rsidRPr="000C2BC1">
        <w:t xml:space="preserve"> </w:t>
      </w:r>
      <w:r>
        <w:t>inserted</w:t>
      </w:r>
      <w:r w:rsidRPr="000C2BC1">
        <w:t xml:space="preserve"> </w:t>
      </w:r>
      <w:r>
        <w:t>in</w:t>
      </w:r>
      <w:r w:rsidRPr="000C2BC1">
        <w:t xml:space="preserve"> </w:t>
      </w:r>
      <w:r>
        <w:t>a</w:t>
      </w:r>
      <w:r w:rsidRPr="000C2BC1">
        <w:t xml:space="preserve"> </w:t>
      </w:r>
      <w:r>
        <w:t>way</w:t>
      </w:r>
      <w:r w:rsidRPr="000C2BC1">
        <w:t xml:space="preserve"> </w:t>
      </w:r>
      <w:r>
        <w:t>d</w:t>
      </w:r>
      <w:r>
        <w:t>e</w:t>
      </w:r>
      <w:r>
        <w:t>scribed</w:t>
      </w:r>
      <w:r w:rsidRPr="000C2BC1">
        <w:t xml:space="preserve"> </w:t>
      </w:r>
      <w:r>
        <w:t>in</w:t>
      </w:r>
      <w:r w:rsidRPr="000C2BC1">
        <w:t xml:space="preserve"> </w:t>
      </w:r>
      <w:r>
        <w:t>su</w:t>
      </w:r>
      <w:r>
        <w:t>b</w:t>
      </w:r>
      <w:r>
        <w:t>section</w:t>
      </w:r>
      <w:r w:rsidRPr="000C2BC1">
        <w:t xml:space="preserve"> 4.</w:t>
      </w:r>
      <w:r w:rsidR="00345A96" w:rsidRPr="00345A96">
        <w:t>4</w:t>
      </w:r>
      <w:r w:rsidRPr="000C2BC1">
        <w:t>.</w:t>
      </w:r>
    </w:p>
    <w:p w:rsidR="006E6E87" w:rsidRPr="000C2BC1" w:rsidRDefault="006E6E87" w:rsidP="006E6E87">
      <w:pPr>
        <w:pStyle w:val="JnepNormal"/>
      </w:pPr>
    </w:p>
    <w:p w:rsidR="006E6E87" w:rsidRPr="00181678" w:rsidRDefault="006E6E87" w:rsidP="006E6E87">
      <w:pPr>
        <w:pStyle w:val="JnepSection"/>
        <w:tabs>
          <w:tab w:val="left" w:pos="285"/>
        </w:tabs>
        <w:rPr>
          <w:lang w:val="ru-RU"/>
        </w:rPr>
      </w:pPr>
      <w:r>
        <w:t>Tables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0C2BC1" w:rsidRDefault="006E6E87" w:rsidP="006E6E87">
      <w:pPr>
        <w:pStyle w:val="JnepNormal"/>
        <w:rPr>
          <w:rStyle w:val="JnepNormal0"/>
        </w:rPr>
      </w:pPr>
      <w:r w:rsidRPr="000C2BC1">
        <w:t xml:space="preserve">Insert </w:t>
      </w:r>
      <w:r>
        <w:t>of a</w:t>
      </w:r>
      <w:r w:rsidRPr="000C2BC1">
        <w:t xml:space="preserve"> table into </w:t>
      </w:r>
      <w:r>
        <w:t xml:space="preserve">the </w:t>
      </w:r>
      <w:r w:rsidRPr="000C2BC1">
        <w:t>article</w:t>
      </w:r>
      <w:r>
        <w:t xml:space="preserve"> text</w:t>
      </w:r>
      <w:r w:rsidRPr="000C2BC1">
        <w:t xml:space="preserve"> is permitted o</w:t>
      </w:r>
      <w:r w:rsidRPr="000C2BC1">
        <w:t>n</w:t>
      </w:r>
      <w:r w:rsidRPr="000C2BC1">
        <w:t xml:space="preserve">ly with the appropriate tools </w:t>
      </w:r>
      <w:r>
        <w:t>of MS Word, namely,</w:t>
      </w:r>
      <w:r w:rsidRPr="000C2BC1">
        <w:t xml:space="preserve"> </w:t>
      </w:r>
      <w:r>
        <w:t>d</w:t>
      </w:r>
      <w:r w:rsidRPr="000C2BC1">
        <w:t>i</w:t>
      </w:r>
      <w:r w:rsidRPr="000C2BC1">
        <w:t>a</w:t>
      </w:r>
      <w:r w:rsidRPr="000C2BC1">
        <w:t xml:space="preserve">logs </w:t>
      </w:r>
      <w:r>
        <w:t xml:space="preserve">of </w:t>
      </w:r>
      <w:r w:rsidRPr="000C2BC1">
        <w:t xml:space="preserve">menu «Table» for MS Word of MS Office 2003 (see Fig. 11a) and </w:t>
      </w:r>
      <w:r>
        <w:t>«</w:t>
      </w:r>
      <w:r w:rsidRPr="000C2BC1">
        <w:t>Insert</w:t>
      </w:r>
      <w:r>
        <w:t>»</w:t>
      </w:r>
      <w:r w:rsidRPr="000C2BC1">
        <w:t>-</w:t>
      </w:r>
      <w:r>
        <w:t>«</w:t>
      </w:r>
      <w:r w:rsidRPr="000C2BC1">
        <w:t>Table</w:t>
      </w:r>
      <w:r>
        <w:t>»</w:t>
      </w:r>
      <w:r w:rsidRPr="000C2BC1">
        <w:t xml:space="preserve"> for MS Word of MS Office 2010. Do not insert the bitmap image of the t</w:t>
      </w:r>
      <w:r w:rsidRPr="000C2BC1">
        <w:t>a</w:t>
      </w:r>
      <w:r>
        <w:t>ble</w:t>
      </w:r>
      <w:r w:rsidRPr="000C2BC1">
        <w:t xml:space="preserve"> created as a snapshot from other doc</w:t>
      </w:r>
      <w:r w:rsidRPr="000C2BC1">
        <w:t>u</w:t>
      </w:r>
      <w:r>
        <w:t>ments!</w:t>
      </w:r>
    </w:p>
    <w:p w:rsidR="006E6E87" w:rsidRPr="000C2BC1" w:rsidRDefault="006E6E87" w:rsidP="006E6E87">
      <w:pPr>
        <w:pStyle w:val="JnepEmptystring"/>
      </w:pPr>
    </w:p>
    <w:p w:rsidR="006E6E87" w:rsidRPr="00181678" w:rsidRDefault="00D11A4F" w:rsidP="006E6E87">
      <w:pPr>
        <w:pStyle w:val="JnepNormal"/>
        <w:ind w:firstLine="0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2181225" cy="638175"/>
            <wp:effectExtent l="0" t="0" r="9525" b="9525"/>
            <wp:docPr id="25" name="Рисунок 2" descr="Описание: Описание: D:\1_Users\Tarik\!!!_Z_Nano_Electron_fiz\!_Авторам\autor guide figs\ScreenShots\ScreenShot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D:\1_Users\Tarik\!!!_Z_Nano_Electron_fiz\!_Авторам\autor guide figs\ScreenShots\ScreenShot18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3"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0C2BC1" w:rsidRDefault="006E6E87" w:rsidP="006E6E87">
      <w:pPr>
        <w:pStyle w:val="JnepEmptystring"/>
      </w:pPr>
    </w:p>
    <w:p w:rsidR="006E6E87" w:rsidRPr="000C2BC1" w:rsidRDefault="006E6E87" w:rsidP="006E6E87">
      <w:pPr>
        <w:pStyle w:val="JnepNormal"/>
        <w:tabs>
          <w:tab w:val="left" w:pos="2451"/>
          <w:tab w:val="left" w:pos="5244"/>
        </w:tabs>
      </w:pPr>
      <w:r w:rsidRPr="000C2BC1">
        <w:tab/>
      </w:r>
      <w:r>
        <w:t>a</w:t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181678" w:rsidRDefault="00D11A4F" w:rsidP="006E6E87">
      <w:pPr>
        <w:pStyle w:val="JnepNormal"/>
        <w:jc w:val="center"/>
        <w:rPr>
          <w:lang w:val="ru-RU"/>
        </w:rPr>
      </w:pPr>
      <w:r w:rsidRPr="006E6E87">
        <w:rPr>
          <w:noProof/>
          <w:lang w:eastAsia="en-US"/>
        </w:rPr>
        <w:drawing>
          <wp:inline distT="0" distB="0" distL="0" distR="0">
            <wp:extent cx="1333500" cy="1600200"/>
            <wp:effectExtent l="0" t="0" r="0" b="0"/>
            <wp:docPr id="26" name="Рисунок 1" descr="Описание: Описание: D:\1_Users\Tarik\!!!_Z_Nano_Electron_fiz\!_Авторам\autor guide figs\ScreenShotsW10\ScreenShotW1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D:\1_Users\Tarik\!!!_Z_Nano_Electron_fiz\!_Авторам\autor guide figs\ScreenShotsW10\ScreenShotW10_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87" w:rsidRPr="00181678" w:rsidRDefault="006E6E87" w:rsidP="006E6E87">
      <w:pPr>
        <w:pStyle w:val="JnepEmptystring"/>
        <w:rPr>
          <w:lang w:val="ru-RU"/>
        </w:rPr>
      </w:pPr>
    </w:p>
    <w:p w:rsidR="006E6E87" w:rsidRPr="005D1558" w:rsidRDefault="006E6E87" w:rsidP="006E6E87">
      <w:pPr>
        <w:pStyle w:val="JnepNormal"/>
        <w:tabs>
          <w:tab w:val="left" w:pos="2451"/>
          <w:tab w:val="left" w:pos="5244"/>
        </w:tabs>
      </w:pPr>
      <w:r w:rsidRPr="00181678">
        <w:rPr>
          <w:lang w:val="ru-RU"/>
        </w:rPr>
        <w:tab/>
      </w:r>
      <w:r>
        <w:t>b</w:t>
      </w:r>
    </w:p>
    <w:p w:rsidR="006E6E87" w:rsidRPr="005D1558" w:rsidRDefault="006E6E87" w:rsidP="006E6E87">
      <w:pPr>
        <w:pStyle w:val="JnepEmptystring"/>
      </w:pPr>
    </w:p>
    <w:p w:rsidR="006E6E87" w:rsidRPr="000C2BC1" w:rsidRDefault="006E6E87" w:rsidP="006E6E87">
      <w:pPr>
        <w:pStyle w:val="JnepCaption"/>
      </w:pPr>
      <w:r>
        <w:rPr>
          <w:b/>
        </w:rPr>
        <w:t>Fig</w:t>
      </w:r>
      <w:r w:rsidRPr="000C2BC1">
        <w:rPr>
          <w:b/>
        </w:rPr>
        <w:t>. 11</w:t>
      </w:r>
      <w:r w:rsidRPr="000C2BC1">
        <w:t> – </w:t>
      </w:r>
      <w:r>
        <w:t>Table tools</w:t>
      </w:r>
      <w:r w:rsidRPr="000C2BC1">
        <w:t xml:space="preserve"> </w:t>
      </w:r>
      <w:r>
        <w:t>in</w:t>
      </w:r>
      <w:r w:rsidRPr="000C2BC1">
        <w:t xml:space="preserve"> MS Word </w:t>
      </w:r>
      <w:r>
        <w:t>of</w:t>
      </w:r>
      <w:r w:rsidRPr="000C2BC1">
        <w:t xml:space="preserve"> </w:t>
      </w:r>
      <w:r>
        <w:t xml:space="preserve">MS </w:t>
      </w:r>
      <w:r w:rsidRPr="000C2BC1">
        <w:t>Office 2003 (</w:t>
      </w:r>
      <w:r>
        <w:t>a</w:t>
      </w:r>
      <w:r w:rsidRPr="000C2BC1">
        <w:t>)</w:t>
      </w:r>
      <w:r>
        <w:t>,</w:t>
      </w:r>
      <w:r w:rsidRPr="000C2BC1">
        <w:t xml:space="preserve"> MS Word </w:t>
      </w:r>
      <w:r>
        <w:t>of</w:t>
      </w:r>
      <w:r w:rsidRPr="000C2BC1">
        <w:t xml:space="preserve"> MS Office 2010 (</w:t>
      </w:r>
      <w:r>
        <w:t>b</w:t>
      </w:r>
      <w:r w:rsidRPr="000C2BC1">
        <w:t>)</w:t>
      </w:r>
    </w:p>
    <w:p w:rsidR="006E6E87" w:rsidRPr="00E3051A" w:rsidRDefault="006E6E87" w:rsidP="006E6E87">
      <w:pPr>
        <w:pStyle w:val="JnepNormal"/>
      </w:pPr>
      <w:r w:rsidRPr="002B581A">
        <w:rPr>
          <w:spacing w:val="-3"/>
        </w:rPr>
        <w:lastRenderedPageBreak/>
        <w:t>Tables should have captions and be numbered. Nu</w:t>
      </w:r>
      <w:r w:rsidRPr="002B581A">
        <w:rPr>
          <w:spacing w:val="-3"/>
        </w:rPr>
        <w:t>m</w:t>
      </w:r>
      <w:r w:rsidRPr="002B581A">
        <w:rPr>
          <w:spacing w:val="-3"/>
        </w:rPr>
        <w:t>bering</w:t>
      </w:r>
      <w:r w:rsidRPr="00E3051A">
        <w:t xml:space="preserve"> of tables may be cross-cutting across all sections or two-level, where the first level is the number of se</w:t>
      </w:r>
      <w:r w:rsidRPr="00E3051A">
        <w:t>c</w:t>
      </w:r>
      <w:r w:rsidRPr="00E3051A">
        <w:t>tion and the second</w:t>
      </w:r>
      <w:r>
        <w:t xml:space="preserve"> one</w:t>
      </w:r>
      <w:r w:rsidRPr="00E3051A">
        <w:t xml:space="preserve"> begins anew in each new se</w:t>
      </w:r>
      <w:r w:rsidRPr="00E3051A">
        <w:t>c</w:t>
      </w:r>
      <w:r w:rsidRPr="00E3051A">
        <w:t>tion. The caption format is: «</w:t>
      </w:r>
      <w:r w:rsidRPr="00E3051A">
        <w:rPr>
          <w:b/>
        </w:rPr>
        <w:t>Table</w:t>
      </w:r>
      <w:r w:rsidRPr="00E3051A">
        <w:t xml:space="preserve">»-NON-BREAKING SPACE-«Table number»-EM DASH-NON-BREAKING SPACE-«Caption». </w:t>
      </w:r>
      <w:r w:rsidR="00DA69E3">
        <w:t>A t</w:t>
      </w:r>
      <w:r w:rsidRPr="00E3051A">
        <w:t>able caption is a</w:t>
      </w:r>
      <w:r w:rsidRPr="00E3051A">
        <w:t>r</w:t>
      </w:r>
      <w:r w:rsidRPr="00E3051A">
        <w:t xml:space="preserve">ranged at the top of </w:t>
      </w:r>
      <w:r>
        <w:t>a</w:t>
      </w:r>
      <w:r w:rsidRPr="00E3051A">
        <w:t xml:space="preserve"> table. </w:t>
      </w:r>
      <w:r w:rsidR="00DA69E3">
        <w:t>The t</w:t>
      </w:r>
      <w:r w:rsidRPr="00E3051A">
        <w:t xml:space="preserve">able and corresponding caption should be separated from the top and the bottom by an empty string with </w:t>
      </w:r>
      <w:r w:rsidR="00DA69E3">
        <w:t xml:space="preserve">the </w:t>
      </w:r>
      <w:r w:rsidRPr="00E3051A">
        <w:t>style «Jnep_Empty_string». Ca</w:t>
      </w:r>
      <w:r w:rsidRPr="00E3051A">
        <w:t>p</w:t>
      </w:r>
      <w:r w:rsidRPr="00E3051A">
        <w:t>tion style is «Jnep_Caption». The text style in a table is «Jnep_Normal». If necessary, the font size can be r</w:t>
      </w:r>
      <w:r w:rsidRPr="00E3051A">
        <w:t>e</w:t>
      </w:r>
      <w:r w:rsidRPr="00E3051A">
        <w:t xml:space="preserve">duced. </w:t>
      </w:r>
      <w:r>
        <w:t>The corresponding e</w:t>
      </w:r>
      <w:r w:rsidRPr="009A3C60">
        <w:t>xample</w:t>
      </w:r>
      <w:r w:rsidRPr="00E3051A">
        <w:t>:</w:t>
      </w:r>
    </w:p>
    <w:p w:rsidR="006E6E87" w:rsidRPr="000C2BC1" w:rsidRDefault="006E6E87" w:rsidP="006E6E87">
      <w:pPr>
        <w:pStyle w:val="JnepEmptystring"/>
      </w:pPr>
    </w:p>
    <w:p w:rsidR="006E6E87" w:rsidRPr="000C2BC1" w:rsidRDefault="006E6E87" w:rsidP="006E6E87">
      <w:pPr>
        <w:pStyle w:val="JnepCaption"/>
      </w:pPr>
      <w:r>
        <w:rPr>
          <w:b/>
          <w:bCs/>
        </w:rPr>
        <w:t>Table</w:t>
      </w:r>
      <w:r w:rsidRPr="000C2BC1">
        <w:rPr>
          <w:b/>
          <w:bCs/>
        </w:rPr>
        <w:t> </w:t>
      </w:r>
      <w:r>
        <w:rPr>
          <w:b/>
          <w:bCs/>
        </w:rPr>
        <w:t>2</w:t>
      </w:r>
      <w:r w:rsidRPr="000C2BC1">
        <w:rPr>
          <w:b/>
          <w:bCs/>
        </w:rPr>
        <w:t> </w:t>
      </w:r>
      <w:r w:rsidRPr="000C2BC1">
        <w:t>– </w:t>
      </w:r>
      <w:r>
        <w:t>Table caption</w:t>
      </w:r>
    </w:p>
    <w:p w:rsidR="006E6E87" w:rsidRPr="000C2BC1" w:rsidRDefault="006E6E87" w:rsidP="006E6E87">
      <w:pPr>
        <w:pStyle w:val="JnepEmptystring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6"/>
        <w:gridCol w:w="2035"/>
        <w:gridCol w:w="2076"/>
      </w:tblGrid>
      <w:tr w:rsidR="006E6E87" w:rsidRPr="006E6E87" w:rsidTr="00684E7F">
        <w:tblPrEx>
          <w:tblCellMar>
            <w:top w:w="0" w:type="dxa"/>
            <w:bottom w:w="0" w:type="dxa"/>
          </w:tblCellMar>
        </w:tblPrEx>
        <w:tc>
          <w:tcPr>
            <w:tcW w:w="636" w:type="dxa"/>
          </w:tcPr>
          <w:p w:rsidR="006E6E87" w:rsidRPr="000C2BC1" w:rsidRDefault="006E6E87" w:rsidP="00684E7F">
            <w:pPr>
              <w:pStyle w:val="JnepNormal"/>
              <w:rPr>
                <w:sz w:val="16"/>
                <w:szCs w:val="16"/>
              </w:rPr>
            </w:pPr>
          </w:p>
        </w:tc>
        <w:tc>
          <w:tcPr>
            <w:tcW w:w="2035" w:type="dxa"/>
          </w:tcPr>
          <w:p w:rsidR="006E6E87" w:rsidRPr="000C2BC1" w:rsidRDefault="006E6E87" w:rsidP="00684E7F">
            <w:pPr>
              <w:pStyle w:val="JnepNormal"/>
              <w:rPr>
                <w:sz w:val="16"/>
                <w:szCs w:val="16"/>
              </w:rPr>
            </w:pPr>
          </w:p>
        </w:tc>
        <w:tc>
          <w:tcPr>
            <w:tcW w:w="2076" w:type="dxa"/>
          </w:tcPr>
          <w:p w:rsidR="006E6E87" w:rsidRPr="000C2BC1" w:rsidRDefault="006E6E87" w:rsidP="00684E7F">
            <w:pPr>
              <w:pStyle w:val="JnepNormal"/>
              <w:rPr>
                <w:sz w:val="16"/>
                <w:szCs w:val="16"/>
              </w:rPr>
            </w:pPr>
          </w:p>
        </w:tc>
      </w:tr>
    </w:tbl>
    <w:p w:rsidR="006E6E87" w:rsidRPr="000C2BC1" w:rsidRDefault="006E6E87" w:rsidP="006E6E87">
      <w:pPr>
        <w:pStyle w:val="JnepEmptystring"/>
      </w:pPr>
    </w:p>
    <w:p w:rsidR="006E6E87" w:rsidRPr="000C2BC1" w:rsidRDefault="006E6E87" w:rsidP="006E6E87">
      <w:pPr>
        <w:pStyle w:val="JnepNormal"/>
        <w:rPr>
          <w:rStyle w:val="JnepNormal0"/>
        </w:rPr>
      </w:pPr>
      <w:r>
        <w:t>T</w:t>
      </w:r>
      <w:r w:rsidRPr="000C2BC1">
        <w:t xml:space="preserve">oo cumbersome </w:t>
      </w:r>
      <w:r>
        <w:t>tables</w:t>
      </w:r>
      <w:r w:rsidRPr="000C2BC1">
        <w:t xml:space="preserve"> </w:t>
      </w:r>
      <w:r>
        <w:t>are inserted</w:t>
      </w:r>
      <w:r w:rsidRPr="000C2BC1">
        <w:t xml:space="preserve"> </w:t>
      </w:r>
      <w:r>
        <w:t>in</w:t>
      </w:r>
      <w:r w:rsidRPr="000C2BC1">
        <w:t xml:space="preserve"> </w:t>
      </w:r>
      <w:r>
        <w:t>a</w:t>
      </w:r>
      <w:r w:rsidRPr="000C2BC1">
        <w:t xml:space="preserve"> </w:t>
      </w:r>
      <w:r>
        <w:t>way</w:t>
      </w:r>
      <w:r w:rsidRPr="000C2BC1">
        <w:t xml:space="preserve"> </w:t>
      </w:r>
      <w:r>
        <w:t>d</w:t>
      </w:r>
      <w:r>
        <w:t>e</w:t>
      </w:r>
      <w:r>
        <w:t>scribed</w:t>
      </w:r>
      <w:r w:rsidRPr="000C2BC1">
        <w:t xml:space="preserve"> </w:t>
      </w:r>
      <w:r>
        <w:t>in</w:t>
      </w:r>
      <w:r w:rsidRPr="000C2BC1">
        <w:t xml:space="preserve"> </w:t>
      </w:r>
      <w:r>
        <w:t>su</w:t>
      </w:r>
      <w:r>
        <w:t>b</w:t>
      </w:r>
      <w:r>
        <w:t>section</w:t>
      </w:r>
      <w:r w:rsidRPr="000C2BC1">
        <w:t xml:space="preserve"> 4.</w:t>
      </w:r>
      <w:r w:rsidR="00345A96" w:rsidRPr="00345A96">
        <w:t>4</w:t>
      </w:r>
      <w:r w:rsidRPr="000C2BC1">
        <w:t>.</w:t>
      </w:r>
    </w:p>
    <w:p w:rsidR="006E6E87" w:rsidRPr="006F4E7D" w:rsidRDefault="006E6E87" w:rsidP="006E6E87">
      <w:pPr>
        <w:pStyle w:val="JnepNormal"/>
      </w:pPr>
    </w:p>
    <w:p w:rsidR="006E6E87" w:rsidRPr="000C2BC1" w:rsidRDefault="006E6E87" w:rsidP="006E6E87">
      <w:pPr>
        <w:pStyle w:val="JnepSectionNonNum"/>
      </w:pPr>
      <w:r>
        <w:t>Aknowledgements</w:t>
      </w:r>
    </w:p>
    <w:p w:rsidR="006E6E87" w:rsidRPr="000C2BC1" w:rsidRDefault="006E6E87" w:rsidP="006E6E87">
      <w:pPr>
        <w:pStyle w:val="JnepEmptystring"/>
      </w:pPr>
    </w:p>
    <w:p w:rsidR="006E6E87" w:rsidRPr="000C2BC1" w:rsidRDefault="006E6E87" w:rsidP="006E6E87">
      <w:pPr>
        <w:pStyle w:val="JnepNormal"/>
      </w:pPr>
      <w:r>
        <w:t xml:space="preserve">Authors </w:t>
      </w:r>
      <w:r w:rsidRPr="000C2BC1">
        <w:t>are grateful to</w:t>
      </w:r>
      <w:r>
        <w:t xml:space="preserve"> the Editor-in-Chief of the Journal of Nano- and Electronic Physics</w:t>
      </w:r>
      <w:r w:rsidRPr="000C2BC1">
        <w:t xml:space="preserve"> </w:t>
      </w:r>
      <w:r>
        <w:t xml:space="preserve">Protsenko Ivan Yuhymovych </w:t>
      </w:r>
      <w:r w:rsidRPr="000C2BC1">
        <w:t>for a critical</w:t>
      </w:r>
      <w:r>
        <w:t xml:space="preserve"> </w:t>
      </w:r>
      <w:r w:rsidRPr="000C2BC1">
        <w:t>reading of the man</w:t>
      </w:r>
      <w:r w:rsidRPr="000C2BC1">
        <w:t>u</w:t>
      </w:r>
      <w:r w:rsidRPr="000C2BC1">
        <w:t>script and his valuable comments.</w:t>
      </w:r>
    </w:p>
    <w:p w:rsidR="006E6E87" w:rsidRPr="000C2BC1" w:rsidRDefault="006E6E87" w:rsidP="006E6E87">
      <w:pPr>
        <w:pStyle w:val="JnepNormal"/>
      </w:pPr>
    </w:p>
    <w:p w:rsidR="006E6E87" w:rsidRPr="000C2BC1" w:rsidRDefault="006E6E87" w:rsidP="006E6E87">
      <w:pPr>
        <w:pStyle w:val="JnepSectionNonNum"/>
      </w:pPr>
      <w:r>
        <w:t>Appendix</w:t>
      </w:r>
      <w:r w:rsidRPr="000C2BC1">
        <w:t xml:space="preserve"> </w:t>
      </w:r>
      <w:r w:rsidRPr="00181678">
        <w:rPr>
          <w:lang w:val="ru-RU"/>
        </w:rPr>
        <w:t>А</w:t>
      </w:r>
    </w:p>
    <w:p w:rsidR="006E6E87" w:rsidRPr="000C2BC1" w:rsidRDefault="006E6E87" w:rsidP="006E6E87">
      <w:pPr>
        <w:pStyle w:val="JnepSectionNonNum"/>
      </w:pPr>
      <w:r w:rsidRPr="000C2BC1">
        <w:t>C</w:t>
      </w:r>
      <w:r w:rsidRPr="000C2BC1">
        <w:rPr>
          <w:caps w:val="0"/>
        </w:rPr>
        <w:t>entury</w:t>
      </w:r>
      <w:r w:rsidRPr="000C2BC1">
        <w:t xml:space="preserve"> S</w:t>
      </w:r>
      <w:r w:rsidRPr="000C2BC1">
        <w:rPr>
          <w:caps w:val="0"/>
        </w:rPr>
        <w:t>chool</w:t>
      </w:r>
      <w:r w:rsidRPr="000C2BC1">
        <w:t>B</w:t>
      </w:r>
      <w:r w:rsidRPr="000C2BC1">
        <w:rPr>
          <w:caps w:val="0"/>
        </w:rPr>
        <w:t>ook</w:t>
      </w:r>
      <w:r>
        <w:rPr>
          <w:caps w:val="0"/>
        </w:rPr>
        <w:t xml:space="preserve"> FONT INSTALLING</w:t>
      </w:r>
    </w:p>
    <w:p w:rsidR="006E6E87" w:rsidRPr="000C2BC1" w:rsidRDefault="006E6E87" w:rsidP="006E6E87">
      <w:pPr>
        <w:pStyle w:val="JnepEmptystring"/>
      </w:pPr>
    </w:p>
    <w:p w:rsidR="006E6E87" w:rsidRPr="000C2BC1" w:rsidRDefault="006E6E87" w:rsidP="006E6E87">
      <w:pPr>
        <w:pStyle w:val="JnepNormal"/>
        <w:numPr>
          <w:ilvl w:val="0"/>
          <w:numId w:val="14"/>
        </w:numPr>
        <w:tabs>
          <w:tab w:val="clear" w:pos="846"/>
          <w:tab w:val="left" w:pos="284"/>
        </w:tabs>
        <w:ind w:left="284" w:hanging="284"/>
      </w:pPr>
      <w:hyperlink r:id="rId69" w:history="1">
        <w:r w:rsidRPr="000C2BC1">
          <w:rPr>
            <w:rStyle w:val="Hyperlink"/>
          </w:rPr>
          <w:t>Download</w:t>
        </w:r>
      </w:hyperlink>
      <w:r w:rsidRPr="000C2BC1">
        <w:t xml:space="preserve"> the archive with necessary font from the Journal website.</w:t>
      </w:r>
    </w:p>
    <w:p w:rsidR="006E6E87" w:rsidRPr="0027022F" w:rsidRDefault="006E6E87" w:rsidP="006E6E87">
      <w:pPr>
        <w:pStyle w:val="JnepNormal"/>
        <w:numPr>
          <w:ilvl w:val="0"/>
          <w:numId w:val="14"/>
        </w:numPr>
        <w:tabs>
          <w:tab w:val="clear" w:pos="846"/>
          <w:tab w:val="left" w:pos="284"/>
        </w:tabs>
        <w:ind w:left="284" w:hanging="284"/>
        <w:rPr>
          <w:spacing w:val="-2"/>
          <w:szCs w:val="18"/>
        </w:rPr>
      </w:pPr>
      <w:r w:rsidRPr="000C2BC1">
        <w:t>Unpack and remove its content into the folder C:\WINDOWS\Fonts.</w:t>
      </w:r>
    </w:p>
    <w:p w:rsidR="006E6E87" w:rsidRPr="0027022F" w:rsidRDefault="006E6E87" w:rsidP="006E6E87">
      <w:pPr>
        <w:pStyle w:val="JnepNormal"/>
        <w:numPr>
          <w:ilvl w:val="0"/>
          <w:numId w:val="14"/>
        </w:numPr>
        <w:tabs>
          <w:tab w:val="clear" w:pos="846"/>
          <w:tab w:val="left" w:pos="284"/>
        </w:tabs>
        <w:ind w:left="284" w:hanging="284"/>
        <w:rPr>
          <w:spacing w:val="-2"/>
          <w:szCs w:val="18"/>
        </w:rPr>
      </w:pPr>
      <w:r w:rsidRPr="00D67E9D">
        <w:t>Check the Century SchoolBook font availabi</w:t>
      </w:r>
      <w:r w:rsidRPr="00D67E9D">
        <w:t>l</w:t>
      </w:r>
      <w:r w:rsidRPr="00D67E9D">
        <w:t>ity in the font dialog of MS Word. In case of need – reload the MS Word.</w:t>
      </w:r>
      <w:r w:rsidRPr="0027022F">
        <w:rPr>
          <w:spacing w:val="-2"/>
          <w:szCs w:val="18"/>
        </w:rPr>
        <w:t xml:space="preserve"> </w:t>
      </w:r>
    </w:p>
    <w:p w:rsidR="006E6E87" w:rsidRPr="0042206E" w:rsidRDefault="006E6E87" w:rsidP="006E6E87">
      <w:pPr>
        <w:pStyle w:val="JnepNormal"/>
        <w:tabs>
          <w:tab w:val="left" w:pos="454"/>
        </w:tabs>
        <w:sectPr w:rsidR="006E6E87" w:rsidRPr="0042206E" w:rsidSect="00E04058">
          <w:headerReference w:type="first" r:id="rId70"/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1032" w:gutter="0"/>
          <w:cols w:num="2" w:space="360"/>
          <w:titlePg/>
        </w:sectPr>
      </w:pPr>
    </w:p>
    <w:p w:rsidR="006E6E87" w:rsidRPr="0042206E" w:rsidRDefault="006E6E87" w:rsidP="006E6E87">
      <w:pPr>
        <w:pStyle w:val="JnepNormal"/>
        <w:tabs>
          <w:tab w:val="left" w:pos="454"/>
        </w:tabs>
      </w:pPr>
    </w:p>
    <w:p w:rsidR="006E6E87" w:rsidRPr="00D67E9D" w:rsidRDefault="006E6E87" w:rsidP="006E6E87">
      <w:pPr>
        <w:pStyle w:val="JnepNormal"/>
        <w:numPr>
          <w:ilvl w:val="0"/>
          <w:numId w:val="14"/>
        </w:numPr>
        <w:tabs>
          <w:tab w:val="clear" w:pos="846"/>
          <w:tab w:val="left" w:pos="284"/>
        </w:tabs>
        <w:ind w:left="284" w:hanging="284"/>
        <w:sectPr w:rsidR="006E6E87" w:rsidRPr="00D67E9D" w:rsidSect="006E6E87">
          <w:headerReference w:type="first" r:id="rId71"/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851" w:gutter="0"/>
          <w:cols w:space="360"/>
          <w:titlePg/>
        </w:sectPr>
      </w:pPr>
    </w:p>
    <w:p w:rsidR="006E6E87" w:rsidRPr="000C2BC1" w:rsidRDefault="006E6E87" w:rsidP="006E6E87">
      <w:pPr>
        <w:pStyle w:val="JnepSectionNonNum"/>
      </w:pPr>
      <w:r>
        <w:rPr>
          <w:caps w:val="0"/>
        </w:rPr>
        <w:lastRenderedPageBreak/>
        <w:t>REFERENCES</w:t>
      </w:r>
    </w:p>
    <w:p w:rsidR="006E6E87" w:rsidRPr="00381F7E" w:rsidRDefault="006E6E87" w:rsidP="006E6E87">
      <w:pPr>
        <w:pStyle w:val="JnepEmptystring"/>
      </w:pPr>
    </w:p>
    <w:p w:rsidR="006E6E87" w:rsidRDefault="006E6E87" w:rsidP="006E6E87">
      <w:pPr>
        <w:pStyle w:val="JnepReferences"/>
        <w:rPr>
          <w:lang w:val="uk-UA"/>
        </w:rPr>
        <w:sectPr w:rsidR="006E6E87" w:rsidSect="006E6E87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851" w:gutter="0"/>
          <w:cols w:space="360"/>
          <w:titlePg/>
        </w:sectPr>
      </w:pPr>
    </w:p>
    <w:p w:rsidR="006E6E87" w:rsidRPr="00D67E9D" w:rsidRDefault="006E6E87" w:rsidP="006E6E87">
      <w:pPr>
        <w:pStyle w:val="JnepReferences"/>
        <w:rPr>
          <w:lang w:val="uk-UA"/>
        </w:rPr>
      </w:pPr>
      <w:r w:rsidRPr="00D67E9D">
        <w:rPr>
          <w:lang w:val="uk-UA"/>
        </w:rPr>
        <w:lastRenderedPageBreak/>
        <w:t xml:space="preserve">P. Reimann, </w:t>
      </w:r>
      <w:r w:rsidRPr="00D67E9D">
        <w:rPr>
          <w:i/>
          <w:lang w:val="uk-UA"/>
        </w:rPr>
        <w:t>Phys.</w:t>
      </w:r>
      <w:r w:rsidRPr="00D67E9D">
        <w:rPr>
          <w:i/>
        </w:rPr>
        <w:t xml:space="preserve"> </w:t>
      </w:r>
      <w:r w:rsidRPr="00D67E9D">
        <w:rPr>
          <w:i/>
          <w:lang w:val="uk-UA"/>
        </w:rPr>
        <w:t>Rep</w:t>
      </w:r>
      <w:r w:rsidRPr="00D67E9D">
        <w:rPr>
          <w:lang w:val="uk-UA"/>
        </w:rPr>
        <w:t xml:space="preserve">. </w:t>
      </w:r>
      <w:r w:rsidRPr="00D67E9D">
        <w:rPr>
          <w:b/>
          <w:lang w:val="uk-UA"/>
        </w:rPr>
        <w:t>361</w:t>
      </w:r>
      <w:r w:rsidRPr="00D67E9D">
        <w:rPr>
          <w:lang w:val="uk-UA"/>
        </w:rPr>
        <w:t>, 57 (2002).</w:t>
      </w:r>
    </w:p>
    <w:p w:rsidR="006E6E87" w:rsidRPr="00D67E9D" w:rsidRDefault="006E6E87" w:rsidP="006E6E87">
      <w:pPr>
        <w:pStyle w:val="JnepReferences"/>
        <w:rPr>
          <w:lang w:val="uk-UA"/>
        </w:rPr>
      </w:pPr>
      <w:r w:rsidRPr="00D67E9D">
        <w:rPr>
          <w:lang w:val="uk-UA"/>
        </w:rPr>
        <w:t xml:space="preserve">T.V. Lyutyy, A.Yu. Polyakov, A.V. Rot-Serov, C. Binns, </w:t>
      </w:r>
      <w:r w:rsidRPr="00D67E9D">
        <w:rPr>
          <w:i/>
          <w:lang w:val="uk-UA"/>
        </w:rPr>
        <w:t>J. Phys.: Condens. Matter</w:t>
      </w:r>
      <w:r w:rsidRPr="00D67E9D">
        <w:rPr>
          <w:lang w:val="uk-UA"/>
        </w:rPr>
        <w:t xml:space="preserve"> </w:t>
      </w:r>
      <w:r w:rsidRPr="00D67E9D">
        <w:rPr>
          <w:b/>
          <w:lang w:val="uk-UA"/>
        </w:rPr>
        <w:t>21</w:t>
      </w:r>
      <w:r w:rsidRPr="00D67E9D">
        <w:rPr>
          <w:lang w:val="uk-UA"/>
        </w:rPr>
        <w:t>, 396002 (2009).</w:t>
      </w:r>
    </w:p>
    <w:p w:rsidR="006E6E87" w:rsidRPr="00D67E9D" w:rsidRDefault="006E6E87" w:rsidP="006E6E87">
      <w:pPr>
        <w:pStyle w:val="JnepReferences"/>
        <w:rPr>
          <w:lang w:val="uk-UA"/>
        </w:rPr>
      </w:pPr>
      <w:r w:rsidRPr="00D67E9D">
        <w:rPr>
          <w:spacing w:val="-2"/>
          <w:lang w:val="uk-UA"/>
        </w:rPr>
        <w:t xml:space="preserve">G.S. Vorobjov, V.O. Zhurba, A.S. Krivets, </w:t>
      </w:r>
      <w:r w:rsidRPr="00D67E9D">
        <w:rPr>
          <w:i/>
          <w:spacing w:val="-2"/>
          <w:lang w:val="uk-UA"/>
        </w:rPr>
        <w:t>J. Nano- Electron.</w:t>
      </w:r>
      <w:r w:rsidRPr="00D67E9D">
        <w:rPr>
          <w:i/>
          <w:lang w:val="uk-UA"/>
        </w:rPr>
        <w:t xml:space="preserve"> Phys.</w:t>
      </w:r>
      <w:r w:rsidRPr="00D67E9D">
        <w:rPr>
          <w:lang w:val="uk-UA"/>
        </w:rPr>
        <w:t xml:space="preserve"> </w:t>
      </w:r>
      <w:r w:rsidRPr="00D67E9D">
        <w:rPr>
          <w:b/>
          <w:lang w:val="uk-UA"/>
        </w:rPr>
        <w:t>2</w:t>
      </w:r>
      <w:r w:rsidRPr="00D67E9D">
        <w:rPr>
          <w:lang w:val="uk-UA"/>
        </w:rPr>
        <w:t xml:space="preserve"> No4, 47 (2010).</w:t>
      </w:r>
    </w:p>
    <w:p w:rsidR="006E6E87" w:rsidRPr="005640F8" w:rsidRDefault="006E6E87" w:rsidP="006E6E87">
      <w:pPr>
        <w:pStyle w:val="JnepReferences"/>
        <w:rPr>
          <w:lang w:val="uk-UA"/>
        </w:rPr>
      </w:pPr>
      <w:r w:rsidRPr="005640F8">
        <w:rPr>
          <w:lang w:val="uk-UA"/>
        </w:rPr>
        <w:t>H.</w:t>
      </w:r>
      <w:r w:rsidRPr="005640F8">
        <w:t> </w:t>
      </w:r>
      <w:r w:rsidRPr="005640F8">
        <w:rPr>
          <w:lang w:val="uk-UA"/>
        </w:rPr>
        <w:t>Gould, J.</w:t>
      </w:r>
      <w:r w:rsidRPr="005640F8">
        <w:t> </w:t>
      </w:r>
      <w:r w:rsidRPr="005640F8">
        <w:rPr>
          <w:lang w:val="uk-UA"/>
        </w:rPr>
        <w:t xml:space="preserve">Tobochnik, </w:t>
      </w:r>
      <w:r w:rsidRPr="005640F8">
        <w:rPr>
          <w:i/>
          <w:lang w:val="uk-UA"/>
        </w:rPr>
        <w:t>Computer Simulation Methods. A</w:t>
      </w:r>
      <w:r w:rsidRPr="005640F8">
        <w:rPr>
          <w:i/>
          <w:lang w:val="uk-UA"/>
        </w:rPr>
        <w:t>p</w:t>
      </w:r>
      <w:r w:rsidRPr="005640F8">
        <w:rPr>
          <w:i/>
          <w:lang w:val="uk-UA"/>
        </w:rPr>
        <w:t>plications to Physical Systems</w:t>
      </w:r>
      <w:r w:rsidRPr="005640F8">
        <w:rPr>
          <w:lang w:val="uk-UA"/>
        </w:rPr>
        <w:t xml:space="preserve"> (</w:t>
      </w:r>
      <w:r w:rsidRPr="005640F8">
        <w:t xml:space="preserve">New York: </w:t>
      </w:r>
      <w:r w:rsidRPr="005640F8">
        <w:rPr>
          <w:lang w:val="uk-UA"/>
        </w:rPr>
        <w:t>Addison-Wesley Publishiong: 1988).</w:t>
      </w:r>
    </w:p>
    <w:p w:rsidR="006E6E87" w:rsidRPr="001C5C6D" w:rsidRDefault="006E6E87" w:rsidP="006E6E87">
      <w:pPr>
        <w:pStyle w:val="JnepReferences"/>
        <w:rPr>
          <w:lang w:val="uk-UA"/>
        </w:rPr>
      </w:pPr>
      <w:r>
        <w:rPr>
          <w:i/>
        </w:rPr>
        <w:t>P</w:t>
      </w:r>
      <w:r w:rsidRPr="001C5C6D">
        <w:rPr>
          <w:i/>
          <w:lang w:val="uk-UA"/>
        </w:rPr>
        <w:t xml:space="preserve">recision </w:t>
      </w:r>
      <w:r>
        <w:rPr>
          <w:i/>
        </w:rPr>
        <w:t>A</w:t>
      </w:r>
      <w:r w:rsidRPr="001C5C6D">
        <w:rPr>
          <w:i/>
          <w:lang w:val="uk-UA"/>
        </w:rPr>
        <w:t xml:space="preserve">lloys: </w:t>
      </w:r>
      <w:r>
        <w:rPr>
          <w:i/>
        </w:rPr>
        <w:t>Handbook</w:t>
      </w:r>
      <w:r w:rsidRPr="001C5C6D">
        <w:rPr>
          <w:lang w:val="uk-UA"/>
        </w:rPr>
        <w:t xml:space="preserve"> (</w:t>
      </w:r>
      <w:r>
        <w:t>Ed</w:t>
      </w:r>
      <w:r w:rsidRPr="001C5C6D">
        <w:rPr>
          <w:lang w:val="uk-UA"/>
        </w:rPr>
        <w:t>.</w:t>
      </w:r>
      <w:r w:rsidRPr="00381F7E">
        <w:t> </w:t>
      </w:r>
      <w:r>
        <w:t>B</w:t>
      </w:r>
      <w:r w:rsidRPr="001C5C6D">
        <w:rPr>
          <w:lang w:val="uk-UA"/>
        </w:rPr>
        <w:t>.</w:t>
      </w:r>
      <w:r>
        <w:t>G</w:t>
      </w:r>
      <w:r w:rsidRPr="001C5C6D">
        <w:rPr>
          <w:lang w:val="uk-UA"/>
        </w:rPr>
        <w:t>.</w:t>
      </w:r>
      <w:r w:rsidRPr="00381F7E">
        <w:t> </w:t>
      </w:r>
      <w:r>
        <w:t>Molotilov</w:t>
      </w:r>
      <w:r>
        <w:rPr>
          <w:lang w:val="uk-UA"/>
        </w:rPr>
        <w:t>) (</w:t>
      </w:r>
      <w:r>
        <w:t>Mo</w:t>
      </w:r>
      <w:r>
        <w:t>s</w:t>
      </w:r>
      <w:r>
        <w:t>cow</w:t>
      </w:r>
      <w:r w:rsidRPr="001C5C6D">
        <w:rPr>
          <w:lang w:val="uk-UA"/>
        </w:rPr>
        <w:t xml:space="preserve">: </w:t>
      </w:r>
      <w:r>
        <w:t>Meta</w:t>
      </w:r>
      <w:r>
        <w:t>l</w:t>
      </w:r>
      <w:r>
        <w:t>lurgy</w:t>
      </w:r>
      <w:r w:rsidRPr="001C5C6D">
        <w:rPr>
          <w:lang w:val="uk-UA"/>
        </w:rPr>
        <w:t>: 1983).</w:t>
      </w:r>
    </w:p>
    <w:p w:rsidR="006E6E87" w:rsidRPr="00381F7E" w:rsidRDefault="006E6E87" w:rsidP="006E6E87">
      <w:pPr>
        <w:pStyle w:val="JnepReferences"/>
        <w:rPr>
          <w:lang w:val="uk-UA"/>
        </w:rPr>
      </w:pPr>
      <w:r w:rsidRPr="00381F7E">
        <w:rPr>
          <w:lang w:val="uk-UA"/>
        </w:rPr>
        <w:t xml:space="preserve">W. Ebeling, F. Schweitzer, </w:t>
      </w:r>
      <w:hyperlink r:id="rId72" w:history="1">
        <w:r w:rsidRPr="006E6E87">
          <w:rPr>
            <w:rStyle w:val="Hyperlink"/>
            <w:sz w:val="16"/>
            <w:lang w:val="uk-UA"/>
          </w:rPr>
          <w:t>arXiv:cond-mat/0211606v2</w:t>
        </w:r>
      </w:hyperlink>
      <w:r w:rsidRPr="00381F7E">
        <w:rPr>
          <w:lang w:val="uk-UA"/>
        </w:rPr>
        <w:t>.</w:t>
      </w:r>
    </w:p>
    <w:p w:rsidR="006E6E87" w:rsidRPr="00D67E9D" w:rsidRDefault="006E6E87" w:rsidP="006E6E87">
      <w:pPr>
        <w:pStyle w:val="JnepReferences"/>
        <w:rPr>
          <w:lang w:val="uk-UA"/>
        </w:rPr>
      </w:pPr>
      <w:r w:rsidRPr="00D67E9D">
        <w:lastRenderedPageBreak/>
        <w:t>Ya</w:t>
      </w:r>
      <w:r w:rsidRPr="00D67E9D">
        <w:rPr>
          <w:lang w:val="uk-UA"/>
        </w:rPr>
        <w:t>.</w:t>
      </w:r>
      <w:r w:rsidRPr="00D67E9D">
        <w:t>O</w:t>
      </w:r>
      <w:r w:rsidRPr="00D67E9D">
        <w:rPr>
          <w:lang w:val="uk-UA"/>
        </w:rPr>
        <w:t>. </w:t>
      </w:r>
      <w:r w:rsidRPr="00D67E9D">
        <w:t>Suchikova</w:t>
      </w:r>
      <w:r w:rsidRPr="00D67E9D">
        <w:rPr>
          <w:lang w:val="uk-UA"/>
        </w:rPr>
        <w:t xml:space="preserve">, </w:t>
      </w:r>
      <w:r w:rsidRPr="00D67E9D">
        <w:t>V</w:t>
      </w:r>
      <w:r w:rsidRPr="00D67E9D">
        <w:rPr>
          <w:lang w:val="uk-UA"/>
        </w:rPr>
        <w:t>.</w:t>
      </w:r>
      <w:r w:rsidRPr="00D67E9D">
        <w:t>V</w:t>
      </w:r>
      <w:r w:rsidRPr="00D67E9D">
        <w:rPr>
          <w:lang w:val="uk-UA"/>
        </w:rPr>
        <w:t>. </w:t>
      </w:r>
      <w:r w:rsidRPr="00D67E9D">
        <w:t>Kidalov</w:t>
      </w:r>
      <w:r w:rsidRPr="00D67E9D">
        <w:rPr>
          <w:lang w:val="uk-UA"/>
        </w:rPr>
        <w:t xml:space="preserve">, </w:t>
      </w:r>
      <w:r w:rsidRPr="00D67E9D">
        <w:t>G</w:t>
      </w:r>
      <w:r w:rsidRPr="00D67E9D">
        <w:rPr>
          <w:lang w:val="uk-UA"/>
        </w:rPr>
        <w:t>.</w:t>
      </w:r>
      <w:r w:rsidRPr="00D67E9D">
        <w:t>O</w:t>
      </w:r>
      <w:r w:rsidRPr="00D67E9D">
        <w:rPr>
          <w:lang w:val="uk-UA"/>
        </w:rPr>
        <w:t>. </w:t>
      </w:r>
      <w:r w:rsidRPr="00D67E9D">
        <w:t>Sukach</w:t>
      </w:r>
      <w:r w:rsidRPr="00D67E9D">
        <w:rPr>
          <w:lang w:val="uk-UA"/>
        </w:rPr>
        <w:t xml:space="preserve">, </w:t>
      </w:r>
      <w:r w:rsidRPr="00D67E9D">
        <w:t>Pat</w:t>
      </w:r>
      <w:r w:rsidRPr="00D67E9D">
        <w:rPr>
          <w:lang w:val="uk-UA"/>
        </w:rPr>
        <w:t xml:space="preserve">. 93456, </w:t>
      </w:r>
      <w:r w:rsidRPr="00D67E9D">
        <w:t>Ukraine</w:t>
      </w:r>
      <w:r w:rsidRPr="00D67E9D">
        <w:rPr>
          <w:lang w:val="uk-UA"/>
        </w:rPr>
        <w:t xml:space="preserve">, </w:t>
      </w:r>
      <w:r w:rsidRPr="00D67E9D">
        <w:t>MPK</w:t>
      </w:r>
      <w:r w:rsidRPr="00D67E9D">
        <w:rPr>
          <w:lang w:val="uk-UA"/>
        </w:rPr>
        <w:t xml:space="preserve">(2006): G01N 27/00, </w:t>
      </w:r>
      <w:r w:rsidRPr="00D67E9D">
        <w:t>publ</w:t>
      </w:r>
      <w:r w:rsidRPr="00D67E9D">
        <w:rPr>
          <w:lang w:val="uk-UA"/>
        </w:rPr>
        <w:t xml:space="preserve">. 10.02.2011, </w:t>
      </w:r>
      <w:r w:rsidRPr="00D67E9D">
        <w:t>bull.</w:t>
      </w:r>
      <w:r w:rsidRPr="00D67E9D">
        <w:rPr>
          <w:lang w:val="uk-UA"/>
        </w:rPr>
        <w:t xml:space="preserve"> </w:t>
      </w:r>
      <w:r w:rsidRPr="00D67E9D">
        <w:t>No</w:t>
      </w:r>
      <w:r w:rsidRPr="00D67E9D">
        <w:rPr>
          <w:lang w:val="uk-UA"/>
        </w:rPr>
        <w:t xml:space="preserve"> 3/2011.</w:t>
      </w:r>
    </w:p>
    <w:p w:rsidR="006E6E87" w:rsidRPr="00D67E9D" w:rsidRDefault="006E6E87" w:rsidP="006E6E87">
      <w:pPr>
        <w:pStyle w:val="JnepReferences"/>
        <w:rPr>
          <w:lang w:val="uk-UA"/>
        </w:rPr>
      </w:pPr>
      <w:r w:rsidRPr="00D67E9D">
        <w:rPr>
          <w:spacing w:val="-2"/>
          <w:lang w:val="uk-UA"/>
        </w:rPr>
        <w:t>V.V. Kulish, A.C. Melnyk. Pat. US 6,653,640 B2, USA, publ.</w:t>
      </w:r>
      <w:r w:rsidRPr="00D67E9D">
        <w:rPr>
          <w:lang w:val="uk-UA"/>
        </w:rPr>
        <w:t xml:space="preserve"> 25.11.2003.</w:t>
      </w:r>
    </w:p>
    <w:p w:rsidR="006E6E87" w:rsidRPr="00D67E9D" w:rsidRDefault="006E6E87" w:rsidP="006E6E87">
      <w:pPr>
        <w:pStyle w:val="JnepReferences"/>
      </w:pPr>
      <w:r w:rsidRPr="00D67E9D">
        <w:t>G</w:t>
      </w:r>
      <w:r w:rsidRPr="00D67E9D">
        <w:rPr>
          <w:lang w:val="uk-UA"/>
        </w:rPr>
        <w:t>.</w:t>
      </w:r>
      <w:r w:rsidRPr="00D67E9D">
        <w:t>B</w:t>
      </w:r>
      <w:r w:rsidRPr="00D67E9D">
        <w:rPr>
          <w:lang w:val="uk-UA"/>
        </w:rPr>
        <w:t>.</w:t>
      </w:r>
      <w:r w:rsidRPr="00D67E9D">
        <w:t> Stephanovich</w:t>
      </w:r>
      <w:r w:rsidRPr="00D67E9D">
        <w:rPr>
          <w:lang w:val="uk-UA"/>
        </w:rPr>
        <w:t xml:space="preserve">, </w:t>
      </w:r>
      <w:r w:rsidRPr="00D67E9D">
        <w:rPr>
          <w:i/>
        </w:rPr>
        <w:t>Thin</w:t>
      </w:r>
      <w:r w:rsidRPr="00D67E9D">
        <w:rPr>
          <w:i/>
          <w:lang w:val="uk-UA"/>
        </w:rPr>
        <w:t xml:space="preserve"> </w:t>
      </w:r>
      <w:r w:rsidRPr="00D67E9D">
        <w:rPr>
          <w:i/>
        </w:rPr>
        <w:t>films</w:t>
      </w:r>
      <w:r w:rsidRPr="00D67E9D">
        <w:rPr>
          <w:i/>
          <w:lang w:val="uk-UA"/>
        </w:rPr>
        <w:t xml:space="preserve"> </w:t>
      </w:r>
      <w:r w:rsidRPr="00D67E9D">
        <w:rPr>
          <w:i/>
        </w:rPr>
        <w:t>in</w:t>
      </w:r>
      <w:r w:rsidRPr="00D67E9D">
        <w:rPr>
          <w:i/>
          <w:lang w:val="uk-UA"/>
        </w:rPr>
        <w:t xml:space="preserve"> </w:t>
      </w:r>
      <w:r w:rsidRPr="00D67E9D">
        <w:rPr>
          <w:i/>
        </w:rPr>
        <w:t>the</w:t>
      </w:r>
      <w:r w:rsidRPr="00D67E9D">
        <w:rPr>
          <w:i/>
          <w:lang w:val="uk-UA"/>
        </w:rPr>
        <w:t xml:space="preserve"> </w:t>
      </w:r>
      <w:r w:rsidRPr="00D67E9D">
        <w:rPr>
          <w:i/>
        </w:rPr>
        <w:t>Optics</w:t>
      </w:r>
      <w:r w:rsidRPr="00D67E9D">
        <w:rPr>
          <w:i/>
          <w:lang w:val="uk-UA"/>
        </w:rPr>
        <w:t xml:space="preserve"> </w:t>
      </w:r>
      <w:r w:rsidRPr="00D67E9D">
        <w:rPr>
          <w:i/>
        </w:rPr>
        <w:t>and</w:t>
      </w:r>
      <w:r w:rsidRPr="00D67E9D">
        <w:rPr>
          <w:i/>
          <w:lang w:val="uk-UA"/>
        </w:rPr>
        <w:t xml:space="preserve"> </w:t>
      </w:r>
      <w:r w:rsidRPr="00D67E9D">
        <w:rPr>
          <w:i/>
        </w:rPr>
        <w:t>Electro</w:t>
      </w:r>
      <w:r w:rsidRPr="00D67E9D">
        <w:rPr>
          <w:i/>
        </w:rPr>
        <w:t>n</w:t>
      </w:r>
      <w:r w:rsidRPr="00D67E9D">
        <w:rPr>
          <w:i/>
        </w:rPr>
        <w:t>ics</w:t>
      </w:r>
      <w:r w:rsidRPr="00D67E9D">
        <w:t>, 263 (Kharkiv: NNC KhFTI: 2003).</w:t>
      </w:r>
    </w:p>
    <w:p w:rsidR="006E6E87" w:rsidRPr="006E6E87" w:rsidRDefault="006E6E87" w:rsidP="006E6E87">
      <w:pPr>
        <w:pStyle w:val="JnepReferences"/>
      </w:pPr>
      <w:r w:rsidRPr="00D67E9D">
        <w:rPr>
          <w:spacing w:val="-6"/>
        </w:rPr>
        <w:t xml:space="preserve">V.V. Starostenko, E.P. Taran, </w:t>
      </w:r>
      <w:r w:rsidRPr="00D67E9D">
        <w:rPr>
          <w:i/>
          <w:spacing w:val="-6"/>
        </w:rPr>
        <w:t>17th International Crimean Con-</w:t>
      </w:r>
      <w:r w:rsidRPr="00D67E9D">
        <w:rPr>
          <w:i/>
        </w:rPr>
        <w:t>ference – Microwave and Telecommunications (CRIMICO-2007)</w:t>
      </w:r>
      <w:r w:rsidRPr="00D67E9D">
        <w:t xml:space="preserve">, art. </w:t>
      </w:r>
      <w:r>
        <w:t>N</w:t>
      </w:r>
      <w:r w:rsidRPr="00D67E9D">
        <w:t>o 4368895,</w:t>
      </w:r>
      <w:r>
        <w:t xml:space="preserve"> 667 (Sevastopol: Veber: 2007).</w:t>
      </w:r>
    </w:p>
    <w:p w:rsidR="006E6E87" w:rsidRPr="00381F7E" w:rsidRDefault="006E6E87" w:rsidP="006E6E87">
      <w:pPr>
        <w:pStyle w:val="JnepTitle"/>
        <w:sectPr w:rsidR="006E6E87" w:rsidRPr="00381F7E" w:rsidSect="006E6E87">
          <w:footnotePr>
            <w:numFmt w:val="chicago"/>
          </w:footnotePr>
          <w:type w:val="continuous"/>
          <w:pgSz w:w="11906" w:h="16838" w:code="9"/>
          <w:pgMar w:top="1474" w:right="1134" w:bottom="1474" w:left="1134" w:header="851" w:footer="851" w:gutter="0"/>
          <w:cols w:num="2" w:space="360"/>
          <w:titlePg/>
        </w:sectPr>
      </w:pPr>
    </w:p>
    <w:p w:rsidR="00693936" w:rsidRDefault="00693936"/>
    <w:sectPr w:rsidR="00693936" w:rsidSect="006E6E87">
      <w:footnotePr>
        <w:numFmt w:val="chicago"/>
      </w:footnotePr>
      <w:type w:val="continuous"/>
      <w:pgSz w:w="11906" w:h="16838" w:code="9"/>
      <w:pgMar w:top="1474" w:right="1134" w:bottom="1474" w:left="1134" w:header="851" w:footer="851" w:gutter="0"/>
      <w:cols w:num="2" w:space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A49" w:rsidRDefault="00FE7A49" w:rsidP="006E6E87">
      <w:pPr>
        <w:spacing w:after="0" w:line="240" w:lineRule="auto"/>
      </w:pPr>
      <w:r>
        <w:separator/>
      </w:r>
    </w:p>
  </w:endnote>
  <w:endnote w:type="continuationSeparator" w:id="0">
    <w:p w:rsidR="00FE7A49" w:rsidRDefault="00FE7A49" w:rsidP="006E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E6E87">
    <w:pPr>
      <w:pStyle w:val="JnepNormal"/>
      <w:ind w:firstLine="0"/>
      <w:jc w:val="center"/>
      <w:rPr>
        <w:lang w:val="ru-RU"/>
      </w:rPr>
    </w:pPr>
  </w:p>
  <w:p w:rsidR="006E6E87" w:rsidRPr="00C82CC9" w:rsidRDefault="00E04058" w:rsidP="006E6E87">
    <w:pPr>
      <w:pStyle w:val="JnepNormal"/>
      <w:ind w:firstLine="0"/>
      <w:jc w:val="center"/>
    </w:pPr>
    <w:r>
      <w:rPr>
        <w:iCs/>
      </w:rPr>
      <w:fldChar w:fldCharType="begin"/>
    </w:r>
    <w:r>
      <w:instrText xml:space="preserve"> REF number \h </w:instrText>
    </w:r>
    <w:r>
      <w:rPr>
        <w:iCs/>
      </w:rPr>
    </w:r>
    <w:r>
      <w:rPr>
        <w:iCs/>
      </w:rPr>
      <w:fldChar w:fldCharType="separate"/>
    </w:r>
    <w:r w:rsidR="00D11A4F" w:rsidRPr="008071DC">
      <w:t>0</w:t>
    </w:r>
    <w:r w:rsidR="00D11A4F">
      <w:rPr>
        <w:lang w:val="uk-UA"/>
      </w:rPr>
      <w:t>4</w:t>
    </w:r>
    <w:r w:rsidR="00D11A4F" w:rsidRPr="008071DC">
      <w:t>001</w:t>
    </w:r>
    <w:r>
      <w:rPr>
        <w:iCs/>
      </w:rPr>
      <w:fldChar w:fldCharType="end"/>
    </w:r>
    <w:r w:rsidR="006E6E87" w:rsidRPr="008071DC">
      <w:t>-</w:t>
    </w:r>
    <w:r w:rsidR="006E6E87" w:rsidRPr="008071DC">
      <w:fldChar w:fldCharType="begin"/>
    </w:r>
    <w:r w:rsidR="006E6E87" w:rsidRPr="008071DC">
      <w:instrText xml:space="preserve"> PAGE </w:instrText>
    </w:r>
    <w:r w:rsidR="006E6E87" w:rsidRPr="008071DC">
      <w:fldChar w:fldCharType="separate"/>
    </w:r>
    <w:r w:rsidR="00D11A4F">
      <w:rPr>
        <w:noProof/>
      </w:rPr>
      <w:t>6</w:t>
    </w:r>
    <w:r w:rsidR="006E6E87" w:rsidRPr="008071DC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E6E87">
    <w:pPr>
      <w:pStyle w:val="JnepNormal"/>
      <w:ind w:firstLine="0"/>
      <w:jc w:val="center"/>
      <w:rPr>
        <w:lang w:val="ru-RU"/>
      </w:rPr>
    </w:pPr>
  </w:p>
  <w:p w:rsidR="006E6E87" w:rsidRPr="00C82CC9" w:rsidRDefault="00E04058" w:rsidP="006E6E87">
    <w:pPr>
      <w:pStyle w:val="JnepNormal"/>
      <w:ind w:firstLine="0"/>
      <w:jc w:val="center"/>
    </w:pPr>
    <w:r>
      <w:rPr>
        <w:iCs/>
      </w:rPr>
      <w:fldChar w:fldCharType="begin"/>
    </w:r>
    <w:r>
      <w:instrText xml:space="preserve"> REF number \h </w:instrText>
    </w:r>
    <w:r>
      <w:rPr>
        <w:iCs/>
      </w:rPr>
    </w:r>
    <w:r>
      <w:rPr>
        <w:iCs/>
      </w:rPr>
      <w:fldChar w:fldCharType="separate"/>
    </w:r>
    <w:r w:rsidR="00D11A4F" w:rsidRPr="008071DC">
      <w:t>0</w:t>
    </w:r>
    <w:r w:rsidR="00D11A4F">
      <w:rPr>
        <w:lang w:val="uk-UA"/>
      </w:rPr>
      <w:t>4</w:t>
    </w:r>
    <w:r w:rsidR="00D11A4F" w:rsidRPr="008071DC">
      <w:t>001</w:t>
    </w:r>
    <w:r>
      <w:rPr>
        <w:iCs/>
      </w:rPr>
      <w:fldChar w:fldCharType="end"/>
    </w:r>
    <w:r w:rsidR="006E6E87" w:rsidRPr="008071DC">
      <w:t>-</w:t>
    </w:r>
    <w:r w:rsidR="006E6E87" w:rsidRPr="008071DC">
      <w:fldChar w:fldCharType="begin"/>
    </w:r>
    <w:r w:rsidR="006E6E87" w:rsidRPr="008071DC">
      <w:instrText xml:space="preserve"> PAGE </w:instrText>
    </w:r>
    <w:r w:rsidR="006E6E87" w:rsidRPr="008071DC">
      <w:fldChar w:fldCharType="separate"/>
    </w:r>
    <w:r w:rsidR="00D11A4F">
      <w:rPr>
        <w:noProof/>
      </w:rPr>
      <w:t>5</w:t>
    </w:r>
    <w:r w:rsidR="006E6E87" w:rsidRPr="008071DC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E6E87">
    <w:pPr>
      <w:pStyle w:val="JnepNormal"/>
      <w:tabs>
        <w:tab w:val="center" w:pos="4984"/>
        <w:tab w:val="right" w:pos="9968"/>
      </w:tabs>
      <w:ind w:firstLine="0"/>
      <w:rPr>
        <w:lang w:val="ru-RU"/>
      </w:rPr>
    </w:pPr>
  </w:p>
  <w:p w:rsidR="006E6E87" w:rsidRPr="007F1D77" w:rsidRDefault="00EE7CEB" w:rsidP="006E6E87">
    <w:pPr>
      <w:pStyle w:val="JnepNormal"/>
      <w:tabs>
        <w:tab w:val="center" w:pos="4820"/>
        <w:tab w:val="right" w:pos="9639"/>
      </w:tabs>
      <w:ind w:firstLine="0"/>
    </w:pPr>
    <w:r>
      <w:t>2077-6772/</w:t>
    </w:r>
    <w:bookmarkStart w:id="1" w:name="year"/>
    <w:r>
      <w:t>2013</w:t>
    </w:r>
    <w:bookmarkEnd w:id="1"/>
    <w:r>
      <w:t>/</w:t>
    </w:r>
    <w:bookmarkStart w:id="2" w:name="vol"/>
    <w:r>
      <w:t>5</w:t>
    </w:r>
    <w:bookmarkEnd w:id="2"/>
    <w:r>
      <w:t>(</w:t>
    </w:r>
    <w:bookmarkStart w:id="3" w:name="issue"/>
    <w:r w:rsidR="00DD362E">
      <w:rPr>
        <w:lang w:val="uk-UA"/>
      </w:rPr>
      <w:t>4</w:t>
    </w:r>
    <w:bookmarkEnd w:id="3"/>
    <w:r>
      <w:t>)</w:t>
    </w:r>
    <w:bookmarkStart w:id="4" w:name="number"/>
    <w:r w:rsidR="00DD362E" w:rsidRPr="008071DC">
      <w:t>0</w:t>
    </w:r>
    <w:r w:rsidR="00DD362E">
      <w:rPr>
        <w:lang w:val="uk-UA"/>
      </w:rPr>
      <w:t>4</w:t>
    </w:r>
    <w:r w:rsidR="00DD362E" w:rsidRPr="008071DC">
      <w:t>001</w:t>
    </w:r>
    <w:bookmarkEnd w:id="4"/>
    <w:r>
      <w:rPr>
        <w:iCs/>
      </w:rPr>
      <w:t>(</w:t>
    </w:r>
    <w:r>
      <w:rPr>
        <w:iCs/>
      </w:rPr>
      <w:fldChar w:fldCharType="begin"/>
    </w:r>
    <w:r>
      <w:instrText>NUMPAGES</w:instrText>
    </w:r>
    <w:r>
      <w:rPr>
        <w:iCs/>
      </w:rPr>
      <w:fldChar w:fldCharType="separate"/>
    </w:r>
    <w:r w:rsidR="00D11A4F">
      <w:rPr>
        <w:noProof/>
      </w:rPr>
      <w:t>10</w:t>
    </w:r>
    <w:r>
      <w:rPr>
        <w:iCs/>
      </w:rPr>
      <w:fldChar w:fldCharType="end"/>
    </w:r>
    <w:r>
      <w:rPr>
        <w:iCs/>
      </w:rPr>
      <w:t>)</w:t>
    </w:r>
    <w:r>
      <w:rPr>
        <w:iCs/>
      </w:rPr>
      <w:tab/>
    </w:r>
    <w:r w:rsidR="00DD362E">
      <w:rPr>
        <w:iCs/>
      </w:rPr>
      <w:fldChar w:fldCharType="begin"/>
    </w:r>
    <w:r w:rsidR="00DD362E">
      <w:instrText xml:space="preserve"> REF number \h </w:instrText>
    </w:r>
    <w:r w:rsidR="00DD362E">
      <w:rPr>
        <w:iCs/>
      </w:rPr>
    </w:r>
    <w:r w:rsidR="00DD362E">
      <w:rPr>
        <w:iCs/>
      </w:rPr>
      <w:fldChar w:fldCharType="separate"/>
    </w:r>
    <w:r w:rsidR="00D11A4F" w:rsidRPr="008071DC">
      <w:t>0</w:t>
    </w:r>
    <w:r w:rsidR="00D11A4F">
      <w:rPr>
        <w:lang w:val="uk-UA"/>
      </w:rPr>
      <w:t>4</w:t>
    </w:r>
    <w:r w:rsidR="00D11A4F" w:rsidRPr="008071DC">
      <w:t>001</w:t>
    </w:r>
    <w:r w:rsidR="00DD362E">
      <w:rPr>
        <w:iCs/>
      </w:rPr>
      <w:fldChar w:fldCharType="end"/>
    </w:r>
    <w:r w:rsidRPr="008071DC">
      <w:t>-</w:t>
    </w:r>
    <w:r w:rsidRPr="008071DC">
      <w:fldChar w:fldCharType="begin"/>
    </w:r>
    <w:r w:rsidRPr="008071DC">
      <w:instrText xml:space="preserve"> PAGE </w:instrText>
    </w:r>
    <w:r w:rsidRPr="008071DC">
      <w:fldChar w:fldCharType="separate"/>
    </w:r>
    <w:r w:rsidR="00D11A4F">
      <w:rPr>
        <w:noProof/>
      </w:rPr>
      <w:t>1</w:t>
    </w:r>
    <w:r w:rsidRPr="008071DC">
      <w:fldChar w:fldCharType="end"/>
    </w:r>
    <w:r>
      <w:tab/>
    </w:r>
    <w:r w:rsidRPr="008071DC">
      <w:rPr>
        <w:szCs w:val="18"/>
      </w:rPr>
      <w:sym w:font="Symbol" w:char="F0D3"/>
    </w:r>
    <w:r w:rsidRPr="008071DC">
      <w:rPr>
        <w:szCs w:val="18"/>
      </w:rPr>
      <w:t> </w:t>
    </w:r>
    <w:r>
      <w:fldChar w:fldCharType="begin"/>
    </w:r>
    <w:r>
      <w:instrText xml:space="preserve"> REF year \h </w:instrText>
    </w:r>
    <w:r>
      <w:fldChar w:fldCharType="separate"/>
    </w:r>
    <w:r w:rsidR="00D11A4F">
      <w:t>2013</w:t>
    </w:r>
    <w:r>
      <w:fldChar w:fldCharType="end"/>
    </w:r>
    <w:r w:rsidR="006E6E87" w:rsidRPr="008071DC">
      <w:rPr>
        <w:szCs w:val="18"/>
      </w:rPr>
      <w:t xml:space="preserve"> </w:t>
    </w:r>
    <w:hyperlink r:id="rId1" w:history="1">
      <w:r w:rsidR="006E6E87">
        <w:rPr>
          <w:rStyle w:val="Hyperlink"/>
          <w:spacing w:val="-2"/>
          <w:szCs w:val="18"/>
        </w:rPr>
        <w:t>Sumy State University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A49" w:rsidRDefault="00FE7A49" w:rsidP="006E6E87">
      <w:pPr>
        <w:spacing w:after="0" w:line="240" w:lineRule="auto"/>
      </w:pPr>
      <w:r>
        <w:separator/>
      </w:r>
    </w:p>
  </w:footnote>
  <w:footnote w:type="continuationSeparator" w:id="0">
    <w:p w:rsidR="00FE7A49" w:rsidRDefault="00FE7A49" w:rsidP="006E6E87">
      <w:pPr>
        <w:spacing w:after="0" w:line="240" w:lineRule="auto"/>
      </w:pPr>
      <w:r>
        <w:continuationSeparator/>
      </w:r>
    </w:p>
  </w:footnote>
  <w:footnote w:id="1">
    <w:p w:rsidR="006E6E87" w:rsidRPr="006E6E87" w:rsidRDefault="006E6E87" w:rsidP="006E6E87">
      <w:pPr>
        <w:pStyle w:val="JnepNormal"/>
        <w:ind w:firstLine="0"/>
        <w:rPr>
          <w:szCs w:val="18"/>
        </w:rPr>
      </w:pPr>
      <w:r w:rsidRPr="006E6E87">
        <w:rPr>
          <w:rStyle w:val="FootnoteReference"/>
          <w:szCs w:val="18"/>
        </w:rPr>
        <w:footnoteRef/>
      </w:r>
      <w:r w:rsidRPr="006E6E87">
        <w:rPr>
          <w:szCs w:val="18"/>
        </w:rPr>
        <w:t xml:space="preserve"> </w:t>
      </w:r>
      <w:hyperlink r:id="rId1" w:history="1">
        <w:r w:rsidRPr="006E6E87">
          <w:rPr>
            <w:rStyle w:val="Hyperlink"/>
            <w:szCs w:val="18"/>
          </w:rPr>
          <w:t>lyutyy@oeph.sumdu.edu.ua</w:t>
        </w:r>
      </w:hyperlink>
    </w:p>
  </w:footnote>
  <w:footnote w:id="2">
    <w:p w:rsidR="006E6E87" w:rsidRPr="00CA165C" w:rsidRDefault="006E6E87" w:rsidP="006E6E87">
      <w:pPr>
        <w:pStyle w:val="JnepNormal"/>
        <w:ind w:firstLine="0"/>
      </w:pPr>
      <w:r w:rsidRPr="006E6E87">
        <w:rPr>
          <w:rStyle w:val="FootnoteReference"/>
          <w:szCs w:val="18"/>
        </w:rPr>
        <w:footnoteRef/>
      </w:r>
      <w:r w:rsidRPr="006E6E87">
        <w:rPr>
          <w:szCs w:val="18"/>
        </w:rPr>
        <w:t xml:space="preserve">  </w:t>
      </w:r>
      <w:hyperlink r:id="rId2" w:history="1">
        <w:r w:rsidRPr="006E6E87">
          <w:rPr>
            <w:rStyle w:val="Hyperlink"/>
            <w:szCs w:val="18"/>
          </w:rPr>
          <w:t>alexander.p1987@gmail.com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E6E87">
    <w:pPr>
      <w:pStyle w:val="JnepNormal"/>
      <w:ind w:firstLine="0"/>
    </w:pPr>
  </w:p>
  <w:p w:rsidR="006E6E87" w:rsidRPr="00C53C60" w:rsidRDefault="006E6E87" w:rsidP="006E6E87">
    <w:pPr>
      <w:pStyle w:val="JnepHeader"/>
      <w:rPr>
        <w:lang w:val="ru-RU"/>
      </w:rPr>
    </w:pPr>
    <w:r w:rsidRPr="007F1D77">
      <w:rPr>
        <w:smallCaps/>
      </w:rPr>
      <w:t>T.V. Lyutyy, A.Yu. Polyakov</w:t>
    </w:r>
    <w:r w:rsidRPr="007F1D77">
      <w:rPr>
        <w:lang w:val="en-GB"/>
      </w:rPr>
      <w:tab/>
    </w:r>
    <w:r>
      <w:rPr>
        <w:i/>
        <w:iCs/>
        <w:smallCaps/>
      </w:rPr>
      <w:t>J</w:t>
    </w:r>
    <w:r w:rsidRPr="00904DF3">
      <w:rPr>
        <w:i/>
        <w:iCs/>
        <w:smallCaps/>
      </w:rPr>
      <w:t xml:space="preserve">. </w:t>
    </w:r>
    <w:r>
      <w:rPr>
        <w:i/>
        <w:iCs/>
        <w:smallCaps/>
      </w:rPr>
      <w:t>Nano</w:t>
    </w:r>
    <w:r w:rsidRPr="00904DF3">
      <w:rPr>
        <w:i/>
        <w:iCs/>
        <w:smallCaps/>
      </w:rPr>
      <w:t xml:space="preserve">- </w:t>
    </w:r>
    <w:r>
      <w:rPr>
        <w:i/>
        <w:iCs/>
        <w:smallCaps/>
      </w:rPr>
      <w:t>Electron</w:t>
    </w:r>
    <w:r w:rsidRPr="00904DF3">
      <w:rPr>
        <w:i/>
        <w:iCs/>
        <w:smallCaps/>
      </w:rPr>
      <w:t xml:space="preserve">. </w:t>
    </w:r>
    <w:r>
      <w:rPr>
        <w:i/>
        <w:iCs/>
        <w:smallCaps/>
      </w:rPr>
      <w:t>Phys</w:t>
    </w:r>
    <w:r w:rsidRPr="001605AE">
      <w:rPr>
        <w:i/>
        <w:iCs/>
        <w:caps/>
      </w:rPr>
      <w:t>.</w:t>
    </w:r>
    <w:r w:rsidRPr="00C53C60">
      <w:rPr>
        <w:i/>
        <w:iCs/>
        <w:caps/>
        <w:lang w:val="ru-RU"/>
      </w:rPr>
      <w:t xml:space="preserve"> </w:t>
    </w:r>
    <w:r w:rsidR="00EE7CEB" w:rsidRPr="005E2AD3">
      <w:rPr>
        <w:b/>
      </w:rPr>
      <w:fldChar w:fldCharType="begin"/>
    </w:r>
    <w:r w:rsidR="00EE7CEB" w:rsidRPr="005E2AD3">
      <w:rPr>
        <w:b/>
        <w:i/>
        <w:iCs/>
        <w:caps/>
        <w:lang w:val="ru-RU"/>
      </w:rPr>
      <w:instrText xml:space="preserve"> REF vol \h </w:instrText>
    </w:r>
    <w:r w:rsidR="00EE7CEB" w:rsidRPr="005E2AD3">
      <w:rPr>
        <w:b/>
      </w:rPr>
    </w:r>
    <w:r w:rsidR="00EE7CEB" w:rsidRPr="005E2AD3">
      <w:rPr>
        <w:b/>
      </w:rPr>
      <w:instrText xml:space="preserve"> \* MERGEFORMAT </w:instrText>
    </w:r>
    <w:r w:rsidR="00EE7CEB" w:rsidRPr="005E2AD3">
      <w:rPr>
        <w:b/>
      </w:rPr>
      <w:fldChar w:fldCharType="separate"/>
    </w:r>
    <w:r w:rsidR="00D11A4F" w:rsidRPr="00D11A4F">
      <w:rPr>
        <w:b/>
      </w:rPr>
      <w:t>5</w:t>
    </w:r>
    <w:r w:rsidR="00EE7CEB" w:rsidRPr="005E2AD3">
      <w:rPr>
        <w:b/>
      </w:rPr>
      <w:fldChar w:fldCharType="end"/>
    </w:r>
    <w:r w:rsidR="00EE7CEB" w:rsidRPr="00C53C60">
      <w:rPr>
        <w:lang w:val="ru-RU"/>
      </w:rPr>
      <w:t xml:space="preserve">, </w:t>
    </w:r>
    <w:r w:rsidR="00EE7CEB">
      <w:rPr>
        <w:iCs/>
        <w:lang w:val="ru-RU"/>
      </w:rPr>
      <w:fldChar w:fldCharType="begin"/>
    </w:r>
    <w:r w:rsidR="00EE7CEB">
      <w:rPr>
        <w:lang w:val="ru-RU"/>
      </w:rPr>
      <w:instrText xml:space="preserve"> REF number \h </w:instrText>
    </w:r>
    <w:r w:rsidR="00EE7CEB">
      <w:rPr>
        <w:iCs/>
        <w:lang w:val="ru-RU"/>
      </w:rPr>
    </w:r>
    <w:r w:rsidR="00EE7CEB">
      <w:rPr>
        <w:iCs/>
        <w:lang w:val="ru-RU"/>
      </w:rPr>
      <w:fldChar w:fldCharType="separate"/>
    </w:r>
    <w:r w:rsidR="00D11A4F" w:rsidRPr="008071DC">
      <w:t>0</w:t>
    </w:r>
    <w:r w:rsidR="00D11A4F">
      <w:rPr>
        <w:lang w:val="uk-UA"/>
      </w:rPr>
      <w:t>4</w:t>
    </w:r>
    <w:r w:rsidR="00D11A4F" w:rsidRPr="008071DC">
      <w:t>001</w:t>
    </w:r>
    <w:r w:rsidR="00EE7CEB">
      <w:rPr>
        <w:iCs/>
        <w:lang w:val="ru-RU"/>
      </w:rPr>
      <w:fldChar w:fldCharType="end"/>
    </w:r>
    <w:r w:rsidR="00EE7CEB" w:rsidRPr="00C53C60">
      <w:t xml:space="preserve"> (</w:t>
    </w:r>
    <w:r w:rsidR="00EE7CEB">
      <w:fldChar w:fldCharType="begin"/>
    </w:r>
    <w:r w:rsidR="00EE7CEB">
      <w:instrText xml:space="preserve"> REF year \h </w:instrText>
    </w:r>
    <w:r w:rsidR="00EE7CEB">
      <w:fldChar w:fldCharType="separate"/>
    </w:r>
    <w:r w:rsidR="00D11A4F">
      <w:t>2013</w:t>
    </w:r>
    <w:r w:rsidR="00EE7CEB">
      <w:fldChar w:fldCharType="end"/>
    </w:r>
    <w:r w:rsidR="00EE7CEB" w:rsidRPr="00C53C60">
      <w:t>)</w:t>
    </w:r>
  </w:p>
  <w:p w:rsidR="006E6E87" w:rsidRPr="00C966BB" w:rsidRDefault="006E6E87" w:rsidP="006E6E87">
    <w:pPr>
      <w:pStyle w:val="JnepNormal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84E7F">
    <w:pPr>
      <w:pStyle w:val="JnepHeader"/>
    </w:pPr>
  </w:p>
  <w:p w:rsidR="006E6E87" w:rsidRPr="00C53C60" w:rsidRDefault="006E6E87" w:rsidP="00684E7F">
    <w:pPr>
      <w:pStyle w:val="JnepHeader"/>
      <w:rPr>
        <w:lang w:val="ru-RU"/>
      </w:rPr>
    </w:pPr>
    <w:r>
      <w:rPr>
        <w:smallCaps/>
      </w:rPr>
      <w:t>Manuscript Preparation Using the Template</w:t>
    </w:r>
    <w:r w:rsidRPr="007F1D77">
      <w:rPr>
        <w:smallCaps/>
      </w:rPr>
      <w:t>…</w:t>
    </w:r>
    <w:r w:rsidRPr="007F1D77">
      <w:tab/>
    </w:r>
    <w:r>
      <w:rPr>
        <w:i/>
        <w:iCs/>
        <w:smallCaps/>
      </w:rPr>
      <w:t>J</w:t>
    </w:r>
    <w:r w:rsidRPr="00904DF3">
      <w:rPr>
        <w:i/>
        <w:iCs/>
        <w:smallCaps/>
      </w:rPr>
      <w:t xml:space="preserve">. </w:t>
    </w:r>
    <w:r>
      <w:rPr>
        <w:i/>
        <w:iCs/>
        <w:smallCaps/>
      </w:rPr>
      <w:t>Nano</w:t>
    </w:r>
    <w:r w:rsidRPr="00904DF3">
      <w:rPr>
        <w:i/>
        <w:iCs/>
        <w:smallCaps/>
      </w:rPr>
      <w:t xml:space="preserve">- </w:t>
    </w:r>
    <w:r>
      <w:rPr>
        <w:i/>
        <w:iCs/>
        <w:smallCaps/>
      </w:rPr>
      <w:t>Electron</w:t>
    </w:r>
    <w:r w:rsidRPr="00904DF3">
      <w:rPr>
        <w:i/>
        <w:iCs/>
        <w:smallCaps/>
      </w:rPr>
      <w:t xml:space="preserve">. </w:t>
    </w:r>
    <w:r>
      <w:rPr>
        <w:i/>
        <w:iCs/>
        <w:smallCaps/>
      </w:rPr>
      <w:t>Phys</w:t>
    </w:r>
    <w:r w:rsidRPr="001605AE">
      <w:rPr>
        <w:i/>
        <w:iCs/>
        <w:caps/>
      </w:rPr>
      <w:t>.</w:t>
    </w:r>
    <w:r w:rsidRPr="00C82CC9">
      <w:t xml:space="preserve"> </w:t>
    </w:r>
    <w:r w:rsidR="00EE7CEB" w:rsidRPr="005E2AD3">
      <w:rPr>
        <w:b/>
      </w:rPr>
      <w:fldChar w:fldCharType="begin"/>
    </w:r>
    <w:r w:rsidR="00EE7CEB" w:rsidRPr="005E2AD3">
      <w:rPr>
        <w:b/>
        <w:i/>
        <w:iCs/>
        <w:caps/>
        <w:lang w:val="ru-RU"/>
      </w:rPr>
      <w:instrText xml:space="preserve"> REF vol \h </w:instrText>
    </w:r>
    <w:r w:rsidR="00EE7CEB" w:rsidRPr="005E2AD3">
      <w:rPr>
        <w:b/>
      </w:rPr>
    </w:r>
    <w:r w:rsidR="00EE7CEB" w:rsidRPr="005E2AD3">
      <w:rPr>
        <w:b/>
      </w:rPr>
      <w:instrText xml:space="preserve"> \* MERGEFORMAT </w:instrText>
    </w:r>
    <w:r w:rsidR="00EE7CEB" w:rsidRPr="005E2AD3">
      <w:rPr>
        <w:b/>
      </w:rPr>
      <w:fldChar w:fldCharType="separate"/>
    </w:r>
    <w:r w:rsidR="00D11A4F" w:rsidRPr="00D11A4F">
      <w:rPr>
        <w:b/>
      </w:rPr>
      <w:t>5</w:t>
    </w:r>
    <w:r w:rsidR="00EE7CEB" w:rsidRPr="005E2AD3">
      <w:rPr>
        <w:b/>
      </w:rPr>
      <w:fldChar w:fldCharType="end"/>
    </w:r>
    <w:r w:rsidR="00EE7CEB" w:rsidRPr="00C53C60">
      <w:rPr>
        <w:lang w:val="ru-RU"/>
      </w:rPr>
      <w:t xml:space="preserve">, </w:t>
    </w:r>
    <w:r w:rsidR="00EE7CEB">
      <w:rPr>
        <w:iCs/>
        <w:lang w:val="ru-RU"/>
      </w:rPr>
      <w:fldChar w:fldCharType="begin"/>
    </w:r>
    <w:r w:rsidR="00EE7CEB">
      <w:rPr>
        <w:lang w:val="ru-RU"/>
      </w:rPr>
      <w:instrText xml:space="preserve"> REF number \h </w:instrText>
    </w:r>
    <w:r w:rsidR="00EE7CEB">
      <w:rPr>
        <w:iCs/>
        <w:lang w:val="ru-RU"/>
      </w:rPr>
    </w:r>
    <w:r w:rsidR="00EE7CEB">
      <w:rPr>
        <w:iCs/>
        <w:lang w:val="ru-RU"/>
      </w:rPr>
      <w:fldChar w:fldCharType="separate"/>
    </w:r>
    <w:r w:rsidR="00D11A4F" w:rsidRPr="008071DC">
      <w:t>0</w:t>
    </w:r>
    <w:r w:rsidR="00D11A4F">
      <w:rPr>
        <w:lang w:val="uk-UA"/>
      </w:rPr>
      <w:t>4</w:t>
    </w:r>
    <w:r w:rsidR="00D11A4F" w:rsidRPr="008071DC">
      <w:t>001</w:t>
    </w:r>
    <w:r w:rsidR="00EE7CEB">
      <w:rPr>
        <w:iCs/>
        <w:lang w:val="ru-RU"/>
      </w:rPr>
      <w:fldChar w:fldCharType="end"/>
    </w:r>
    <w:r w:rsidR="00EE7CEB" w:rsidRPr="00C53C60">
      <w:t xml:space="preserve"> (</w:t>
    </w:r>
    <w:r w:rsidR="00EE7CEB">
      <w:fldChar w:fldCharType="begin"/>
    </w:r>
    <w:r w:rsidR="00EE7CEB">
      <w:instrText xml:space="preserve"> REF year \h </w:instrText>
    </w:r>
    <w:r w:rsidR="00EE7CEB">
      <w:fldChar w:fldCharType="separate"/>
    </w:r>
    <w:r w:rsidR="00D11A4F">
      <w:t>2013</w:t>
    </w:r>
    <w:r w:rsidR="00EE7CEB">
      <w:fldChar w:fldCharType="end"/>
    </w:r>
    <w:r w:rsidR="00EE7CEB" w:rsidRPr="00C53C60">
      <w:t>)</w:t>
    </w:r>
  </w:p>
  <w:p w:rsidR="006E6E87" w:rsidRPr="00C966BB" w:rsidRDefault="006E6E87" w:rsidP="00684E7F">
    <w:pPr>
      <w:pStyle w:val="JnepHead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84E7F">
    <w:pPr>
      <w:pStyle w:val="JnepHeader"/>
      <w:jc w:val="center"/>
    </w:pPr>
    <w:hyperlink r:id="rId1" w:history="1">
      <w:r w:rsidRPr="00073475">
        <w:rPr>
          <w:rStyle w:val="Hyperlink"/>
          <w:i/>
          <w:smallCaps/>
        </w:rPr>
        <w:t>Journal of Nano- and Electronic Physics</w:t>
      </w:r>
    </w:hyperlink>
    <w:r>
      <w:tab/>
    </w:r>
    <w:hyperlink r:id="rId2" w:history="1">
      <w:r w:rsidRPr="00073475">
        <w:rPr>
          <w:rStyle w:val="Hyperlink"/>
          <w:i/>
          <w:iCs/>
          <w:smallCaps/>
          <w:szCs w:val="18"/>
        </w:rPr>
        <w:t xml:space="preserve">Журнал </w:t>
      </w:r>
      <w:r w:rsidR="007C799A">
        <w:rPr>
          <w:rStyle w:val="Hyperlink"/>
          <w:i/>
          <w:iCs/>
          <w:smallCaps/>
          <w:szCs w:val="18"/>
          <w:lang w:val="uk-UA"/>
        </w:rPr>
        <w:t>н</w:t>
      </w:r>
      <w:r w:rsidRPr="00073475">
        <w:rPr>
          <w:rStyle w:val="Hyperlink"/>
          <w:i/>
          <w:iCs/>
          <w:smallCaps/>
          <w:szCs w:val="18"/>
        </w:rPr>
        <w:t xml:space="preserve">ано- </w:t>
      </w:r>
      <w:r w:rsidRPr="00073475">
        <w:rPr>
          <w:rStyle w:val="Hyperlink"/>
          <w:i/>
          <w:iCs/>
          <w:smallCaps/>
          <w:szCs w:val="18"/>
          <w:lang w:val="ru-RU"/>
        </w:rPr>
        <w:t>та</w:t>
      </w:r>
      <w:r w:rsidRPr="00073475">
        <w:rPr>
          <w:rStyle w:val="Hyperlink"/>
          <w:i/>
          <w:iCs/>
          <w:smallCaps/>
          <w:szCs w:val="18"/>
        </w:rPr>
        <w:t xml:space="preserve"> </w:t>
      </w:r>
      <w:r w:rsidR="007C799A">
        <w:rPr>
          <w:rStyle w:val="Hyperlink"/>
          <w:i/>
          <w:iCs/>
          <w:smallCaps/>
          <w:szCs w:val="18"/>
          <w:lang w:val="uk-UA"/>
        </w:rPr>
        <w:t>е</w:t>
      </w:r>
      <w:r w:rsidRPr="00073475">
        <w:rPr>
          <w:rStyle w:val="Hyperlink"/>
          <w:i/>
          <w:iCs/>
          <w:smallCaps/>
          <w:szCs w:val="18"/>
        </w:rPr>
        <w:t xml:space="preserve">лектронної </w:t>
      </w:r>
      <w:r w:rsidR="007C799A">
        <w:rPr>
          <w:rStyle w:val="Hyperlink"/>
          <w:i/>
          <w:iCs/>
          <w:smallCaps/>
          <w:szCs w:val="18"/>
          <w:lang w:val="uk-UA"/>
        </w:rPr>
        <w:t>ф</w:t>
      </w:r>
      <w:r w:rsidRPr="00073475">
        <w:rPr>
          <w:rStyle w:val="Hyperlink"/>
          <w:i/>
          <w:iCs/>
          <w:smallCaps/>
          <w:szCs w:val="18"/>
        </w:rPr>
        <w:t>ізики</w:t>
      </w:r>
    </w:hyperlink>
  </w:p>
  <w:p w:rsidR="006E6E87" w:rsidRPr="00073475" w:rsidRDefault="00E04058" w:rsidP="00684E7F">
    <w:pPr>
      <w:pStyle w:val="JnepHeader"/>
      <w:jc w:val="center"/>
      <w:rPr>
        <w:szCs w:val="18"/>
      </w:rPr>
    </w:pPr>
    <w:r>
      <w:rPr>
        <w:szCs w:val="18"/>
      </w:rPr>
      <w:t>Vol.</w:t>
    </w:r>
    <w:r w:rsidRPr="00073475">
      <w:rPr>
        <w:szCs w:val="18"/>
      </w:rPr>
      <w:t> </w:t>
    </w:r>
    <w:r w:rsidR="00EE7CEB" w:rsidRPr="005E2AD3">
      <w:rPr>
        <w:b/>
      </w:rPr>
      <w:fldChar w:fldCharType="begin"/>
    </w:r>
    <w:r w:rsidR="00EE7CEB" w:rsidRPr="005E2AD3">
      <w:rPr>
        <w:b/>
        <w:i/>
        <w:iCs/>
        <w:caps/>
        <w:lang w:val="ru-RU"/>
      </w:rPr>
      <w:instrText xml:space="preserve"> REF vol \h </w:instrText>
    </w:r>
    <w:r w:rsidR="00EE7CEB" w:rsidRPr="005E2AD3">
      <w:rPr>
        <w:b/>
      </w:rPr>
    </w:r>
    <w:r w:rsidR="00EE7CEB" w:rsidRPr="005E2AD3">
      <w:rPr>
        <w:b/>
      </w:rPr>
      <w:instrText xml:space="preserve"> \* MERGEFORMAT </w:instrText>
    </w:r>
    <w:r w:rsidR="00EE7CEB" w:rsidRPr="005E2AD3">
      <w:rPr>
        <w:b/>
      </w:rPr>
      <w:fldChar w:fldCharType="separate"/>
    </w:r>
    <w:r w:rsidR="00D11A4F" w:rsidRPr="00D11A4F">
      <w:rPr>
        <w:b/>
      </w:rPr>
      <w:t>5</w:t>
    </w:r>
    <w:r w:rsidR="00EE7CEB" w:rsidRPr="005E2AD3">
      <w:rPr>
        <w:b/>
      </w:rPr>
      <w:fldChar w:fldCharType="end"/>
    </w:r>
    <w:r w:rsidRPr="00073475">
      <w:rPr>
        <w:szCs w:val="18"/>
      </w:rPr>
      <w:t xml:space="preserve"> </w:t>
    </w:r>
    <w:r>
      <w:rPr>
        <w:szCs w:val="18"/>
      </w:rPr>
      <w:t>No</w:t>
    </w:r>
    <w:r w:rsidRPr="00073475">
      <w:rPr>
        <w:szCs w:val="18"/>
      </w:rPr>
      <w:t> </w:t>
    </w:r>
    <w:r w:rsidR="00E40C76">
      <w:rPr>
        <w:szCs w:val="18"/>
      </w:rPr>
      <w:fldChar w:fldCharType="begin"/>
    </w:r>
    <w:r w:rsidR="00E40C76">
      <w:rPr>
        <w:szCs w:val="18"/>
      </w:rPr>
      <w:instrText xml:space="preserve"> REF issue \h </w:instrText>
    </w:r>
    <w:r w:rsidR="00E40C76">
      <w:rPr>
        <w:szCs w:val="18"/>
      </w:rPr>
    </w:r>
    <w:r w:rsidR="00E40C76">
      <w:rPr>
        <w:szCs w:val="18"/>
      </w:rPr>
      <w:fldChar w:fldCharType="separate"/>
    </w:r>
    <w:r w:rsidR="00D11A4F">
      <w:rPr>
        <w:lang w:val="uk-UA"/>
      </w:rPr>
      <w:t>4</w:t>
    </w:r>
    <w:r w:rsidR="00E40C76">
      <w:rPr>
        <w:szCs w:val="18"/>
      </w:rPr>
      <w:fldChar w:fldCharType="end"/>
    </w:r>
    <w:r w:rsidRPr="002F2084">
      <w:rPr>
        <w:szCs w:val="18"/>
      </w:rPr>
      <w:t xml:space="preserve">, </w:t>
    </w:r>
    <w:r>
      <w:rPr>
        <w:iCs/>
      </w:rPr>
      <w:fldChar w:fldCharType="begin"/>
    </w:r>
    <w:r w:rsidRPr="00467CF9">
      <w:instrText xml:space="preserve"> REF number \h </w:instrText>
    </w:r>
    <w:r>
      <w:rPr>
        <w:iCs/>
      </w:rPr>
    </w:r>
    <w:r>
      <w:rPr>
        <w:iCs/>
      </w:rPr>
      <w:fldChar w:fldCharType="separate"/>
    </w:r>
    <w:r w:rsidR="00D11A4F" w:rsidRPr="008071DC">
      <w:t>0</w:t>
    </w:r>
    <w:r w:rsidR="00D11A4F">
      <w:rPr>
        <w:lang w:val="uk-UA"/>
      </w:rPr>
      <w:t>4</w:t>
    </w:r>
    <w:r w:rsidR="00D11A4F" w:rsidRPr="008071DC">
      <w:t>001</w:t>
    </w:r>
    <w:r>
      <w:rPr>
        <w:iCs/>
      </w:rPr>
      <w:fldChar w:fldCharType="end"/>
    </w:r>
    <w:r>
      <w:rPr>
        <w:iCs/>
        <w:szCs w:val="18"/>
      </w:rPr>
      <w:t>(</w:t>
    </w:r>
    <w:r>
      <w:rPr>
        <w:iCs/>
      </w:rPr>
      <w:fldChar w:fldCharType="begin"/>
    </w:r>
    <w:r w:rsidRPr="00467CF9">
      <w:instrText>NUMPAGES</w:instrText>
    </w:r>
    <w:r>
      <w:rPr>
        <w:iCs/>
      </w:rPr>
      <w:fldChar w:fldCharType="separate"/>
    </w:r>
    <w:r w:rsidR="00D11A4F">
      <w:rPr>
        <w:noProof/>
      </w:rPr>
      <w:t>10</w:t>
    </w:r>
    <w:r>
      <w:rPr>
        <w:iCs/>
      </w:rPr>
      <w:fldChar w:fldCharType="end"/>
    </w:r>
    <w:r>
      <w:rPr>
        <w:iCs/>
        <w:szCs w:val="18"/>
      </w:rPr>
      <w:t>pp)</w:t>
    </w:r>
    <w:r w:rsidRPr="002F2084">
      <w:rPr>
        <w:szCs w:val="18"/>
      </w:rPr>
      <w:t xml:space="preserve"> (</w:t>
    </w:r>
    <w:r w:rsidR="008B55BB">
      <w:rPr>
        <w:szCs w:val="18"/>
      </w:rPr>
      <w:fldChar w:fldCharType="begin"/>
    </w:r>
    <w:r w:rsidR="008B55BB">
      <w:rPr>
        <w:szCs w:val="18"/>
      </w:rPr>
      <w:instrText xml:space="preserve"> REF year \h </w:instrText>
    </w:r>
    <w:r w:rsidR="008B55BB">
      <w:rPr>
        <w:szCs w:val="18"/>
      </w:rPr>
    </w:r>
    <w:r w:rsidR="008B55BB">
      <w:rPr>
        <w:szCs w:val="18"/>
      </w:rPr>
      <w:fldChar w:fldCharType="separate"/>
    </w:r>
    <w:r w:rsidR="00D11A4F">
      <w:t>2013</w:t>
    </w:r>
    <w:r w:rsidR="008B55BB">
      <w:rPr>
        <w:szCs w:val="18"/>
      </w:rPr>
      <w:fldChar w:fldCharType="end"/>
    </w:r>
    <w:r w:rsidRPr="002F2084">
      <w:rPr>
        <w:szCs w:val="18"/>
      </w:rPr>
      <w:t>)</w:t>
    </w:r>
    <w:r w:rsidR="006E6E87" w:rsidRPr="00073475">
      <w:rPr>
        <w:szCs w:val="18"/>
      </w:rPr>
      <w:tab/>
    </w:r>
    <w:r w:rsidRPr="00653561">
      <w:rPr>
        <w:szCs w:val="18"/>
      </w:rPr>
      <w:t>Том</w:t>
    </w:r>
    <w:r w:rsidRPr="00073475">
      <w:rPr>
        <w:szCs w:val="18"/>
      </w:rPr>
      <w:t> </w:t>
    </w:r>
    <w:r w:rsidR="00EE7CEB" w:rsidRPr="005E2AD3">
      <w:rPr>
        <w:b/>
      </w:rPr>
      <w:fldChar w:fldCharType="begin"/>
    </w:r>
    <w:r w:rsidR="00EE7CEB" w:rsidRPr="00EE7CEB">
      <w:rPr>
        <w:b/>
        <w:i/>
        <w:iCs/>
        <w:caps/>
      </w:rPr>
      <w:instrText xml:space="preserve"> REF vol \h </w:instrText>
    </w:r>
    <w:r w:rsidR="00EE7CEB" w:rsidRPr="005E2AD3">
      <w:rPr>
        <w:b/>
      </w:rPr>
    </w:r>
    <w:r w:rsidR="00EE7CEB" w:rsidRPr="005E2AD3">
      <w:rPr>
        <w:b/>
      </w:rPr>
      <w:instrText xml:space="preserve"> \* MERGEFORMAT </w:instrText>
    </w:r>
    <w:r w:rsidR="00EE7CEB" w:rsidRPr="005E2AD3">
      <w:rPr>
        <w:b/>
      </w:rPr>
      <w:fldChar w:fldCharType="separate"/>
    </w:r>
    <w:r w:rsidR="00D11A4F" w:rsidRPr="00D11A4F">
      <w:rPr>
        <w:b/>
      </w:rPr>
      <w:t>5</w:t>
    </w:r>
    <w:r w:rsidR="00EE7CEB" w:rsidRPr="005E2AD3">
      <w:rPr>
        <w:b/>
      </w:rPr>
      <w:fldChar w:fldCharType="end"/>
    </w:r>
    <w:r w:rsidRPr="00073475">
      <w:rPr>
        <w:szCs w:val="18"/>
      </w:rPr>
      <w:t xml:space="preserve"> № </w:t>
    </w:r>
    <w:r w:rsidR="004C06AC">
      <w:rPr>
        <w:szCs w:val="18"/>
      </w:rPr>
      <w:fldChar w:fldCharType="begin"/>
    </w:r>
    <w:r w:rsidR="004C06AC">
      <w:rPr>
        <w:szCs w:val="18"/>
      </w:rPr>
      <w:instrText xml:space="preserve"> REF issue \h </w:instrText>
    </w:r>
    <w:r w:rsidR="004C06AC">
      <w:rPr>
        <w:szCs w:val="18"/>
      </w:rPr>
    </w:r>
    <w:r w:rsidR="004C06AC">
      <w:rPr>
        <w:szCs w:val="18"/>
      </w:rPr>
      <w:fldChar w:fldCharType="separate"/>
    </w:r>
    <w:r w:rsidR="00D11A4F">
      <w:rPr>
        <w:lang w:val="uk-UA"/>
      </w:rPr>
      <w:t>4</w:t>
    </w:r>
    <w:r w:rsidR="004C06AC">
      <w:rPr>
        <w:szCs w:val="18"/>
      </w:rPr>
      <w:fldChar w:fldCharType="end"/>
    </w:r>
    <w:r w:rsidRPr="002F2084">
      <w:rPr>
        <w:szCs w:val="18"/>
      </w:rPr>
      <w:t xml:space="preserve">, </w:t>
    </w:r>
    <w:r>
      <w:rPr>
        <w:iCs/>
      </w:rPr>
      <w:fldChar w:fldCharType="begin"/>
    </w:r>
    <w:r w:rsidRPr="00467CF9">
      <w:instrText xml:space="preserve"> REF number \h </w:instrText>
    </w:r>
    <w:r>
      <w:rPr>
        <w:iCs/>
      </w:rPr>
    </w:r>
    <w:r>
      <w:rPr>
        <w:iCs/>
      </w:rPr>
      <w:fldChar w:fldCharType="separate"/>
    </w:r>
    <w:r w:rsidR="00D11A4F" w:rsidRPr="008071DC">
      <w:t>0</w:t>
    </w:r>
    <w:r w:rsidR="00D11A4F">
      <w:rPr>
        <w:lang w:val="uk-UA"/>
      </w:rPr>
      <w:t>4</w:t>
    </w:r>
    <w:r w:rsidR="00D11A4F" w:rsidRPr="008071DC">
      <w:t>001</w:t>
    </w:r>
    <w:r>
      <w:rPr>
        <w:iCs/>
      </w:rPr>
      <w:fldChar w:fldCharType="end"/>
    </w:r>
    <w:r>
      <w:rPr>
        <w:iCs/>
        <w:szCs w:val="18"/>
      </w:rPr>
      <w:t>(</w:t>
    </w:r>
    <w:r>
      <w:rPr>
        <w:iCs/>
      </w:rPr>
      <w:fldChar w:fldCharType="begin"/>
    </w:r>
    <w:r w:rsidRPr="00467CF9">
      <w:instrText>NUMPAGES</w:instrText>
    </w:r>
    <w:r>
      <w:rPr>
        <w:iCs/>
      </w:rPr>
      <w:fldChar w:fldCharType="separate"/>
    </w:r>
    <w:r w:rsidR="00D11A4F">
      <w:rPr>
        <w:noProof/>
      </w:rPr>
      <w:t>10</w:t>
    </w:r>
    <w:r>
      <w:rPr>
        <w:iCs/>
      </w:rPr>
      <w:fldChar w:fldCharType="end"/>
    </w:r>
    <w:r>
      <w:rPr>
        <w:iCs/>
        <w:szCs w:val="18"/>
      </w:rPr>
      <w:t>cc)</w:t>
    </w:r>
    <w:r w:rsidRPr="002F2084">
      <w:rPr>
        <w:szCs w:val="18"/>
      </w:rPr>
      <w:t xml:space="preserve"> (</w:t>
    </w:r>
    <w:r w:rsidR="008B55BB">
      <w:rPr>
        <w:szCs w:val="18"/>
      </w:rPr>
      <w:fldChar w:fldCharType="begin"/>
    </w:r>
    <w:r w:rsidR="008B55BB">
      <w:rPr>
        <w:szCs w:val="18"/>
      </w:rPr>
      <w:instrText xml:space="preserve"> REF year \h </w:instrText>
    </w:r>
    <w:r w:rsidR="008B55BB">
      <w:rPr>
        <w:szCs w:val="18"/>
      </w:rPr>
    </w:r>
    <w:r w:rsidR="008B55BB">
      <w:rPr>
        <w:szCs w:val="18"/>
      </w:rPr>
      <w:fldChar w:fldCharType="separate"/>
    </w:r>
    <w:r w:rsidR="00D11A4F">
      <w:t>2013</w:t>
    </w:r>
    <w:r w:rsidR="008B55BB">
      <w:rPr>
        <w:szCs w:val="18"/>
      </w:rPr>
      <w:fldChar w:fldCharType="end"/>
    </w:r>
    <w:r w:rsidRPr="002F2084">
      <w:rPr>
        <w:szCs w:val="18"/>
      </w:rPr>
      <w:t>)</w:t>
    </w:r>
  </w:p>
  <w:p w:rsidR="006E6E87" w:rsidRPr="00073475" w:rsidRDefault="006E6E87" w:rsidP="00684E7F">
    <w:pPr>
      <w:pStyle w:val="JnepHeader"/>
      <w:tabs>
        <w:tab w:val="right" w:pos="9978"/>
      </w:tabs>
      <w:jc w:val="center"/>
      <w:rPr>
        <w:szCs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84E7F">
    <w:pPr>
      <w:pStyle w:val="JnepHeader"/>
      <w:tabs>
        <w:tab w:val="right" w:pos="9981"/>
      </w:tabs>
      <w:jc w:val="center"/>
    </w:pPr>
    <w:hyperlink r:id="rId1" w:history="1">
      <w:r w:rsidRPr="00073475">
        <w:rPr>
          <w:rStyle w:val="Hyperlink"/>
          <w:i/>
          <w:iCs/>
          <w:smallCaps/>
          <w:szCs w:val="18"/>
        </w:rPr>
        <w:t xml:space="preserve">Журнал Нано- </w:t>
      </w:r>
      <w:r w:rsidRPr="00073475">
        <w:rPr>
          <w:rStyle w:val="Hyperlink"/>
          <w:i/>
          <w:iCs/>
          <w:smallCaps/>
          <w:szCs w:val="18"/>
          <w:lang w:val="ru-RU"/>
        </w:rPr>
        <w:t>та</w:t>
      </w:r>
      <w:r w:rsidRPr="00073475">
        <w:rPr>
          <w:rStyle w:val="Hyperlink"/>
          <w:i/>
          <w:iCs/>
          <w:smallCaps/>
          <w:szCs w:val="18"/>
        </w:rPr>
        <w:t xml:space="preserve"> Електронної Фізики</w:t>
      </w:r>
    </w:hyperlink>
    <w:r>
      <w:tab/>
    </w:r>
    <w:hyperlink r:id="rId2" w:history="1">
      <w:r w:rsidRPr="00073475">
        <w:rPr>
          <w:rStyle w:val="Hyperlink"/>
          <w:i/>
          <w:smallCaps/>
        </w:rPr>
        <w:t>Journal of Nano- and Electronic Physics</w:t>
      </w:r>
    </w:hyperlink>
    <w:r>
      <w:t xml:space="preserve"> </w:t>
    </w:r>
  </w:p>
  <w:p w:rsidR="006E6E87" w:rsidRPr="00073475" w:rsidRDefault="006E6E87" w:rsidP="00684E7F">
    <w:pPr>
      <w:pStyle w:val="JnepHeader"/>
      <w:tabs>
        <w:tab w:val="right" w:pos="9978"/>
      </w:tabs>
      <w:jc w:val="center"/>
      <w:rPr>
        <w:szCs w:val="18"/>
      </w:rPr>
    </w:pPr>
    <w:r w:rsidRPr="00653561">
      <w:rPr>
        <w:szCs w:val="18"/>
        <w:lang w:val="ru-RU"/>
      </w:rPr>
      <w:t>Том</w:t>
    </w:r>
    <w:r w:rsidRPr="00073475">
      <w:rPr>
        <w:szCs w:val="18"/>
      </w:rPr>
      <w:t> </w:t>
    </w:r>
    <w:r w:rsidRPr="00283288">
      <w:rPr>
        <w:b/>
        <w:szCs w:val="18"/>
      </w:rPr>
      <w:t>4</w:t>
    </w:r>
    <w:r w:rsidRPr="00073475">
      <w:rPr>
        <w:szCs w:val="18"/>
      </w:rPr>
      <w:t xml:space="preserve"> № </w:t>
    </w:r>
    <w:r w:rsidRPr="00283288">
      <w:rPr>
        <w:szCs w:val="18"/>
      </w:rPr>
      <w:t xml:space="preserve">1, </w:t>
    </w:r>
    <w:r w:rsidRPr="00283288">
      <w:rPr>
        <w:iCs/>
        <w:szCs w:val="18"/>
      </w:rPr>
      <w:t>01001</w:t>
    </w:r>
    <w:r>
      <w:rPr>
        <w:iCs/>
        <w:szCs w:val="18"/>
      </w:rPr>
      <w:t>(12cc)</w:t>
    </w:r>
    <w:r w:rsidRPr="00283288">
      <w:rPr>
        <w:szCs w:val="18"/>
      </w:rPr>
      <w:t xml:space="preserve"> (201</w:t>
    </w:r>
    <w:r>
      <w:rPr>
        <w:szCs w:val="18"/>
      </w:rPr>
      <w:t>2</w:t>
    </w:r>
    <w:r w:rsidRPr="00283288">
      <w:rPr>
        <w:szCs w:val="18"/>
      </w:rPr>
      <w:t>)</w:t>
    </w:r>
    <w:r w:rsidRPr="00073475">
      <w:rPr>
        <w:szCs w:val="18"/>
      </w:rPr>
      <w:tab/>
    </w:r>
    <w:r>
      <w:rPr>
        <w:szCs w:val="18"/>
      </w:rPr>
      <w:t>Vol.</w:t>
    </w:r>
    <w:r w:rsidRPr="00073475">
      <w:rPr>
        <w:szCs w:val="18"/>
      </w:rPr>
      <w:t> </w:t>
    </w:r>
    <w:r w:rsidRPr="00283288">
      <w:rPr>
        <w:b/>
        <w:szCs w:val="18"/>
      </w:rPr>
      <w:t>4</w:t>
    </w:r>
    <w:r w:rsidRPr="00073475">
      <w:rPr>
        <w:szCs w:val="18"/>
      </w:rPr>
      <w:t xml:space="preserve"> </w:t>
    </w:r>
    <w:r>
      <w:rPr>
        <w:szCs w:val="18"/>
      </w:rPr>
      <w:t>No</w:t>
    </w:r>
    <w:r w:rsidRPr="00073475">
      <w:rPr>
        <w:szCs w:val="18"/>
      </w:rPr>
      <w:t> </w:t>
    </w:r>
    <w:r w:rsidRPr="00283288">
      <w:rPr>
        <w:szCs w:val="18"/>
      </w:rPr>
      <w:t xml:space="preserve">1, </w:t>
    </w:r>
    <w:r w:rsidRPr="00283288">
      <w:rPr>
        <w:iCs/>
        <w:szCs w:val="18"/>
      </w:rPr>
      <w:t>01001</w:t>
    </w:r>
    <w:r>
      <w:rPr>
        <w:iCs/>
        <w:szCs w:val="18"/>
      </w:rPr>
      <w:t>(12pp)</w:t>
    </w:r>
    <w:r w:rsidRPr="00283288">
      <w:rPr>
        <w:szCs w:val="18"/>
      </w:rPr>
      <w:t xml:space="preserve"> (201</w:t>
    </w:r>
    <w:r>
      <w:rPr>
        <w:szCs w:val="18"/>
      </w:rPr>
      <w:t>2</w:t>
    </w:r>
    <w:r w:rsidRPr="00283288">
      <w:rPr>
        <w:szCs w:val="18"/>
      </w:rPr>
      <w:t>)</w:t>
    </w:r>
  </w:p>
  <w:p w:rsidR="006E6E87" w:rsidRPr="00EC3A90" w:rsidRDefault="006E6E87" w:rsidP="00684E7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E87" w:rsidRDefault="006E6E87" w:rsidP="00684E7F">
    <w:pPr>
      <w:pStyle w:val="JnepHeader"/>
      <w:tabs>
        <w:tab w:val="right" w:pos="9981"/>
      </w:tabs>
      <w:jc w:val="center"/>
    </w:pPr>
    <w:hyperlink r:id="rId1" w:history="1">
      <w:r w:rsidRPr="00073475">
        <w:rPr>
          <w:rStyle w:val="Hyperlink"/>
          <w:i/>
          <w:iCs/>
          <w:smallCaps/>
          <w:szCs w:val="18"/>
        </w:rPr>
        <w:t xml:space="preserve">Журнал Нано- </w:t>
      </w:r>
      <w:r w:rsidRPr="00073475">
        <w:rPr>
          <w:rStyle w:val="Hyperlink"/>
          <w:i/>
          <w:iCs/>
          <w:smallCaps/>
          <w:szCs w:val="18"/>
          <w:lang w:val="ru-RU"/>
        </w:rPr>
        <w:t>та</w:t>
      </w:r>
      <w:r w:rsidRPr="00073475">
        <w:rPr>
          <w:rStyle w:val="Hyperlink"/>
          <w:i/>
          <w:iCs/>
          <w:smallCaps/>
          <w:szCs w:val="18"/>
        </w:rPr>
        <w:t xml:space="preserve"> Електронної Фізики</w:t>
      </w:r>
    </w:hyperlink>
    <w:r>
      <w:tab/>
    </w:r>
    <w:hyperlink r:id="rId2" w:history="1">
      <w:r w:rsidRPr="00073475">
        <w:rPr>
          <w:rStyle w:val="Hyperlink"/>
          <w:i/>
          <w:smallCaps/>
        </w:rPr>
        <w:t>Journal of Nano- and Electronic Physics</w:t>
      </w:r>
    </w:hyperlink>
    <w:r>
      <w:t xml:space="preserve"> </w:t>
    </w:r>
  </w:p>
  <w:p w:rsidR="006E6E87" w:rsidRPr="00073475" w:rsidRDefault="006E6E87" w:rsidP="00684E7F">
    <w:pPr>
      <w:pStyle w:val="JnepHeader"/>
      <w:tabs>
        <w:tab w:val="right" w:pos="9978"/>
      </w:tabs>
      <w:jc w:val="center"/>
      <w:rPr>
        <w:szCs w:val="18"/>
      </w:rPr>
    </w:pPr>
    <w:r w:rsidRPr="00653561">
      <w:rPr>
        <w:szCs w:val="18"/>
        <w:lang w:val="ru-RU"/>
      </w:rPr>
      <w:t>Том</w:t>
    </w:r>
    <w:r w:rsidRPr="00073475">
      <w:rPr>
        <w:szCs w:val="18"/>
      </w:rPr>
      <w:t> </w:t>
    </w:r>
    <w:r w:rsidRPr="00283288">
      <w:rPr>
        <w:b/>
        <w:szCs w:val="18"/>
      </w:rPr>
      <w:t>4</w:t>
    </w:r>
    <w:r w:rsidRPr="00073475">
      <w:rPr>
        <w:szCs w:val="18"/>
      </w:rPr>
      <w:t xml:space="preserve"> № </w:t>
    </w:r>
    <w:r w:rsidRPr="00283288">
      <w:rPr>
        <w:szCs w:val="18"/>
      </w:rPr>
      <w:t xml:space="preserve">1, </w:t>
    </w:r>
    <w:r w:rsidRPr="00283288">
      <w:rPr>
        <w:iCs/>
        <w:szCs w:val="18"/>
      </w:rPr>
      <w:t>01001</w:t>
    </w:r>
    <w:r>
      <w:rPr>
        <w:iCs/>
        <w:szCs w:val="18"/>
      </w:rPr>
      <w:t>(12cc)</w:t>
    </w:r>
    <w:r w:rsidRPr="00283288">
      <w:rPr>
        <w:szCs w:val="18"/>
      </w:rPr>
      <w:t xml:space="preserve"> (201</w:t>
    </w:r>
    <w:r>
      <w:rPr>
        <w:szCs w:val="18"/>
      </w:rPr>
      <w:t>2</w:t>
    </w:r>
    <w:r w:rsidRPr="00283288">
      <w:rPr>
        <w:szCs w:val="18"/>
      </w:rPr>
      <w:t>)</w:t>
    </w:r>
    <w:r w:rsidRPr="00073475">
      <w:rPr>
        <w:szCs w:val="18"/>
      </w:rPr>
      <w:tab/>
    </w:r>
    <w:r>
      <w:rPr>
        <w:szCs w:val="18"/>
      </w:rPr>
      <w:t>Vol.</w:t>
    </w:r>
    <w:r w:rsidRPr="00073475">
      <w:rPr>
        <w:szCs w:val="18"/>
      </w:rPr>
      <w:t> </w:t>
    </w:r>
    <w:r w:rsidRPr="00283288">
      <w:rPr>
        <w:b/>
        <w:szCs w:val="18"/>
      </w:rPr>
      <w:t>4</w:t>
    </w:r>
    <w:r w:rsidRPr="00073475">
      <w:rPr>
        <w:szCs w:val="18"/>
      </w:rPr>
      <w:t xml:space="preserve"> </w:t>
    </w:r>
    <w:r>
      <w:rPr>
        <w:szCs w:val="18"/>
      </w:rPr>
      <w:t>No</w:t>
    </w:r>
    <w:r w:rsidRPr="00073475">
      <w:rPr>
        <w:szCs w:val="18"/>
      </w:rPr>
      <w:t> </w:t>
    </w:r>
    <w:r w:rsidRPr="00283288">
      <w:rPr>
        <w:szCs w:val="18"/>
      </w:rPr>
      <w:t xml:space="preserve">1, </w:t>
    </w:r>
    <w:r w:rsidRPr="00283288">
      <w:rPr>
        <w:iCs/>
        <w:szCs w:val="18"/>
      </w:rPr>
      <w:t>01001</w:t>
    </w:r>
    <w:r>
      <w:rPr>
        <w:iCs/>
        <w:szCs w:val="18"/>
      </w:rPr>
      <w:t>(12pp)</w:t>
    </w:r>
    <w:r w:rsidRPr="00283288">
      <w:rPr>
        <w:szCs w:val="18"/>
      </w:rPr>
      <w:t xml:space="preserve"> (201</w:t>
    </w:r>
    <w:r>
      <w:rPr>
        <w:szCs w:val="18"/>
      </w:rPr>
      <w:t>2</w:t>
    </w:r>
    <w:r w:rsidRPr="00283288">
      <w:rPr>
        <w:szCs w:val="18"/>
      </w:rPr>
      <w:t>)</w:t>
    </w:r>
  </w:p>
  <w:p w:rsidR="006E6E87" w:rsidRPr="00EC3A90" w:rsidRDefault="006E6E87" w:rsidP="00684E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1746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51E47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56EB7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FE02C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3E626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D0EA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5230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880F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704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E5C7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2E0393"/>
    <w:multiLevelType w:val="multilevel"/>
    <w:tmpl w:val="988219DE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11">
    <w:nsid w:val="1BF36C9B"/>
    <w:multiLevelType w:val="hybridMultilevel"/>
    <w:tmpl w:val="6F0EE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22B9F"/>
    <w:multiLevelType w:val="multilevel"/>
    <w:tmpl w:val="1E642A78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>
    <w:nsid w:val="35640995"/>
    <w:multiLevelType w:val="hybridMultilevel"/>
    <w:tmpl w:val="4732E038"/>
    <w:lvl w:ilvl="0" w:tplc="041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9E1FBA"/>
    <w:multiLevelType w:val="hybridMultilevel"/>
    <w:tmpl w:val="FF1EE8C0"/>
    <w:lvl w:ilvl="0" w:tplc="925C7B1A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5">
    <w:nsid w:val="48C575CA"/>
    <w:multiLevelType w:val="hybridMultilevel"/>
    <w:tmpl w:val="E6803BC6"/>
    <w:lvl w:ilvl="0" w:tplc="FDD2E5C2">
      <w:start w:val="1"/>
      <w:numFmt w:val="decimal"/>
      <w:pStyle w:val="JnepReferences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AF48F1"/>
    <w:multiLevelType w:val="hybridMultilevel"/>
    <w:tmpl w:val="EE303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7E7170"/>
    <w:multiLevelType w:val="multilevel"/>
    <w:tmpl w:val="A282E7EA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8">
    <w:nsid w:val="56205803"/>
    <w:multiLevelType w:val="multilevel"/>
    <w:tmpl w:val="E2A4706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9">
    <w:nsid w:val="57A230EE"/>
    <w:multiLevelType w:val="hybridMultilevel"/>
    <w:tmpl w:val="C2C6E2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>
    <w:nsid w:val="6379750E"/>
    <w:multiLevelType w:val="hybridMultilevel"/>
    <w:tmpl w:val="DD98B8FA"/>
    <w:lvl w:ilvl="0" w:tplc="925C7B1A">
      <w:start w:val="1"/>
      <w:numFmt w:val="decimal"/>
      <w:lvlText w:val="%1."/>
      <w:lvlJc w:val="left"/>
      <w:pPr>
        <w:tabs>
          <w:tab w:val="num" w:pos="846"/>
        </w:tabs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22">
    <w:nsid w:val="706774A0"/>
    <w:multiLevelType w:val="multilevel"/>
    <w:tmpl w:val="731A35A0"/>
    <w:lvl w:ilvl="0">
      <w:start w:val="1"/>
      <w:numFmt w:val="decimal"/>
      <w:pStyle w:val="JnepSection"/>
      <w:lvlText w:val="%1."/>
      <w:lvlJc w:val="left"/>
      <w:pPr>
        <w:tabs>
          <w:tab w:val="num" w:pos="360"/>
        </w:tabs>
        <w:ind w:left="352" w:hanging="352"/>
      </w:pPr>
      <w:rPr>
        <w:rFonts w:hint="default"/>
      </w:rPr>
    </w:lvl>
    <w:lvl w:ilvl="1">
      <w:start w:val="1"/>
      <w:numFmt w:val="decimal"/>
      <w:pStyle w:val="JnepSubsection"/>
      <w:lvlText w:val="%1.%2"/>
      <w:lvlJc w:val="left"/>
      <w:pPr>
        <w:tabs>
          <w:tab w:val="num" w:pos="3241"/>
        </w:tabs>
        <w:ind w:left="3241" w:hanging="54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155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212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72"/>
        </w:tabs>
        <w:ind w:left="25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32"/>
        </w:tabs>
        <w:ind w:left="3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52"/>
        </w:tabs>
        <w:ind w:left="3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12"/>
        </w:tabs>
        <w:ind w:left="4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32"/>
        </w:tabs>
        <w:ind w:left="4612" w:hanging="1440"/>
      </w:pPr>
      <w:rPr>
        <w:rFonts w:hint="default"/>
      </w:rPr>
    </w:lvl>
  </w:abstractNum>
  <w:abstractNum w:abstractNumId="23">
    <w:nsid w:val="7D033A67"/>
    <w:multiLevelType w:val="hybridMultilevel"/>
    <w:tmpl w:val="697E6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17"/>
  </w:num>
  <w:num w:numId="5">
    <w:abstractNumId w:val="18"/>
  </w:num>
  <w:num w:numId="6">
    <w:abstractNumId w:val="22"/>
  </w:num>
  <w:num w:numId="7">
    <w:abstractNumId w:val="14"/>
  </w:num>
  <w:num w:numId="8">
    <w:abstractNumId w:val="19"/>
  </w:num>
  <w:num w:numId="9">
    <w:abstractNumId w:val="16"/>
  </w:num>
  <w:num w:numId="10">
    <w:abstractNumId w:val="13"/>
  </w:num>
  <w:num w:numId="11">
    <w:abstractNumId w:val="15"/>
  </w:num>
  <w:num w:numId="12">
    <w:abstractNumId w:val="11"/>
  </w:num>
  <w:num w:numId="13">
    <w:abstractNumId w:val="23"/>
  </w:num>
  <w:num w:numId="14">
    <w:abstractNumId w:val="21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evenAndOddHeaders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4F"/>
    <w:rsid w:val="00017D71"/>
    <w:rsid w:val="00120BC5"/>
    <w:rsid w:val="00134F88"/>
    <w:rsid w:val="00164437"/>
    <w:rsid w:val="001C679B"/>
    <w:rsid w:val="002814FF"/>
    <w:rsid w:val="002830C2"/>
    <w:rsid w:val="002A68FE"/>
    <w:rsid w:val="002B669C"/>
    <w:rsid w:val="002E05F9"/>
    <w:rsid w:val="00306756"/>
    <w:rsid w:val="00345A96"/>
    <w:rsid w:val="003C468A"/>
    <w:rsid w:val="00422EA0"/>
    <w:rsid w:val="00446D62"/>
    <w:rsid w:val="00482652"/>
    <w:rsid w:val="0048397D"/>
    <w:rsid w:val="00485623"/>
    <w:rsid w:val="004A5152"/>
    <w:rsid w:val="004C06AC"/>
    <w:rsid w:val="004C2304"/>
    <w:rsid w:val="00561986"/>
    <w:rsid w:val="005701E7"/>
    <w:rsid w:val="0058675A"/>
    <w:rsid w:val="005C13AC"/>
    <w:rsid w:val="005D7E07"/>
    <w:rsid w:val="005E1032"/>
    <w:rsid w:val="0060042B"/>
    <w:rsid w:val="00604850"/>
    <w:rsid w:val="006256BC"/>
    <w:rsid w:val="00653347"/>
    <w:rsid w:val="00684E7F"/>
    <w:rsid w:val="00693936"/>
    <w:rsid w:val="006E32F1"/>
    <w:rsid w:val="006E3BE6"/>
    <w:rsid w:val="006E6E87"/>
    <w:rsid w:val="006F2056"/>
    <w:rsid w:val="007801B9"/>
    <w:rsid w:val="007A0917"/>
    <w:rsid w:val="007C799A"/>
    <w:rsid w:val="00801901"/>
    <w:rsid w:val="008057B9"/>
    <w:rsid w:val="0083426B"/>
    <w:rsid w:val="00855AE6"/>
    <w:rsid w:val="00874310"/>
    <w:rsid w:val="008B55BB"/>
    <w:rsid w:val="008B6C54"/>
    <w:rsid w:val="008C4E35"/>
    <w:rsid w:val="008E62C4"/>
    <w:rsid w:val="00993B3A"/>
    <w:rsid w:val="00993DF8"/>
    <w:rsid w:val="009E5FC5"/>
    <w:rsid w:val="00A06E1C"/>
    <w:rsid w:val="00A563DB"/>
    <w:rsid w:val="00AB07C0"/>
    <w:rsid w:val="00AC3494"/>
    <w:rsid w:val="00AF778D"/>
    <w:rsid w:val="00B62BCF"/>
    <w:rsid w:val="00B971C2"/>
    <w:rsid w:val="00BA158B"/>
    <w:rsid w:val="00C003CC"/>
    <w:rsid w:val="00C64F93"/>
    <w:rsid w:val="00D11A4F"/>
    <w:rsid w:val="00D43C26"/>
    <w:rsid w:val="00D67371"/>
    <w:rsid w:val="00DA69E3"/>
    <w:rsid w:val="00DA6BBA"/>
    <w:rsid w:val="00DD362E"/>
    <w:rsid w:val="00DF3ACF"/>
    <w:rsid w:val="00E04058"/>
    <w:rsid w:val="00E40C76"/>
    <w:rsid w:val="00E43F09"/>
    <w:rsid w:val="00E528CA"/>
    <w:rsid w:val="00EC72C0"/>
    <w:rsid w:val="00EE7CEB"/>
    <w:rsid w:val="00F018F9"/>
    <w:rsid w:val="00F23A99"/>
    <w:rsid w:val="00F54AF2"/>
    <w:rsid w:val="00F94411"/>
    <w:rsid w:val="00F96B3F"/>
    <w:rsid w:val="00FE14D6"/>
    <w:rsid w:val="00FE4549"/>
    <w:rsid w:val="00FE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metricconverter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BAB432-A638-4059-BBE2-092F3E4E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C76"/>
    <w:pPr>
      <w:spacing w:after="200" w:line="276" w:lineRule="auto"/>
    </w:pPr>
    <w:rPr>
      <w:rFonts w:ascii="Times New Roman" w:hAnsi="Times New Roman"/>
      <w:sz w:val="18"/>
      <w:szCs w:val="22"/>
      <w:lang w:val="ru-RU"/>
    </w:rPr>
  </w:style>
  <w:style w:type="paragraph" w:styleId="Heading1">
    <w:name w:val="heading 1"/>
    <w:basedOn w:val="Normal"/>
    <w:next w:val="Normal"/>
    <w:link w:val="Heading1Char"/>
    <w:qFormat/>
    <w:rsid w:val="006E6E8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 w:bidi="en-US"/>
    </w:rPr>
  </w:style>
  <w:style w:type="paragraph" w:styleId="Heading2">
    <w:name w:val="heading 2"/>
    <w:basedOn w:val="Normal"/>
    <w:next w:val="Normal"/>
    <w:link w:val="Heading2Char"/>
    <w:qFormat/>
    <w:rsid w:val="006E6E87"/>
    <w:pPr>
      <w:keepNext/>
      <w:spacing w:before="240" w:after="60" w:line="200" w:lineRule="atLeast"/>
      <w:jc w:val="center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6E6E87"/>
    <w:pPr>
      <w:keepNext/>
      <w:spacing w:before="240" w:after="60" w:line="200" w:lineRule="atLeast"/>
      <w:jc w:val="center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link w:val="Heading1"/>
    <w:rsid w:val="006E6E87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Heading2Char">
    <w:name w:val="Heading 2 Char"/>
    <w:link w:val="Heading2"/>
    <w:rsid w:val="006E6E87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rsid w:val="006E6E87"/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Caption">
    <w:name w:val="caption"/>
    <w:basedOn w:val="Normal"/>
    <w:next w:val="Normal"/>
    <w:qFormat/>
    <w:rsid w:val="006E6E87"/>
    <w:pPr>
      <w:keepLines/>
      <w:spacing w:before="200" w:after="240" w:line="200" w:lineRule="exact"/>
      <w:jc w:val="center"/>
    </w:pPr>
    <w:rPr>
      <w:rFonts w:eastAsia="Times New Roman"/>
      <w:sz w:val="16"/>
      <w:szCs w:val="20"/>
      <w:lang w:val="en-GB"/>
    </w:rPr>
  </w:style>
  <w:style w:type="paragraph" w:styleId="BalloonText">
    <w:name w:val="Balloon Text"/>
    <w:basedOn w:val="Normal"/>
    <w:link w:val="BalloonTextChar1"/>
    <w:semiHidden/>
    <w:unhideWhenUsed/>
    <w:rsid w:val="006E6E87"/>
    <w:pPr>
      <w:spacing w:after="0" w:line="200" w:lineRule="atLeast"/>
      <w:jc w:val="center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link w:val="BalloonText"/>
    <w:semiHidden/>
    <w:rsid w:val="006E6E87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semiHidden/>
    <w:rsid w:val="006E6E87"/>
    <w:rPr>
      <w:rFonts w:ascii="Tahoma" w:hAnsi="Tahoma" w:cs="Tahoma"/>
      <w:sz w:val="16"/>
      <w:szCs w:val="16"/>
      <w:lang w:val="en-GB"/>
    </w:rPr>
  </w:style>
  <w:style w:type="character" w:styleId="EndnoteReference">
    <w:name w:val="endnote reference"/>
    <w:semiHidden/>
    <w:rsid w:val="006E6E87"/>
    <w:rPr>
      <w:vertAlign w:val="superscript"/>
    </w:rPr>
  </w:style>
  <w:style w:type="paragraph" w:styleId="Header">
    <w:name w:val="header"/>
    <w:link w:val="HeaderChar"/>
    <w:semiHidden/>
    <w:rsid w:val="006E6E87"/>
    <w:pPr>
      <w:tabs>
        <w:tab w:val="left" w:pos="0"/>
        <w:tab w:val="center" w:pos="5040"/>
        <w:tab w:val="right" w:pos="9120"/>
      </w:tabs>
      <w:spacing w:line="200" w:lineRule="atLeast"/>
      <w:jc w:val="center"/>
    </w:pPr>
    <w:rPr>
      <w:rFonts w:ascii="Times New Roman" w:eastAsia="Times New Roman" w:hAnsi="Times New Roman"/>
      <w:i/>
      <w:noProof/>
      <w:sz w:val="16"/>
    </w:rPr>
  </w:style>
  <w:style w:type="character" w:customStyle="1" w:styleId="HeaderChar">
    <w:name w:val="Header Char"/>
    <w:link w:val="Header"/>
    <w:semiHidden/>
    <w:rsid w:val="006E6E87"/>
    <w:rPr>
      <w:rFonts w:ascii="Times New Roman" w:eastAsia="Times New Roman" w:hAnsi="Times New Roman" w:cs="Times New Roman"/>
      <w:i/>
      <w:noProof/>
      <w:sz w:val="16"/>
      <w:szCs w:val="20"/>
      <w:lang w:val="en-US"/>
    </w:rPr>
  </w:style>
  <w:style w:type="paragraph" w:styleId="Footer">
    <w:name w:val="footer"/>
    <w:basedOn w:val="Header"/>
    <w:link w:val="FooterChar"/>
    <w:semiHidden/>
    <w:rsid w:val="006E6E87"/>
    <w:pPr>
      <w:tabs>
        <w:tab w:val="clear" w:pos="0"/>
        <w:tab w:val="clear" w:pos="9120"/>
        <w:tab w:val="right" w:pos="10080"/>
      </w:tabs>
    </w:pPr>
    <w:rPr>
      <w:i w:val="0"/>
    </w:rPr>
  </w:style>
  <w:style w:type="character" w:customStyle="1" w:styleId="FooterChar">
    <w:name w:val="Footer Char"/>
    <w:link w:val="Footer"/>
    <w:semiHidden/>
    <w:rsid w:val="006E6E87"/>
    <w:rPr>
      <w:rFonts w:ascii="Times New Roman" w:eastAsia="Times New Roman" w:hAnsi="Times New Roman" w:cs="Times New Roman"/>
      <w:noProof/>
      <w:sz w:val="16"/>
      <w:szCs w:val="20"/>
      <w:lang w:val="en-US"/>
    </w:rPr>
  </w:style>
  <w:style w:type="character" w:styleId="FootnoteReference">
    <w:name w:val="footnote reference"/>
    <w:semiHidden/>
    <w:rsid w:val="006E6E8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6E6E87"/>
    <w:pPr>
      <w:spacing w:after="0" w:line="200" w:lineRule="atLeast"/>
      <w:jc w:val="center"/>
    </w:pPr>
    <w:rPr>
      <w:rFonts w:ascii="Univers" w:eastAsia="Times New Roman" w:hAnsi="Univers"/>
      <w:sz w:val="20"/>
      <w:szCs w:val="20"/>
      <w:lang w:val="en-GB"/>
    </w:rPr>
  </w:style>
  <w:style w:type="character" w:customStyle="1" w:styleId="FootnoteTextChar">
    <w:name w:val="Footnote Text Char"/>
    <w:link w:val="FootnoteText"/>
    <w:semiHidden/>
    <w:rsid w:val="006E6E87"/>
    <w:rPr>
      <w:rFonts w:ascii="Univers" w:eastAsia="Times New Roman" w:hAnsi="Univers" w:cs="Times New Roman"/>
      <w:sz w:val="20"/>
      <w:szCs w:val="20"/>
      <w:lang w:val="en-GB"/>
    </w:rPr>
  </w:style>
  <w:style w:type="character" w:styleId="Hyperlink">
    <w:name w:val="Hyperlink"/>
    <w:rsid w:val="006E6E87"/>
    <w:rPr>
      <w:color w:val="0000FF"/>
      <w:sz w:val="18"/>
      <w:u w:val="none"/>
    </w:rPr>
  </w:style>
  <w:style w:type="character" w:customStyle="1" w:styleId="MTEquationSection">
    <w:name w:val="MTEquationSection"/>
    <w:rsid w:val="006E6E87"/>
    <w:rPr>
      <w:vanish/>
      <w:color w:val="FF0000"/>
    </w:rPr>
  </w:style>
  <w:style w:type="character" w:styleId="PageNumber">
    <w:name w:val="page number"/>
    <w:semiHidden/>
    <w:rsid w:val="006E6E87"/>
    <w:rPr>
      <w:sz w:val="16"/>
    </w:rPr>
  </w:style>
  <w:style w:type="paragraph" w:styleId="PlainText">
    <w:name w:val="Plain Text"/>
    <w:basedOn w:val="Normal"/>
    <w:link w:val="PlainTextChar"/>
    <w:semiHidden/>
    <w:rsid w:val="006E6E87"/>
    <w:pPr>
      <w:spacing w:after="0" w:line="200" w:lineRule="atLeast"/>
      <w:jc w:val="center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link w:val="PlainText"/>
    <w:semiHidden/>
    <w:rsid w:val="006E6E87"/>
    <w:rPr>
      <w:rFonts w:ascii="Courier New" w:eastAsia="Times New Roman" w:hAnsi="Courier New" w:cs="Courier New"/>
      <w:sz w:val="20"/>
      <w:szCs w:val="20"/>
      <w:lang w:val="en-US"/>
    </w:rPr>
  </w:style>
  <w:style w:type="paragraph" w:styleId="DocumentMap">
    <w:name w:val="Document Map"/>
    <w:basedOn w:val="Normal"/>
    <w:link w:val="DocumentMapChar1"/>
    <w:semiHidden/>
    <w:unhideWhenUsed/>
    <w:rsid w:val="006E6E87"/>
    <w:pPr>
      <w:spacing w:after="0" w:line="200" w:lineRule="atLeast"/>
      <w:jc w:val="center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DocumentMapChar1">
    <w:name w:val="Document Map Char1"/>
    <w:link w:val="DocumentMap"/>
    <w:semiHidden/>
    <w:rsid w:val="006E6E87"/>
    <w:rPr>
      <w:rFonts w:ascii="Tahoma" w:eastAsia="Times New Roman" w:hAnsi="Tahoma" w:cs="Tahoma"/>
      <w:sz w:val="16"/>
      <w:szCs w:val="16"/>
      <w:lang w:val="en-GB"/>
    </w:rPr>
  </w:style>
  <w:style w:type="character" w:customStyle="1" w:styleId="DocumentMapChar">
    <w:name w:val="Document Map Char"/>
    <w:semiHidden/>
    <w:rsid w:val="006E6E87"/>
    <w:rPr>
      <w:rFonts w:ascii="Tahoma" w:hAnsi="Tahoma" w:cs="Tahoma"/>
      <w:sz w:val="16"/>
      <w:szCs w:val="16"/>
      <w:lang w:val="en-GB"/>
    </w:rPr>
  </w:style>
  <w:style w:type="paragraph" w:customStyle="1" w:styleId="Text">
    <w:name w:val="Text"/>
    <w:basedOn w:val="Normal"/>
    <w:semiHidden/>
    <w:rsid w:val="006E6E87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eastAsia="SimSun"/>
      <w:sz w:val="20"/>
      <w:szCs w:val="20"/>
      <w:lang w:val="en-US"/>
    </w:rPr>
  </w:style>
  <w:style w:type="paragraph" w:styleId="BodyText3">
    <w:name w:val="Body Text 3"/>
    <w:basedOn w:val="Normal"/>
    <w:link w:val="BodyText3Char"/>
    <w:semiHidden/>
    <w:rsid w:val="006E6E87"/>
    <w:pPr>
      <w:tabs>
        <w:tab w:val="left" w:pos="4710"/>
      </w:tabs>
      <w:autoSpaceDE w:val="0"/>
      <w:autoSpaceDN w:val="0"/>
      <w:spacing w:after="0" w:line="480" w:lineRule="auto"/>
      <w:jc w:val="both"/>
    </w:pPr>
    <w:rPr>
      <w:rFonts w:eastAsia="SimSun"/>
      <w:szCs w:val="20"/>
      <w:lang w:val="en-US" w:eastAsia="zh-CN"/>
    </w:rPr>
  </w:style>
  <w:style w:type="character" w:customStyle="1" w:styleId="BodyText3Char">
    <w:name w:val="Body Text 3 Char"/>
    <w:link w:val="BodyText3"/>
    <w:semiHidden/>
    <w:rsid w:val="006E6E87"/>
    <w:rPr>
      <w:rFonts w:ascii="Times New Roman" w:eastAsia="SimSun" w:hAnsi="Times New Roman" w:cs="Times New Roman"/>
      <w:szCs w:val="20"/>
      <w:lang w:val="en-US" w:eastAsia="zh-CN"/>
    </w:rPr>
  </w:style>
  <w:style w:type="paragraph" w:customStyle="1" w:styleId="JnepTitle">
    <w:name w:val="Jnep_Title"/>
    <w:basedOn w:val="JnepNormal"/>
    <w:rsid w:val="006E6E87"/>
    <w:pPr>
      <w:ind w:firstLine="0"/>
      <w:jc w:val="center"/>
    </w:pPr>
    <w:rPr>
      <w:b/>
      <w:sz w:val="20"/>
    </w:rPr>
  </w:style>
  <w:style w:type="paragraph" w:customStyle="1" w:styleId="JnepNormal">
    <w:name w:val="Jnep_Normal"/>
    <w:link w:val="JnepNormal0"/>
    <w:rsid w:val="006E6E87"/>
    <w:pPr>
      <w:widowControl w:val="0"/>
      <w:ind w:firstLine="284"/>
      <w:jc w:val="both"/>
    </w:pPr>
    <w:rPr>
      <w:rFonts w:ascii="Century Schoolbook" w:eastAsia="Times New Roman" w:hAnsi="Century Schoolbook"/>
      <w:sz w:val="18"/>
      <w:lang w:eastAsia="ru-RU"/>
    </w:rPr>
  </w:style>
  <w:style w:type="character" w:customStyle="1" w:styleId="JnepNormal0">
    <w:name w:val="Jnep_Normal Знак"/>
    <w:link w:val="JnepNormal"/>
    <w:rsid w:val="006E6E87"/>
    <w:rPr>
      <w:rFonts w:ascii="Century Schoolbook" w:eastAsia="Times New Roman" w:hAnsi="Century Schoolbook" w:cs="Times New Roman"/>
      <w:sz w:val="18"/>
      <w:szCs w:val="20"/>
      <w:lang w:val="en-US" w:eastAsia="ru-RU"/>
    </w:rPr>
  </w:style>
  <w:style w:type="paragraph" w:customStyle="1" w:styleId="JnepAutors">
    <w:name w:val="Jnep_Autors"/>
    <w:basedOn w:val="JnepNormal"/>
    <w:rsid w:val="006E6E87"/>
    <w:pPr>
      <w:ind w:firstLine="0"/>
      <w:jc w:val="center"/>
    </w:pPr>
    <w:rPr>
      <w:sz w:val="20"/>
    </w:rPr>
  </w:style>
  <w:style w:type="paragraph" w:customStyle="1" w:styleId="JnepSection">
    <w:name w:val="Jnep_Section"/>
    <w:basedOn w:val="JnepNormal"/>
    <w:rsid w:val="006E6E87"/>
    <w:pPr>
      <w:numPr>
        <w:numId w:val="6"/>
      </w:numPr>
      <w:tabs>
        <w:tab w:val="clear" w:pos="360"/>
        <w:tab w:val="num" w:pos="285"/>
      </w:tabs>
      <w:ind w:left="284" w:hanging="284"/>
      <w:jc w:val="left"/>
    </w:pPr>
    <w:rPr>
      <w:b/>
      <w:bCs/>
      <w:caps/>
    </w:rPr>
  </w:style>
  <w:style w:type="paragraph" w:customStyle="1" w:styleId="JnepSubsection">
    <w:name w:val="Jnep_Subsection"/>
    <w:basedOn w:val="JnepNormal"/>
    <w:rsid w:val="006E6E87"/>
    <w:pPr>
      <w:numPr>
        <w:ilvl w:val="1"/>
        <w:numId w:val="6"/>
      </w:numPr>
      <w:tabs>
        <w:tab w:val="clear" w:pos="3241"/>
        <w:tab w:val="left" w:pos="454"/>
      </w:tabs>
      <w:ind w:left="454" w:hanging="454"/>
    </w:pPr>
    <w:rPr>
      <w:b/>
    </w:rPr>
  </w:style>
  <w:style w:type="paragraph" w:customStyle="1" w:styleId="JnepAffiliations">
    <w:name w:val="Jnep_Affiliations"/>
    <w:basedOn w:val="JnepNormal"/>
    <w:qFormat/>
    <w:rsid w:val="006E6E87"/>
    <w:pPr>
      <w:tabs>
        <w:tab w:val="left" w:pos="142"/>
      </w:tabs>
      <w:ind w:firstLine="0"/>
      <w:jc w:val="center"/>
    </w:pPr>
    <w:rPr>
      <w:i/>
    </w:rPr>
  </w:style>
  <w:style w:type="paragraph" w:customStyle="1" w:styleId="JnepAbstract">
    <w:name w:val="Jnep_Abstract"/>
    <w:basedOn w:val="JnepNormal"/>
    <w:rsid w:val="006E6E87"/>
    <w:pPr>
      <w:ind w:left="851" w:right="851"/>
    </w:pPr>
    <w:rPr>
      <w:sz w:val="16"/>
    </w:rPr>
  </w:style>
  <w:style w:type="paragraph" w:customStyle="1" w:styleId="JnepEmptystring">
    <w:name w:val="Jnep_Empty_string"/>
    <w:basedOn w:val="JnepNormal"/>
    <w:rsid w:val="006E6E87"/>
    <w:rPr>
      <w:sz w:val="12"/>
    </w:rPr>
  </w:style>
  <w:style w:type="character" w:customStyle="1" w:styleId="st">
    <w:name w:val="st"/>
    <w:rsid w:val="006E6E87"/>
  </w:style>
  <w:style w:type="paragraph" w:customStyle="1" w:styleId="JnepHeader">
    <w:name w:val="Jnep_Header"/>
    <w:basedOn w:val="JnepNormal"/>
    <w:rsid w:val="006E6E87"/>
    <w:pPr>
      <w:tabs>
        <w:tab w:val="right" w:pos="9639"/>
      </w:tabs>
      <w:ind w:firstLine="0"/>
    </w:pPr>
    <w:rPr>
      <w:szCs w:val="16"/>
    </w:rPr>
  </w:style>
  <w:style w:type="character" w:styleId="Emphasis">
    <w:name w:val="Emphasis"/>
    <w:uiPriority w:val="20"/>
    <w:qFormat/>
    <w:rsid w:val="006E6E87"/>
    <w:rPr>
      <w:i/>
      <w:iCs/>
    </w:rPr>
  </w:style>
  <w:style w:type="paragraph" w:customStyle="1" w:styleId="JnepEquation">
    <w:name w:val="Jnep_Equation"/>
    <w:basedOn w:val="JnepNormal"/>
    <w:rsid w:val="006E6E87"/>
    <w:pPr>
      <w:tabs>
        <w:tab w:val="center" w:pos="2268"/>
        <w:tab w:val="right" w:pos="4536"/>
      </w:tabs>
    </w:pPr>
  </w:style>
  <w:style w:type="paragraph" w:customStyle="1" w:styleId="JnepReferences">
    <w:name w:val="Jnep_References"/>
    <w:basedOn w:val="JnepNormal"/>
    <w:rsid w:val="006E6E87"/>
    <w:pPr>
      <w:numPr>
        <w:numId w:val="11"/>
      </w:numPr>
      <w:tabs>
        <w:tab w:val="left" w:pos="284"/>
      </w:tabs>
      <w:ind w:left="284" w:hanging="284"/>
    </w:pPr>
    <w:rPr>
      <w:sz w:val="16"/>
      <w:szCs w:val="16"/>
    </w:rPr>
  </w:style>
  <w:style w:type="table" w:styleId="TableGrid">
    <w:name w:val="Table Grid"/>
    <w:basedOn w:val="TableNormal"/>
    <w:rsid w:val="006E6E87"/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nepCaption">
    <w:name w:val="Jnep_Caption"/>
    <w:basedOn w:val="JnepNormal"/>
    <w:link w:val="JnepCaption0"/>
    <w:rsid w:val="006E6E87"/>
    <w:pPr>
      <w:ind w:firstLine="0"/>
    </w:pPr>
    <w:rPr>
      <w:sz w:val="16"/>
    </w:rPr>
  </w:style>
  <w:style w:type="character" w:customStyle="1" w:styleId="JnepCaption0">
    <w:name w:val="Jnep_Caption Знак"/>
    <w:link w:val="JnepCaption"/>
    <w:rsid w:val="006E6E87"/>
    <w:rPr>
      <w:rFonts w:ascii="Century Schoolbook" w:eastAsia="Times New Roman" w:hAnsi="Century Schoolbook" w:cs="Times New Roman"/>
      <w:sz w:val="16"/>
      <w:szCs w:val="20"/>
      <w:lang w:val="en-US" w:eastAsia="ru-RU"/>
    </w:rPr>
  </w:style>
  <w:style w:type="character" w:styleId="FollowedHyperlink">
    <w:name w:val="FollowedHyperlink"/>
    <w:rsid w:val="006E6E87"/>
    <w:rPr>
      <w:color w:val="800080"/>
      <w:u w:val="single"/>
    </w:rPr>
  </w:style>
  <w:style w:type="paragraph" w:customStyle="1" w:styleId="JnepSectionNonNum">
    <w:name w:val="Jnep_Section_NonNum"/>
    <w:basedOn w:val="JnepSection"/>
    <w:qFormat/>
    <w:rsid w:val="006E6E87"/>
    <w:pPr>
      <w:numPr>
        <w:numId w:val="0"/>
      </w:numPr>
      <w:tabs>
        <w:tab w:val="left" w:pos="570"/>
      </w:tabs>
      <w:ind w:firstLine="284"/>
    </w:pPr>
  </w:style>
  <w:style w:type="paragraph" w:customStyle="1" w:styleId="JnepEquationlarge">
    <w:name w:val="Jnep_Equation_large"/>
    <w:basedOn w:val="JnepEquation"/>
    <w:qFormat/>
    <w:rsid w:val="006E6E87"/>
    <w:pPr>
      <w:tabs>
        <w:tab w:val="clear" w:pos="2268"/>
        <w:tab w:val="clear" w:pos="4536"/>
        <w:tab w:val="center" w:pos="4820"/>
        <w:tab w:val="right" w:pos="9639"/>
      </w:tabs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E6E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E6E87"/>
    <w:rPr>
      <w:sz w:val="20"/>
      <w:szCs w:val="20"/>
    </w:rPr>
  </w:style>
  <w:style w:type="character" w:styleId="LineNumber">
    <w:name w:val="line number"/>
    <w:uiPriority w:val="99"/>
    <w:semiHidden/>
    <w:unhideWhenUsed/>
    <w:rsid w:val="00E40C76"/>
    <w:rPr>
      <w:rFonts w:ascii="Calibri" w:hAnsi="Calibri"/>
      <w:color w:val="00B05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9" Type="http://schemas.openxmlformats.org/officeDocument/2006/relationships/image" Target="media/image17.png"/><Relationship Id="rId21" Type="http://schemas.openxmlformats.org/officeDocument/2006/relationships/hyperlink" Target="http://www.aip.org/pacs/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oleObject" Target="embeddings/oleObject8.bin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oleObject" Target="embeddings/oleObject3.bin"/><Relationship Id="rId11" Type="http://schemas.openxmlformats.org/officeDocument/2006/relationships/footer" Target="footer2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image" Target="media/image15.png"/><Relationship Id="rId40" Type="http://schemas.openxmlformats.org/officeDocument/2006/relationships/image" Target="media/image18.wmf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://jnep.sumdu.edu.ua/download/ISI_WoS_Abbreviations.zip" TargetMode="External"/><Relationship Id="rId28" Type="http://schemas.openxmlformats.org/officeDocument/2006/relationships/image" Target="media/image9.wmf"/><Relationship Id="rId36" Type="http://schemas.openxmlformats.org/officeDocument/2006/relationships/image" Target="media/image14.png"/><Relationship Id="rId49" Type="http://schemas.openxmlformats.org/officeDocument/2006/relationships/image" Target="media/image25.pn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7.bin"/><Relationship Id="rId52" Type="http://schemas.openxmlformats.org/officeDocument/2006/relationships/image" Target="media/image28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jnep.sumdu.edu.ua/" TargetMode="External"/><Relationship Id="rId22" Type="http://schemas.openxmlformats.org/officeDocument/2006/relationships/hyperlink" Target="http://jnep.sumdu.edu.ua/download/PACS_index.pdf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10.wmf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hyperlink" Target="http://jnep.sumdu.edu.ua/download/SchoolBookFonts.zip" TargetMode="External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hyperlink" Target="http://arxiv.org/abs/cond-mat/0211606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6.png"/><Relationship Id="rId41" Type="http://schemas.openxmlformats.org/officeDocument/2006/relationships/oleObject" Target="embeddings/oleObject6.bin"/><Relationship Id="rId54" Type="http://schemas.openxmlformats.org/officeDocument/2006/relationships/image" Target="media/image30.wmf"/><Relationship Id="rId62" Type="http://schemas.openxmlformats.org/officeDocument/2006/relationships/image" Target="media/image37.png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umdu.edu.ua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lexander.p1987@gmail.com" TargetMode="External"/><Relationship Id="rId1" Type="http://schemas.openxmlformats.org/officeDocument/2006/relationships/hyperlink" Target="mailto:lyutyy@oeph.sumdu.edu.ua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jnep.sumdu.edu.ua/index.php?lang=uk" TargetMode="External"/><Relationship Id="rId1" Type="http://schemas.openxmlformats.org/officeDocument/2006/relationships/hyperlink" Target="http://jnep.sumdu.edu.ua/index.php?lang=e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jnep.sumdu.edu.ua/index.php?lang=en" TargetMode="External"/><Relationship Id="rId1" Type="http://schemas.openxmlformats.org/officeDocument/2006/relationships/hyperlink" Target="http://jnep.sumdu.edu.ua/index.php?lang=uk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jnep.sumdu.edu.ua/index.php?lang=en" TargetMode="External"/><Relationship Id="rId1" Type="http://schemas.openxmlformats.org/officeDocument/2006/relationships/hyperlink" Target="http://jnep.sumdu.edu.ua/index.php?lang=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xampp\htdocs\confernce\confernce\icsmn\Template_JNEP.docx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D8B7F-55EE-4F5A-9916-CA5D12B0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Template_JNEP.docx</Template>
  <TotalTime>1</TotalTime>
  <Pages>10</Pages>
  <Words>6053</Words>
  <Characters>34505</Characters>
  <Application>Microsoft Office Word</Application>
  <DocSecurity>0</DocSecurity>
  <Lines>287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SSU</Company>
  <LinksUpToDate>false</LinksUpToDate>
  <CharactersWithSpaces>40478</CharactersWithSpaces>
  <SharedDoc>false</SharedDoc>
  <HLinks>
    <vt:vector size="90" baseType="variant">
      <vt:variant>
        <vt:i4>196617</vt:i4>
      </vt:variant>
      <vt:variant>
        <vt:i4>51</vt:i4>
      </vt:variant>
      <vt:variant>
        <vt:i4>0</vt:i4>
      </vt:variant>
      <vt:variant>
        <vt:i4>5</vt:i4>
      </vt:variant>
      <vt:variant>
        <vt:lpwstr>http://arxiv.org/abs/cond-mat/0211606</vt:lpwstr>
      </vt:variant>
      <vt:variant>
        <vt:lpwstr/>
      </vt:variant>
      <vt:variant>
        <vt:i4>1507396</vt:i4>
      </vt:variant>
      <vt:variant>
        <vt:i4>48</vt:i4>
      </vt:variant>
      <vt:variant>
        <vt:i4>0</vt:i4>
      </vt:variant>
      <vt:variant>
        <vt:i4>5</vt:i4>
      </vt:variant>
      <vt:variant>
        <vt:lpwstr>http://jnep.sumdu.edu.ua/download/SchoolBookFonts.zip</vt:lpwstr>
      </vt:variant>
      <vt:variant>
        <vt:lpwstr/>
      </vt:variant>
      <vt:variant>
        <vt:i4>7602213</vt:i4>
      </vt:variant>
      <vt:variant>
        <vt:i4>9</vt:i4>
      </vt:variant>
      <vt:variant>
        <vt:i4>0</vt:i4>
      </vt:variant>
      <vt:variant>
        <vt:i4>5</vt:i4>
      </vt:variant>
      <vt:variant>
        <vt:lpwstr>http://jnep.sumdu.edu.ua/download/ISI_WoS_Abbreviations.zip</vt:lpwstr>
      </vt:variant>
      <vt:variant>
        <vt:lpwstr/>
      </vt:variant>
      <vt:variant>
        <vt:i4>6160433</vt:i4>
      </vt:variant>
      <vt:variant>
        <vt:i4>6</vt:i4>
      </vt:variant>
      <vt:variant>
        <vt:i4>0</vt:i4>
      </vt:variant>
      <vt:variant>
        <vt:i4>5</vt:i4>
      </vt:variant>
      <vt:variant>
        <vt:lpwstr>http://jnep.sumdu.edu.ua/download/PACS_index.pdf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http://www.aip.org/pacs/</vt:lpwstr>
      </vt:variant>
      <vt:variant>
        <vt:lpwstr/>
      </vt:variant>
      <vt:variant>
        <vt:i4>1966105</vt:i4>
      </vt:variant>
      <vt:variant>
        <vt:i4>0</vt:i4>
      </vt:variant>
      <vt:variant>
        <vt:i4>0</vt:i4>
      </vt:variant>
      <vt:variant>
        <vt:i4>5</vt:i4>
      </vt:variant>
      <vt:variant>
        <vt:lpwstr>http://jnep.sumdu.edu.ua/</vt:lpwstr>
      </vt:variant>
      <vt:variant>
        <vt:lpwstr/>
      </vt:variant>
      <vt:variant>
        <vt:i4>721015</vt:i4>
      </vt:variant>
      <vt:variant>
        <vt:i4>3</vt:i4>
      </vt:variant>
      <vt:variant>
        <vt:i4>0</vt:i4>
      </vt:variant>
      <vt:variant>
        <vt:i4>5</vt:i4>
      </vt:variant>
      <vt:variant>
        <vt:lpwstr>mailto:alexander.p1987@gmail.com</vt:lpwstr>
      </vt:variant>
      <vt:variant>
        <vt:lpwstr/>
      </vt:variant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mailto:lyutyy@oeph.sumdu.edu.ua</vt:lpwstr>
      </vt:variant>
      <vt:variant>
        <vt:lpwstr/>
      </vt:variant>
      <vt:variant>
        <vt:i4>3801127</vt:i4>
      </vt:variant>
      <vt:variant>
        <vt:i4>90</vt:i4>
      </vt:variant>
      <vt:variant>
        <vt:i4>0</vt:i4>
      </vt:variant>
      <vt:variant>
        <vt:i4>5</vt:i4>
      </vt:variant>
      <vt:variant>
        <vt:lpwstr>http://jnep.sumdu.edu.ua/index.php?lang=en</vt:lpwstr>
      </vt:variant>
      <vt:variant>
        <vt:lpwstr/>
      </vt:variant>
      <vt:variant>
        <vt:i4>4128823</vt:i4>
      </vt:variant>
      <vt:variant>
        <vt:i4>87</vt:i4>
      </vt:variant>
      <vt:variant>
        <vt:i4>0</vt:i4>
      </vt:variant>
      <vt:variant>
        <vt:i4>5</vt:i4>
      </vt:variant>
      <vt:variant>
        <vt:lpwstr>http://jnep.sumdu.edu.ua/index.php?lang=uk</vt:lpwstr>
      </vt:variant>
      <vt:variant>
        <vt:lpwstr/>
      </vt:variant>
      <vt:variant>
        <vt:i4>3801127</vt:i4>
      </vt:variant>
      <vt:variant>
        <vt:i4>84</vt:i4>
      </vt:variant>
      <vt:variant>
        <vt:i4>0</vt:i4>
      </vt:variant>
      <vt:variant>
        <vt:i4>5</vt:i4>
      </vt:variant>
      <vt:variant>
        <vt:lpwstr>http://jnep.sumdu.edu.ua/index.php?lang=en</vt:lpwstr>
      </vt:variant>
      <vt:variant>
        <vt:lpwstr/>
      </vt:variant>
      <vt:variant>
        <vt:i4>4128823</vt:i4>
      </vt:variant>
      <vt:variant>
        <vt:i4>81</vt:i4>
      </vt:variant>
      <vt:variant>
        <vt:i4>0</vt:i4>
      </vt:variant>
      <vt:variant>
        <vt:i4>5</vt:i4>
      </vt:variant>
      <vt:variant>
        <vt:lpwstr>http://jnep.sumdu.edu.ua/index.php?lang=uk</vt:lpwstr>
      </vt:variant>
      <vt:variant>
        <vt:lpwstr/>
      </vt:variant>
      <vt:variant>
        <vt:i4>655389</vt:i4>
      </vt:variant>
      <vt:variant>
        <vt:i4>78</vt:i4>
      </vt:variant>
      <vt:variant>
        <vt:i4>0</vt:i4>
      </vt:variant>
      <vt:variant>
        <vt:i4>5</vt:i4>
      </vt:variant>
      <vt:variant>
        <vt:lpwstr>http://sumdu.edu.ua/</vt:lpwstr>
      </vt:variant>
      <vt:variant>
        <vt:lpwstr/>
      </vt:variant>
      <vt:variant>
        <vt:i4>4128823</vt:i4>
      </vt:variant>
      <vt:variant>
        <vt:i4>33</vt:i4>
      </vt:variant>
      <vt:variant>
        <vt:i4>0</vt:i4>
      </vt:variant>
      <vt:variant>
        <vt:i4>5</vt:i4>
      </vt:variant>
      <vt:variant>
        <vt:lpwstr>http://jnep.sumdu.edu.ua/index.php?lang=uk</vt:lpwstr>
      </vt:variant>
      <vt:variant>
        <vt:lpwstr/>
      </vt:variant>
      <vt:variant>
        <vt:i4>3801127</vt:i4>
      </vt:variant>
      <vt:variant>
        <vt:i4>30</vt:i4>
      </vt:variant>
      <vt:variant>
        <vt:i4>0</vt:i4>
      </vt:variant>
      <vt:variant>
        <vt:i4>5</vt:i4>
      </vt:variant>
      <vt:variant>
        <vt:lpwstr>http://jnep.sumdu.edu.ua/index.php?lang=en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bmk</dc:creator>
  <cp:keywords/>
  <dc:description/>
  <cp:lastModifiedBy>bmk</cp:lastModifiedBy>
  <cp:revision>1</cp:revision>
  <dcterms:created xsi:type="dcterms:W3CDTF">2019-11-15T04:56:00Z</dcterms:created>
  <dcterms:modified xsi:type="dcterms:W3CDTF">2019-11-15T04:57:00Z</dcterms:modified>
</cp:coreProperties>
</file>